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E33AE2"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33AE2">
        <w:rPr>
          <w:rFonts w:ascii="Calibri" w:eastAsiaTheme="majorEastAsia" w:hAnsi="Calibri" w:cs="Calibri"/>
          <w:bCs/>
          <w:color w:val="00B050"/>
          <w:sz w:val="72"/>
          <w:szCs w:val="72"/>
          <w:lang w:eastAsia="ja-JP"/>
        </w:rPr>
        <w:t>The Linden Centre</w:t>
      </w:r>
    </w:p>
    <w:p w14:paraId="36375FAF" w14:textId="055E994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2C2D2FF2" w14:textId="6E8BAE60" w:rsidR="002968DC" w:rsidRDefault="002968DC" w:rsidP="002968DC">
      <w:pPr>
        <w:spacing w:after="0"/>
        <w:jc w:val="center"/>
        <w:rPr>
          <w:sz w:val="72"/>
        </w:rPr>
      </w:pPr>
      <w:r w:rsidRPr="003508B2">
        <w:rPr>
          <w:noProof/>
          <w:sz w:val="72"/>
          <w:lang w:eastAsia="en-GB"/>
        </w:rPr>
        <mc:AlternateContent>
          <mc:Choice Requires="wps">
            <w:drawing>
              <wp:anchor distT="45720" distB="45720" distL="114300" distR="114300" simplePos="0" relativeHeight="251663360" behindDoc="0" locked="0" layoutInCell="1" allowOverlap="1" wp14:anchorId="17616B14" wp14:editId="0F55A36E">
                <wp:simplePos x="0" y="0"/>
                <wp:positionH relativeFrom="column">
                  <wp:posOffset>-356870</wp:posOffset>
                </wp:positionH>
                <wp:positionV relativeFrom="paragraph">
                  <wp:posOffset>4437380</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BBE42B" w14:textId="3376B938" w:rsidR="002968DC" w:rsidRPr="003508B2" w:rsidRDefault="002968DC" w:rsidP="002968DC">
                            <w:pPr>
                              <w:pStyle w:val="Footer"/>
                              <w:rPr>
                                <w:sz w:val="20"/>
                              </w:rPr>
                            </w:pPr>
                            <w:r w:rsidRPr="00CD430B">
                              <w:rPr>
                                <w:sz w:val="20"/>
                              </w:rPr>
                              <w:t xml:space="preserve">Last updated: </w:t>
                            </w:r>
                            <w:r w:rsidR="00E33AE2">
                              <w:rPr>
                                <w:sz w:val="20"/>
                              </w:rPr>
                              <w:t>01/10</w:t>
                            </w:r>
                            <w:r>
                              <w:rPr>
                                <w:sz w:val="20"/>
                              </w:rPr>
                              <w:t>/2020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616B14" id="_x0000_t202" coordsize="21600,21600" o:spt="202" path="m,l,21600r21600,l21600,xe">
                <v:stroke joinstyle="miter"/>
                <v:path gradientshapeok="t" o:connecttype="rect"/>
              </v:shapetype>
              <v:shape id="Text Box 2" o:spid="_x0000_s1026" type="#_x0000_t202" style="position:absolute;left:0;text-align:left;margin-left:-28.1pt;margin-top:349.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" stroked="f">
                <v:textbox style="mso-fit-shape-to-text:t">
                  <w:txbxContent>
                    <w:p w14:paraId="7DBBE42B" w14:textId="3376B938" w:rsidR="002968DC" w:rsidRPr="003508B2" w:rsidRDefault="002968DC" w:rsidP="002968DC">
                      <w:pPr>
                        <w:pStyle w:val="Footer"/>
                        <w:rPr>
                          <w:sz w:val="20"/>
                        </w:rPr>
                      </w:pPr>
                      <w:r w:rsidRPr="00CD430B">
                        <w:rPr>
                          <w:sz w:val="20"/>
                        </w:rPr>
                        <w:t xml:space="preserve">Last updated: </w:t>
                      </w:r>
                      <w:r w:rsidR="00E33AE2">
                        <w:rPr>
                          <w:sz w:val="20"/>
                        </w:rPr>
                        <w:t>01/10</w:t>
                      </w:r>
                      <w:r>
                        <w:rPr>
                          <w:sz w:val="20"/>
                        </w:rPr>
                        <w:t>/2020</w:t>
                      </w:r>
                    </w:p>
                  </w:txbxContent>
                </v:textbox>
                <w10:wrap type="square"/>
              </v:shape>
            </w:pict>
          </mc:Fallback>
        </mc:AlternateContent>
      </w:r>
      <w:r w:rsidRPr="00406B6A">
        <w:rPr>
          <w:sz w:val="72"/>
        </w:rPr>
        <w:t xml:space="preserve">Charging and Remissions Policy </w:t>
      </w:r>
    </w:p>
    <w:p w14:paraId="7FAD84D8" w14:textId="3ECE48EE" w:rsidR="002968DC" w:rsidRDefault="002968DC" w:rsidP="002968DC">
      <w:pPr>
        <w:rPr>
          <w:sz w:val="72"/>
        </w:rPr>
      </w:pPr>
    </w:p>
    <w:p w14:paraId="26AFABC6" w14:textId="77777777" w:rsidR="002968DC" w:rsidRDefault="002968DC" w:rsidP="002968DC">
      <w:pPr>
        <w:jc w:val="both"/>
      </w:pPr>
    </w:p>
    <w:p w14:paraId="3C5D89DF" w14:textId="77777777" w:rsidR="002968DC" w:rsidRPr="00585C21" w:rsidRDefault="002968DC" w:rsidP="002968DC">
      <w:pPr>
        <w:jc w:val="both"/>
      </w:pPr>
      <w:r w:rsidRPr="00585C21">
        <w:t>Signed by:</w:t>
      </w:r>
    </w:p>
    <w:p w14:paraId="6B7EF9AA" w14:textId="6968BFE2" w:rsidR="002968DC" w:rsidRDefault="002968DC" w:rsidP="002968DC">
      <w:pPr>
        <w:spacing w:before="120" w:after="120" w:line="320" w:lineRule="exact"/>
        <w:jc w:val="both"/>
      </w:pPr>
      <w:r w:rsidRPr="00585C21">
        <w:rPr>
          <w:noProof/>
          <w:lang w:eastAsia="en-GB"/>
        </w:rPr>
        <mc:AlternateContent>
          <mc:Choice Requires="wps">
            <w:drawing>
              <wp:anchor distT="0" distB="0" distL="114300" distR="114300" simplePos="0" relativeHeight="251665408" behindDoc="0" locked="0" layoutInCell="1" allowOverlap="1" wp14:anchorId="3DAAD0CE" wp14:editId="5D193741">
                <wp:simplePos x="0" y="0"/>
                <wp:positionH relativeFrom="column">
                  <wp:posOffset>-53340</wp:posOffset>
                </wp:positionH>
                <wp:positionV relativeFrom="paragraph">
                  <wp:posOffset>170180</wp:posOffset>
                </wp:positionV>
                <wp:extent cx="1560830" cy="0"/>
                <wp:effectExtent l="0" t="0" r="20320" b="19050"/>
                <wp:wrapNone/>
                <wp:docPr id="210" name="Straight Connector 210"/>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A633020" id="Straight Connector 21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13.4pt" to="118.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D1tgEAALsDAAAOAAAAZHJzL2Uyb0RvYy54bWysU8GOEzEMvSPxD1HudKZFrFa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" strokecolor="black [3040]"/>
            </w:pict>
          </mc:Fallback>
        </mc:AlternateContent>
      </w:r>
      <w:r w:rsidRPr="00585C21">
        <w:rPr>
          <w:noProof/>
          <w:lang w:eastAsia="en-GB"/>
        </w:rPr>
        <mc:AlternateContent>
          <mc:Choice Requires="wps">
            <w:drawing>
              <wp:anchor distT="0" distB="0" distL="114300" distR="114300" simplePos="0" relativeHeight="251666432" behindDoc="0" locked="0" layoutInCell="1" allowOverlap="1" wp14:anchorId="2B6994A0" wp14:editId="0C779A11">
                <wp:simplePos x="0" y="0"/>
                <wp:positionH relativeFrom="column">
                  <wp:posOffset>4248785</wp:posOffset>
                </wp:positionH>
                <wp:positionV relativeFrom="paragraph">
                  <wp:posOffset>169545</wp:posOffset>
                </wp:positionV>
                <wp:extent cx="15608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703F0E" id="Straight Connector 2"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55pt,13.35pt" to="457.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" strokecolor="black [3040]"/>
            </w:pict>
          </mc:Fallback>
        </mc:AlternateContent>
      </w:r>
      <w:r w:rsidRPr="00585C21">
        <w:t xml:space="preserve">                                        </w:t>
      </w:r>
      <w:r w:rsidRPr="002968DC">
        <w:rPr>
          <w:u w:color="FFD006"/>
        </w:rPr>
        <w:t>Head teacher</w:t>
      </w:r>
      <w:r w:rsidRPr="002968DC">
        <w:t xml:space="preserve">                                      </w:t>
      </w:r>
      <w:r w:rsidRPr="00585C21">
        <w:t xml:space="preserve">Date: </w:t>
      </w:r>
    </w:p>
    <w:p w14:paraId="4C9193B1" w14:textId="77777777" w:rsidR="002968DC" w:rsidRPr="00585C21" w:rsidRDefault="002968DC" w:rsidP="002968DC">
      <w:pPr>
        <w:spacing w:before="120" w:after="120" w:line="320" w:lineRule="exact"/>
        <w:jc w:val="both"/>
      </w:pPr>
    </w:p>
    <w:p w14:paraId="013CDDCE" w14:textId="17631AE8" w:rsidR="002968DC" w:rsidRPr="00585C21" w:rsidRDefault="002968DC" w:rsidP="002968DC">
      <w:pPr>
        <w:spacing w:before="120" w:after="120" w:line="320" w:lineRule="exact"/>
        <w:jc w:val="both"/>
      </w:pPr>
      <w:r w:rsidRPr="00585C21">
        <w:rPr>
          <w:noProof/>
          <w:lang w:eastAsia="en-GB"/>
        </w:rPr>
        <mc:AlternateContent>
          <mc:Choice Requires="wps">
            <w:drawing>
              <wp:anchor distT="0" distB="0" distL="114300" distR="114300" simplePos="0" relativeHeight="251667456" behindDoc="0" locked="0" layoutInCell="1" allowOverlap="1" wp14:anchorId="635E2CC8" wp14:editId="2EE8CDBF">
                <wp:simplePos x="0" y="0"/>
                <wp:positionH relativeFrom="column">
                  <wp:posOffset>-46990</wp:posOffset>
                </wp:positionH>
                <wp:positionV relativeFrom="paragraph">
                  <wp:posOffset>156210</wp:posOffset>
                </wp:positionV>
                <wp:extent cx="156083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4E88F4" id="Straight Connector 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12.3pt" to="119.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" strokecolor="black [3040]"/>
            </w:pict>
          </mc:Fallback>
        </mc:AlternateContent>
      </w:r>
      <w:r w:rsidRPr="00585C21">
        <w:rPr>
          <w:noProof/>
          <w:lang w:eastAsia="en-GB"/>
        </w:rPr>
        <mc:AlternateContent>
          <mc:Choice Requires="wps">
            <w:drawing>
              <wp:anchor distT="0" distB="0" distL="114300" distR="114300" simplePos="0" relativeHeight="251668480" behindDoc="0" locked="0" layoutInCell="1" allowOverlap="1" wp14:anchorId="3429F11A" wp14:editId="48134EAF">
                <wp:simplePos x="0" y="0"/>
                <wp:positionH relativeFrom="column">
                  <wp:posOffset>4271645</wp:posOffset>
                </wp:positionH>
                <wp:positionV relativeFrom="paragraph">
                  <wp:posOffset>155575</wp:posOffset>
                </wp:positionV>
                <wp:extent cx="1560830" cy="0"/>
                <wp:effectExtent l="0" t="0" r="20320" b="19050"/>
                <wp:wrapNone/>
                <wp:docPr id="8" name="Straight Connector 8"/>
                <wp:cNvGraphicFramePr/>
                <a:graphic xmlns:a="http://schemas.openxmlformats.org/drawingml/2006/main">
                  <a:graphicData uri="http://schemas.microsoft.com/office/word/2010/wordprocessingShape">
                    <wps:wsp>
                      <wps:cNvCnPr/>
                      <wps:spPr>
                        <a:xfrm>
                          <a:off x="0" y="0"/>
                          <a:ext cx="156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30BB69" id="Straight Connector 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35pt,12.25pt" to="45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" strokecolor="black [3040]"/>
            </w:pict>
          </mc:Fallback>
        </mc:AlternateContent>
      </w:r>
      <w:r w:rsidRPr="00585C21">
        <w:t xml:space="preserve">                  </w:t>
      </w:r>
      <w:r>
        <w:t xml:space="preserve">                      Chair of the management </w:t>
      </w:r>
      <w:proofErr w:type="gramStart"/>
      <w:r>
        <w:t xml:space="preserve">committee  </w:t>
      </w:r>
      <w:r w:rsidRPr="00585C21">
        <w:t>Date</w:t>
      </w:r>
      <w:proofErr w:type="gramEnd"/>
      <w:r w:rsidRPr="00585C21">
        <w:t>:</w:t>
      </w:r>
    </w:p>
    <w:p w14:paraId="1715E2CF" w14:textId="77777777" w:rsidR="002968DC" w:rsidRPr="00585C21" w:rsidRDefault="002968DC" w:rsidP="002968DC">
      <w:pPr>
        <w:spacing w:before="120" w:after="120" w:line="320" w:lineRule="exact"/>
        <w:jc w:val="both"/>
      </w:pPr>
    </w:p>
    <w:p w14:paraId="0AD0B30C" w14:textId="6CAC6804" w:rsidR="002968DC" w:rsidRDefault="002968DC" w:rsidP="002968DC">
      <w:pPr>
        <w:jc w:val="center"/>
        <w:rPr>
          <w:sz w:val="72"/>
        </w:rPr>
      </w:pPr>
    </w:p>
    <w:p w14:paraId="2D1F5704" w14:textId="77777777" w:rsidR="00E33AE2" w:rsidRDefault="00E33AE2" w:rsidP="002968DC">
      <w:pPr>
        <w:jc w:val="center"/>
        <w:rPr>
          <w:sz w:val="72"/>
        </w:rPr>
      </w:pPr>
    </w:p>
    <w:p w14:paraId="3614E87E" w14:textId="5B27F35A" w:rsidR="002968DC" w:rsidRPr="002968DC" w:rsidRDefault="002968DC" w:rsidP="002968DC">
      <w:pPr>
        <w:tabs>
          <w:tab w:val="center" w:pos="4513"/>
        </w:tabs>
        <w:rPr>
          <w:sz w:val="72"/>
        </w:rPr>
        <w:sectPr w:rsidR="002968DC" w:rsidRPr="002968DC" w:rsidSect="00E33AE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r>
        <w:rPr>
          <w:sz w:val="72"/>
        </w:rPr>
        <w:tab/>
      </w:r>
    </w:p>
    <w:p w14:paraId="5C952729" w14:textId="77777777" w:rsidR="002968DC" w:rsidRPr="002968DC" w:rsidRDefault="002968DC" w:rsidP="002968DC">
      <w:pPr>
        <w:spacing w:after="0"/>
        <w:rPr>
          <w:b/>
          <w:sz w:val="28"/>
          <w:highlight w:val="lightGray"/>
        </w:rPr>
      </w:pPr>
      <w:r w:rsidRPr="002968DC">
        <w:rPr>
          <w:b/>
          <w:sz w:val="28"/>
        </w:rPr>
        <w:lastRenderedPageBreak/>
        <w:t>Contents:</w:t>
      </w:r>
    </w:p>
    <w:p w14:paraId="610C3E56" w14:textId="77777777" w:rsidR="002968DC" w:rsidRPr="002968DC" w:rsidRDefault="002968DC" w:rsidP="002968DC">
      <w:pPr>
        <w:spacing w:before="120" w:after="120" w:line="320" w:lineRule="exact"/>
        <w:jc w:val="both"/>
        <w:rPr>
          <w:rStyle w:val="Hyperlink"/>
          <w:color w:val="auto"/>
        </w:rPr>
      </w:pPr>
      <w:r w:rsidRPr="002968DC">
        <w:fldChar w:fldCharType="begin"/>
      </w:r>
      <w:r w:rsidRPr="002968DC">
        <w:instrText>HYPERLINK  \l "_Statement_of_intent_1"</w:instrText>
      </w:r>
      <w:r w:rsidRPr="002968DC">
        <w:fldChar w:fldCharType="separate"/>
      </w:r>
      <w:r w:rsidRPr="002968DC">
        <w:rPr>
          <w:rStyle w:val="Hyperlink"/>
          <w:color w:val="auto"/>
        </w:rPr>
        <w:t>Statement of intent</w:t>
      </w:r>
    </w:p>
    <w:p w14:paraId="2DC05F68" w14:textId="6602AC6B" w:rsidR="002968DC" w:rsidRPr="002968DC" w:rsidRDefault="002968DC" w:rsidP="002968DC">
      <w:pPr>
        <w:pStyle w:val="ListParagraph"/>
        <w:numPr>
          <w:ilvl w:val="0"/>
          <w:numId w:val="15"/>
        </w:numPr>
        <w:spacing w:before="120" w:after="120" w:line="320" w:lineRule="exact"/>
        <w:jc w:val="both"/>
      </w:pPr>
      <w:r w:rsidRPr="002968DC">
        <w:fldChar w:fldCharType="end"/>
      </w:r>
      <w:hyperlink w:anchor="legalfr" w:history="1">
        <w:r w:rsidRPr="002968DC">
          <w:rPr>
            <w:rStyle w:val="Hyperlink"/>
            <w:color w:val="auto"/>
          </w:rPr>
          <w:t>Legal framework</w:t>
        </w:r>
      </w:hyperlink>
      <w:r w:rsidRPr="002968DC">
        <w:t xml:space="preserve"> </w:t>
      </w:r>
    </w:p>
    <w:p w14:paraId="4818DD6A" w14:textId="77777777" w:rsidR="002968DC" w:rsidRPr="002968DC" w:rsidRDefault="002968DC" w:rsidP="002968DC">
      <w:pPr>
        <w:pStyle w:val="ListParagraph"/>
        <w:numPr>
          <w:ilvl w:val="0"/>
          <w:numId w:val="15"/>
        </w:numPr>
        <w:spacing w:before="120" w:after="120" w:line="320" w:lineRule="exact"/>
        <w:jc w:val="both"/>
        <w:rPr>
          <w:rStyle w:val="Hyperlink"/>
          <w:color w:val="auto"/>
        </w:rPr>
      </w:pPr>
      <w:r w:rsidRPr="002968DC">
        <w:fldChar w:fldCharType="begin"/>
      </w:r>
      <w:r w:rsidRPr="002968DC">
        <w:instrText xml:space="preserve"> HYPERLINK  \l "chargingforeducation" </w:instrText>
      </w:r>
      <w:r w:rsidRPr="002968DC">
        <w:fldChar w:fldCharType="separate"/>
      </w:r>
      <w:r w:rsidRPr="002968DC">
        <w:rPr>
          <w:rStyle w:val="Hyperlink"/>
          <w:color w:val="auto"/>
        </w:rPr>
        <w:t>Charging for education</w:t>
      </w:r>
    </w:p>
    <w:p w14:paraId="7CF31408" w14:textId="77777777" w:rsidR="002968DC" w:rsidRPr="002968DC" w:rsidRDefault="002968DC" w:rsidP="002968DC">
      <w:pPr>
        <w:pStyle w:val="ListParagraph"/>
        <w:numPr>
          <w:ilvl w:val="0"/>
          <w:numId w:val="15"/>
        </w:numPr>
        <w:spacing w:before="120" w:after="120" w:line="320" w:lineRule="exact"/>
        <w:jc w:val="both"/>
        <w:rPr>
          <w:rStyle w:val="Hyperlink"/>
          <w:color w:val="auto"/>
        </w:rPr>
      </w:pPr>
      <w:r w:rsidRPr="002968DC">
        <w:fldChar w:fldCharType="end"/>
      </w:r>
      <w:hyperlink w:anchor="optionalextras" w:history="1">
        <w:r w:rsidRPr="002968DC">
          <w:rPr>
            <w:rStyle w:val="Hyperlink"/>
            <w:color w:val="auto"/>
          </w:rPr>
          <w:t>Optional extras</w:t>
        </w:r>
      </w:hyperlink>
    </w:p>
    <w:p w14:paraId="14545FA9"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examinationfees" w:history="1">
        <w:r w:rsidR="002968DC" w:rsidRPr="002968DC">
          <w:rPr>
            <w:rStyle w:val="Hyperlink"/>
            <w:color w:val="auto"/>
          </w:rPr>
          <w:t>Examination fees</w:t>
        </w:r>
      </w:hyperlink>
    </w:p>
    <w:p w14:paraId="03E6877A"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examinationresits" w:history="1">
        <w:r w:rsidR="002968DC" w:rsidRPr="002968DC">
          <w:rPr>
            <w:rStyle w:val="Hyperlink"/>
            <w:color w:val="auto"/>
          </w:rPr>
          <w:t>Examination re-sits</w:t>
        </w:r>
      </w:hyperlink>
    </w:p>
    <w:p w14:paraId="3DE805D3"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voluntarycontributions" w:history="1">
        <w:r w:rsidR="002968DC" w:rsidRPr="002968DC">
          <w:rPr>
            <w:rStyle w:val="Hyperlink"/>
            <w:color w:val="auto"/>
          </w:rPr>
          <w:t>Voluntary contributions</w:t>
        </w:r>
      </w:hyperlink>
    </w:p>
    <w:p w14:paraId="09343377"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musictuition" w:history="1">
        <w:r w:rsidR="002968DC" w:rsidRPr="002968DC">
          <w:rPr>
            <w:rStyle w:val="Hyperlink"/>
            <w:color w:val="auto"/>
          </w:rPr>
          <w:t>Music tuition</w:t>
        </w:r>
      </w:hyperlink>
    </w:p>
    <w:p w14:paraId="32A71E78"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transport" w:history="1">
        <w:r w:rsidR="002968DC" w:rsidRPr="002968DC">
          <w:rPr>
            <w:rStyle w:val="Hyperlink"/>
            <w:color w:val="auto"/>
          </w:rPr>
          <w:t>Transport</w:t>
        </w:r>
      </w:hyperlink>
    </w:p>
    <w:p w14:paraId="5048AAF3"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residentialvisits" w:history="1">
        <w:r w:rsidR="002968DC" w:rsidRPr="002968DC">
          <w:rPr>
            <w:rStyle w:val="Hyperlink"/>
            <w:color w:val="auto"/>
          </w:rPr>
          <w:t>Residential visits</w:t>
        </w:r>
      </w:hyperlink>
    </w:p>
    <w:p w14:paraId="0ED2FF73"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educationpartlyduringschoolhours" w:history="1">
        <w:r w:rsidR="002968DC" w:rsidRPr="002968DC">
          <w:rPr>
            <w:rStyle w:val="Hyperlink"/>
            <w:color w:val="auto"/>
          </w:rPr>
          <w:t>Education partly during school hours</w:t>
        </w:r>
      </w:hyperlink>
    </w:p>
    <w:p w14:paraId="4F9EAA14"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damagedorlostitems" w:history="1">
        <w:r w:rsidR="002968DC" w:rsidRPr="002968DC">
          <w:rPr>
            <w:rStyle w:val="Hyperlink"/>
            <w:color w:val="auto"/>
          </w:rPr>
          <w:t>Damaged or lost items</w:t>
        </w:r>
      </w:hyperlink>
    </w:p>
    <w:p w14:paraId="14EFB02A"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remissions" w:history="1">
        <w:r w:rsidR="002968DC" w:rsidRPr="002968DC">
          <w:rPr>
            <w:rStyle w:val="Hyperlink"/>
            <w:color w:val="auto"/>
          </w:rPr>
          <w:t>Remissions</w:t>
        </w:r>
      </w:hyperlink>
    </w:p>
    <w:p w14:paraId="4A45E824" w14:textId="77777777" w:rsidR="002968DC" w:rsidRPr="002968DC" w:rsidRDefault="00E33AE2" w:rsidP="002968DC">
      <w:pPr>
        <w:pStyle w:val="ListParagraph"/>
        <w:numPr>
          <w:ilvl w:val="0"/>
          <w:numId w:val="15"/>
        </w:numPr>
        <w:spacing w:before="120" w:after="120" w:line="320" w:lineRule="exact"/>
        <w:jc w:val="both"/>
        <w:rPr>
          <w:rStyle w:val="Hyperlink"/>
          <w:color w:val="auto"/>
        </w:rPr>
      </w:pPr>
      <w:hyperlink w:anchor="review" w:history="1">
        <w:r w:rsidR="002968DC" w:rsidRPr="002968DC">
          <w:rPr>
            <w:rStyle w:val="Hyperlink"/>
            <w:color w:val="auto"/>
          </w:rPr>
          <w:t>Monitoring and review</w:t>
        </w:r>
      </w:hyperlink>
    </w:p>
    <w:p w14:paraId="76E77F59" w14:textId="77777777" w:rsidR="002968DC" w:rsidRPr="002968DC" w:rsidRDefault="002968DC" w:rsidP="002968DC">
      <w:pPr>
        <w:spacing w:before="120" w:after="120" w:line="320" w:lineRule="exact"/>
        <w:jc w:val="both"/>
      </w:pPr>
    </w:p>
    <w:p w14:paraId="2A0D641B" w14:textId="77777777" w:rsidR="002968DC" w:rsidRPr="002968DC" w:rsidRDefault="002968DC" w:rsidP="002968DC">
      <w:pPr>
        <w:spacing w:before="120" w:after="120" w:line="320" w:lineRule="exact"/>
        <w:jc w:val="both"/>
      </w:pPr>
    </w:p>
    <w:p w14:paraId="5EC63380" w14:textId="77777777" w:rsidR="002968DC" w:rsidRPr="002968DC" w:rsidRDefault="002968DC" w:rsidP="002968DC">
      <w:pPr>
        <w:spacing w:before="120" w:after="120" w:line="320" w:lineRule="exact"/>
        <w:jc w:val="both"/>
      </w:pPr>
    </w:p>
    <w:p w14:paraId="74B2B194" w14:textId="77777777" w:rsidR="002968DC" w:rsidRPr="002968DC" w:rsidRDefault="002968DC" w:rsidP="002968DC">
      <w:pPr>
        <w:spacing w:before="120" w:after="120" w:line="320" w:lineRule="exact"/>
        <w:jc w:val="both"/>
      </w:pPr>
    </w:p>
    <w:p w14:paraId="0653732E" w14:textId="77777777" w:rsidR="002968DC" w:rsidRPr="002968DC" w:rsidRDefault="002968DC" w:rsidP="002968DC">
      <w:pPr>
        <w:spacing w:before="120" w:after="120" w:line="320" w:lineRule="exact"/>
        <w:jc w:val="both"/>
      </w:pPr>
    </w:p>
    <w:p w14:paraId="4A765B4A" w14:textId="77777777" w:rsidR="002968DC" w:rsidRPr="002968DC" w:rsidRDefault="002968DC" w:rsidP="002968DC">
      <w:pPr>
        <w:spacing w:before="120" w:after="120" w:line="320" w:lineRule="exact"/>
        <w:jc w:val="both"/>
      </w:pPr>
    </w:p>
    <w:p w14:paraId="39990CD6" w14:textId="77777777" w:rsidR="002968DC" w:rsidRPr="002968DC" w:rsidRDefault="002968DC" w:rsidP="002968DC">
      <w:pPr>
        <w:spacing w:before="120" w:after="120" w:line="320" w:lineRule="exact"/>
        <w:jc w:val="both"/>
      </w:pPr>
    </w:p>
    <w:p w14:paraId="3F8E373F" w14:textId="77777777" w:rsidR="002968DC" w:rsidRPr="002968DC" w:rsidRDefault="002968DC" w:rsidP="002968DC">
      <w:pPr>
        <w:spacing w:before="120" w:after="120" w:line="320" w:lineRule="exact"/>
        <w:jc w:val="both"/>
      </w:pPr>
    </w:p>
    <w:p w14:paraId="4DEA4CFE" w14:textId="77777777" w:rsidR="002968DC" w:rsidRPr="002968DC" w:rsidRDefault="002968DC" w:rsidP="002968DC">
      <w:pPr>
        <w:spacing w:before="120" w:after="120" w:line="320" w:lineRule="exact"/>
        <w:jc w:val="both"/>
      </w:pPr>
    </w:p>
    <w:p w14:paraId="309895B3" w14:textId="77777777" w:rsidR="002968DC" w:rsidRPr="002968DC" w:rsidRDefault="002968DC" w:rsidP="002968DC">
      <w:pPr>
        <w:spacing w:before="120" w:after="120" w:line="320" w:lineRule="exact"/>
        <w:jc w:val="both"/>
      </w:pPr>
    </w:p>
    <w:p w14:paraId="68B3BD4E" w14:textId="77777777" w:rsidR="002968DC" w:rsidRPr="002968DC" w:rsidRDefault="002968DC" w:rsidP="002968DC">
      <w:pPr>
        <w:spacing w:before="120" w:after="120" w:line="320" w:lineRule="exact"/>
        <w:jc w:val="both"/>
      </w:pPr>
    </w:p>
    <w:p w14:paraId="52724BE7" w14:textId="77777777" w:rsidR="002968DC" w:rsidRPr="002968DC" w:rsidRDefault="002968DC" w:rsidP="002968DC">
      <w:pPr>
        <w:spacing w:before="120" w:after="120" w:line="320" w:lineRule="exact"/>
        <w:jc w:val="both"/>
      </w:pPr>
    </w:p>
    <w:p w14:paraId="05D6AC59" w14:textId="77777777" w:rsidR="002968DC" w:rsidRPr="002968DC" w:rsidRDefault="002968DC" w:rsidP="002968DC">
      <w:pPr>
        <w:spacing w:before="120" w:after="120" w:line="320" w:lineRule="exact"/>
        <w:jc w:val="both"/>
      </w:pPr>
    </w:p>
    <w:p w14:paraId="179E7421" w14:textId="77777777" w:rsidR="002968DC" w:rsidRPr="002968DC" w:rsidRDefault="002968DC" w:rsidP="002968DC">
      <w:pPr>
        <w:spacing w:before="120" w:after="120" w:line="320" w:lineRule="exact"/>
        <w:jc w:val="both"/>
      </w:pPr>
    </w:p>
    <w:p w14:paraId="34D9C665" w14:textId="77777777" w:rsidR="002968DC" w:rsidRPr="002968DC" w:rsidRDefault="002968DC" w:rsidP="002968DC">
      <w:pPr>
        <w:spacing w:before="120" w:after="120" w:line="320" w:lineRule="exact"/>
        <w:jc w:val="both"/>
      </w:pPr>
    </w:p>
    <w:p w14:paraId="219CD135" w14:textId="77777777" w:rsidR="002968DC" w:rsidRPr="002968DC" w:rsidRDefault="002968DC" w:rsidP="002968DC">
      <w:pPr>
        <w:spacing w:before="120" w:after="120" w:line="320" w:lineRule="exact"/>
        <w:jc w:val="both"/>
      </w:pPr>
    </w:p>
    <w:p w14:paraId="1812A0CB" w14:textId="77777777" w:rsidR="002968DC" w:rsidRPr="002968DC" w:rsidRDefault="002968DC" w:rsidP="002968DC">
      <w:pPr>
        <w:spacing w:before="120" w:after="120" w:line="320" w:lineRule="exact"/>
        <w:jc w:val="both"/>
      </w:pPr>
    </w:p>
    <w:p w14:paraId="1DAF4A9D" w14:textId="77777777" w:rsidR="002968DC" w:rsidRPr="002968DC" w:rsidRDefault="002968DC" w:rsidP="002968DC">
      <w:pPr>
        <w:spacing w:before="120" w:after="120" w:line="320" w:lineRule="exact"/>
        <w:jc w:val="both"/>
      </w:pPr>
    </w:p>
    <w:p w14:paraId="68CE2BB8" w14:textId="77777777" w:rsidR="002968DC" w:rsidRPr="002968DC" w:rsidRDefault="002968DC" w:rsidP="002968DC">
      <w:pPr>
        <w:spacing w:before="120" w:after="120" w:line="320" w:lineRule="exact"/>
        <w:jc w:val="both"/>
      </w:pPr>
    </w:p>
    <w:p w14:paraId="48702502" w14:textId="77777777" w:rsidR="002968DC" w:rsidRPr="002968DC" w:rsidRDefault="002968DC" w:rsidP="002968DC">
      <w:bookmarkStart w:id="4" w:name="_Statement_of_intent"/>
      <w:bookmarkStart w:id="5" w:name="a"/>
      <w:bookmarkEnd w:id="4"/>
    </w:p>
    <w:p w14:paraId="11489E89" w14:textId="77777777" w:rsidR="002968DC" w:rsidRPr="002968DC" w:rsidRDefault="002968DC" w:rsidP="002968DC">
      <w:pPr>
        <w:pStyle w:val="Heading10"/>
        <w:numPr>
          <w:ilvl w:val="0"/>
          <w:numId w:val="0"/>
        </w:numPr>
        <w:ind w:left="360" w:hanging="360"/>
      </w:pPr>
      <w:bookmarkStart w:id="6" w:name="_Statement_of_intent_1"/>
      <w:bookmarkEnd w:id="6"/>
      <w:r w:rsidRPr="002968DC">
        <w:lastRenderedPageBreak/>
        <w:t>Statement of intent</w:t>
      </w:r>
      <w:bookmarkEnd w:id="5"/>
    </w:p>
    <w:p w14:paraId="29F6BB52" w14:textId="77777777" w:rsidR="002968DC" w:rsidRPr="002968DC" w:rsidRDefault="002968DC" w:rsidP="002968DC">
      <w:pPr>
        <w:jc w:val="both"/>
        <w:rPr>
          <w:sz w:val="2"/>
        </w:rPr>
      </w:pPr>
    </w:p>
    <w:p w14:paraId="797D128D" w14:textId="77777777" w:rsidR="002968DC" w:rsidRPr="002968DC" w:rsidRDefault="002968DC" w:rsidP="002968DC">
      <w:pPr>
        <w:jc w:val="both"/>
      </w:pPr>
      <w:r w:rsidRPr="002968DC">
        <w:t xml:space="preserve">The Linden Centre is </w:t>
      </w:r>
      <w:bookmarkStart w:id="7" w:name="_Duties_of_Supervisory"/>
      <w:bookmarkEnd w:id="7"/>
      <w:r w:rsidRPr="002968DC">
        <w:t xml:space="preserve">committed to ensuring equal opportunities for all pupils, regardless of financial circumstances, and has established the following policy and procedures to ensure that </w:t>
      </w:r>
      <w:proofErr w:type="gramStart"/>
      <w:r w:rsidRPr="002968DC">
        <w:t>no child is discriminated against by our offering of school trips, activities and educational extras</w:t>
      </w:r>
      <w:proofErr w:type="gramEnd"/>
      <w:r w:rsidRPr="002968DC">
        <w:t>.</w:t>
      </w:r>
    </w:p>
    <w:p w14:paraId="4E3D9C4A" w14:textId="77777777" w:rsidR="002968DC" w:rsidRPr="002968DC" w:rsidRDefault="002968DC" w:rsidP="002968DC">
      <w:pPr>
        <w:jc w:val="both"/>
      </w:pPr>
      <w:r w:rsidRPr="002968DC">
        <w:t xml:space="preserve">In addition, we are committed to adhering to legal requirements regarding charging for school activities, and meeting all statutory guidance provided by the </w:t>
      </w:r>
      <w:proofErr w:type="spellStart"/>
      <w:r w:rsidRPr="002968DC">
        <w:t>DfE</w:t>
      </w:r>
      <w:proofErr w:type="spellEnd"/>
      <w:r w:rsidRPr="002968DC">
        <w:t xml:space="preserve">. </w:t>
      </w:r>
    </w:p>
    <w:p w14:paraId="2CA1A078" w14:textId="77777777" w:rsidR="002968DC" w:rsidRPr="002968DC" w:rsidRDefault="002968DC" w:rsidP="002968DC">
      <w:pPr>
        <w:jc w:val="both"/>
      </w:pPr>
      <w:r w:rsidRPr="002968DC">
        <w:t>We promise:</w:t>
      </w:r>
    </w:p>
    <w:p w14:paraId="4F95F069" w14:textId="77777777" w:rsidR="002968DC" w:rsidRPr="002968DC" w:rsidRDefault="002968DC" w:rsidP="002968DC">
      <w:pPr>
        <w:pStyle w:val="ListParagraph"/>
        <w:numPr>
          <w:ilvl w:val="0"/>
          <w:numId w:val="18"/>
        </w:numPr>
        <w:jc w:val="both"/>
      </w:pPr>
      <w:r w:rsidRPr="002968DC">
        <w:t>Not to charge for education provided during school hours.</w:t>
      </w:r>
    </w:p>
    <w:p w14:paraId="4634DDA9" w14:textId="77777777" w:rsidR="002968DC" w:rsidRPr="002968DC" w:rsidRDefault="002968DC" w:rsidP="002968DC">
      <w:pPr>
        <w:pStyle w:val="ListParagraph"/>
        <w:numPr>
          <w:ilvl w:val="0"/>
          <w:numId w:val="18"/>
        </w:numPr>
        <w:jc w:val="both"/>
      </w:pPr>
      <w:r w:rsidRPr="002968DC">
        <w:t xml:space="preserve">To inform parents on low incomes and in receipt of relevant benefits of the support available to them when asking for contributions. </w:t>
      </w:r>
    </w:p>
    <w:p w14:paraId="75287D59" w14:textId="77777777" w:rsidR="002968DC" w:rsidRPr="002968DC" w:rsidRDefault="002968DC" w:rsidP="002968DC">
      <w:pPr>
        <w:jc w:val="both"/>
      </w:pPr>
    </w:p>
    <w:p w14:paraId="2D5DC12F" w14:textId="77777777" w:rsidR="002968DC" w:rsidRPr="002968DC" w:rsidRDefault="002968DC" w:rsidP="002968DC">
      <w:pPr>
        <w:jc w:val="both"/>
      </w:pPr>
    </w:p>
    <w:p w14:paraId="00C8F9AD" w14:textId="77777777" w:rsidR="002968DC" w:rsidRPr="002968DC" w:rsidRDefault="002968DC" w:rsidP="002968DC">
      <w:pPr>
        <w:jc w:val="both"/>
      </w:pPr>
    </w:p>
    <w:p w14:paraId="391F0DE8" w14:textId="77777777" w:rsidR="002968DC" w:rsidRPr="002968DC" w:rsidRDefault="002968DC" w:rsidP="002968DC">
      <w:pPr>
        <w:jc w:val="both"/>
      </w:pPr>
    </w:p>
    <w:p w14:paraId="77654FA0" w14:textId="77777777" w:rsidR="002968DC" w:rsidRPr="002968DC" w:rsidRDefault="002968DC" w:rsidP="002968DC">
      <w:pPr>
        <w:jc w:val="both"/>
      </w:pPr>
    </w:p>
    <w:p w14:paraId="04ACAA56" w14:textId="77777777" w:rsidR="002968DC" w:rsidRPr="002968DC" w:rsidRDefault="002968DC" w:rsidP="002968DC">
      <w:pPr>
        <w:jc w:val="both"/>
      </w:pPr>
    </w:p>
    <w:p w14:paraId="6F0F466F" w14:textId="77777777" w:rsidR="002968DC" w:rsidRPr="002968DC" w:rsidRDefault="002968DC" w:rsidP="002968DC">
      <w:pPr>
        <w:jc w:val="both"/>
      </w:pPr>
    </w:p>
    <w:p w14:paraId="380DFC12" w14:textId="77777777" w:rsidR="002968DC" w:rsidRPr="002968DC" w:rsidRDefault="002968DC" w:rsidP="002968DC">
      <w:pPr>
        <w:jc w:val="both"/>
      </w:pPr>
    </w:p>
    <w:p w14:paraId="0B8C202D" w14:textId="77777777" w:rsidR="002968DC" w:rsidRPr="002968DC" w:rsidRDefault="002968DC" w:rsidP="002968DC">
      <w:pPr>
        <w:jc w:val="both"/>
      </w:pPr>
    </w:p>
    <w:p w14:paraId="19BB0577" w14:textId="77777777" w:rsidR="002968DC" w:rsidRPr="002968DC" w:rsidRDefault="002968DC" w:rsidP="002968DC">
      <w:pPr>
        <w:jc w:val="both"/>
      </w:pPr>
    </w:p>
    <w:p w14:paraId="36CD52AA" w14:textId="77777777" w:rsidR="002968DC" w:rsidRPr="002968DC" w:rsidRDefault="002968DC" w:rsidP="002968DC">
      <w:pPr>
        <w:jc w:val="both"/>
      </w:pPr>
    </w:p>
    <w:p w14:paraId="7DE91294" w14:textId="77777777" w:rsidR="002968DC" w:rsidRPr="002968DC" w:rsidRDefault="002968DC" w:rsidP="002968DC">
      <w:pPr>
        <w:jc w:val="both"/>
      </w:pPr>
    </w:p>
    <w:p w14:paraId="717ABB43" w14:textId="77777777" w:rsidR="002968DC" w:rsidRPr="002968DC" w:rsidRDefault="002968DC" w:rsidP="002968DC">
      <w:pPr>
        <w:jc w:val="both"/>
      </w:pPr>
    </w:p>
    <w:p w14:paraId="0C6EF127" w14:textId="77777777" w:rsidR="002968DC" w:rsidRPr="002968DC" w:rsidRDefault="002968DC" w:rsidP="002968DC">
      <w:pPr>
        <w:jc w:val="both"/>
      </w:pPr>
    </w:p>
    <w:p w14:paraId="65F3886D" w14:textId="77777777" w:rsidR="002968DC" w:rsidRPr="002968DC" w:rsidRDefault="002968DC" w:rsidP="002968DC">
      <w:pPr>
        <w:jc w:val="both"/>
        <w:sectPr w:rsidR="002968DC" w:rsidRPr="002968DC" w:rsidSect="00E33AE2">
          <w:headerReference w:type="even" r:id="rId9"/>
          <w:headerReference w:type="default" r:id="rId10"/>
          <w:footerReference w:type="default" r:id="rId11"/>
          <w:headerReference w:type="first"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AC5A393" w14:textId="77777777" w:rsidR="002968DC" w:rsidRPr="002968DC" w:rsidRDefault="002968DC" w:rsidP="002968DC">
      <w:pPr>
        <w:pStyle w:val="Heading1"/>
        <w:numPr>
          <w:ilvl w:val="0"/>
          <w:numId w:val="22"/>
        </w:numPr>
        <w:jc w:val="both"/>
        <w:rPr>
          <w:color w:val="auto"/>
          <w:sz w:val="28"/>
        </w:rPr>
      </w:pPr>
      <w:bookmarkStart w:id="8" w:name="c"/>
      <w:bookmarkStart w:id="9" w:name="legalfr"/>
      <w:r w:rsidRPr="002968DC">
        <w:rPr>
          <w:color w:val="auto"/>
          <w:sz w:val="28"/>
        </w:rPr>
        <w:lastRenderedPageBreak/>
        <w:t>Legal framework</w:t>
      </w:r>
      <w:bookmarkEnd w:id="8"/>
    </w:p>
    <w:p w14:paraId="1B212069" w14:textId="77777777" w:rsidR="002968DC" w:rsidRPr="002968DC" w:rsidRDefault="002968DC" w:rsidP="002968DC">
      <w:pPr>
        <w:jc w:val="both"/>
        <w:rPr>
          <w:sz w:val="2"/>
        </w:rPr>
      </w:pPr>
    </w:p>
    <w:bookmarkEnd w:id="9"/>
    <w:p w14:paraId="60E52619" w14:textId="77777777" w:rsidR="002968DC" w:rsidRPr="002968DC" w:rsidRDefault="002968DC" w:rsidP="002968DC">
      <w:pPr>
        <w:pStyle w:val="ListParagraph"/>
        <w:numPr>
          <w:ilvl w:val="1"/>
          <w:numId w:val="22"/>
        </w:numPr>
        <w:jc w:val="both"/>
      </w:pPr>
      <w:r w:rsidRPr="002968DC">
        <w:t>This policy will have consideration for, and be compliant with, the following legislation and statutory guidance:</w:t>
      </w:r>
    </w:p>
    <w:p w14:paraId="51F371A3" w14:textId="77777777" w:rsidR="002968DC" w:rsidRPr="002968DC" w:rsidRDefault="002968DC" w:rsidP="002968DC">
      <w:pPr>
        <w:pStyle w:val="ListParagraph"/>
        <w:ind w:left="1066"/>
        <w:jc w:val="both"/>
        <w:rPr>
          <w:sz w:val="18"/>
        </w:rPr>
      </w:pPr>
    </w:p>
    <w:p w14:paraId="035B4AEB" w14:textId="77777777" w:rsidR="002968DC" w:rsidRPr="002968DC" w:rsidRDefault="002968DC" w:rsidP="002968DC">
      <w:pPr>
        <w:pStyle w:val="ListParagraph"/>
        <w:numPr>
          <w:ilvl w:val="0"/>
          <w:numId w:val="17"/>
        </w:numPr>
        <w:jc w:val="both"/>
      </w:pPr>
      <w:r w:rsidRPr="002968DC">
        <w:t>Education Act 1996</w:t>
      </w:r>
    </w:p>
    <w:p w14:paraId="6055BE89" w14:textId="77777777" w:rsidR="002968DC" w:rsidRPr="002968DC" w:rsidRDefault="002968DC" w:rsidP="002968DC">
      <w:pPr>
        <w:pStyle w:val="ListParagraph"/>
        <w:numPr>
          <w:ilvl w:val="0"/>
          <w:numId w:val="17"/>
        </w:numPr>
        <w:jc w:val="both"/>
      </w:pPr>
      <w:r w:rsidRPr="002968DC">
        <w:t>The Charges for Music Tuition (England) Regulations 2007</w:t>
      </w:r>
    </w:p>
    <w:p w14:paraId="547B6B34" w14:textId="77777777" w:rsidR="002968DC" w:rsidRPr="002968DC" w:rsidRDefault="002968DC" w:rsidP="002968DC">
      <w:pPr>
        <w:pStyle w:val="ListParagraph"/>
        <w:numPr>
          <w:ilvl w:val="0"/>
          <w:numId w:val="17"/>
        </w:numPr>
        <w:jc w:val="both"/>
      </w:pPr>
      <w:r w:rsidRPr="002968DC">
        <w:t>The Education (Prescribed Public Examinations) (England) Regulations 2010</w:t>
      </w:r>
    </w:p>
    <w:p w14:paraId="1DCC9723" w14:textId="77777777" w:rsidR="002968DC" w:rsidRPr="002968DC" w:rsidRDefault="002968DC" w:rsidP="002968DC">
      <w:pPr>
        <w:pStyle w:val="ListParagraph"/>
        <w:numPr>
          <w:ilvl w:val="0"/>
          <w:numId w:val="17"/>
        </w:numPr>
        <w:jc w:val="both"/>
      </w:pPr>
      <w:proofErr w:type="spellStart"/>
      <w:r w:rsidRPr="002968DC">
        <w:t>DfE</w:t>
      </w:r>
      <w:proofErr w:type="spellEnd"/>
      <w:r w:rsidRPr="002968DC">
        <w:t xml:space="preserve"> (2018) ‘Charging for school activities’</w:t>
      </w:r>
    </w:p>
    <w:p w14:paraId="4CCEED1C" w14:textId="77777777" w:rsidR="002968DC" w:rsidRPr="002968DC" w:rsidRDefault="002968DC" w:rsidP="002968DC">
      <w:pPr>
        <w:pStyle w:val="ListParagraph"/>
        <w:numPr>
          <w:ilvl w:val="0"/>
          <w:numId w:val="17"/>
        </w:numPr>
        <w:jc w:val="both"/>
      </w:pPr>
      <w:proofErr w:type="spellStart"/>
      <w:r w:rsidRPr="002968DC">
        <w:t>DfE</w:t>
      </w:r>
      <w:proofErr w:type="spellEnd"/>
      <w:r w:rsidRPr="002968DC">
        <w:t xml:space="preserve"> (2019) ‘Governance handbook’</w:t>
      </w:r>
    </w:p>
    <w:p w14:paraId="396B2B61" w14:textId="77777777" w:rsidR="002968DC" w:rsidRPr="002968DC" w:rsidRDefault="002968DC" w:rsidP="002968DC">
      <w:pPr>
        <w:pStyle w:val="ListParagraph"/>
        <w:ind w:left="1426"/>
        <w:jc w:val="both"/>
      </w:pPr>
      <w:bookmarkStart w:id="10" w:name="ourpromise"/>
    </w:p>
    <w:p w14:paraId="5F6C0AC4" w14:textId="77777777" w:rsidR="002968DC" w:rsidRPr="002968DC" w:rsidRDefault="002968DC" w:rsidP="002968DC">
      <w:pPr>
        <w:pStyle w:val="Heading1"/>
        <w:numPr>
          <w:ilvl w:val="0"/>
          <w:numId w:val="22"/>
        </w:numPr>
        <w:jc w:val="both"/>
        <w:rPr>
          <w:color w:val="auto"/>
          <w:sz w:val="28"/>
        </w:rPr>
      </w:pPr>
      <w:bookmarkStart w:id="11" w:name="chargingforeducation"/>
      <w:bookmarkEnd w:id="10"/>
      <w:r w:rsidRPr="002968DC">
        <w:rPr>
          <w:color w:val="auto"/>
          <w:sz w:val="28"/>
        </w:rPr>
        <w:t>Charging for education</w:t>
      </w:r>
    </w:p>
    <w:p w14:paraId="4EE5FBEF" w14:textId="77777777" w:rsidR="002968DC" w:rsidRPr="002968DC" w:rsidRDefault="002968DC" w:rsidP="002968DC">
      <w:pPr>
        <w:jc w:val="both"/>
        <w:rPr>
          <w:sz w:val="2"/>
          <w:szCs w:val="2"/>
        </w:rPr>
      </w:pPr>
    </w:p>
    <w:bookmarkEnd w:id="11"/>
    <w:p w14:paraId="67FEEDE4" w14:textId="77777777" w:rsidR="002968DC" w:rsidRPr="002968DC" w:rsidRDefault="002968DC" w:rsidP="002968DC">
      <w:pPr>
        <w:pStyle w:val="ListParagraph"/>
        <w:numPr>
          <w:ilvl w:val="1"/>
          <w:numId w:val="22"/>
        </w:numPr>
        <w:tabs>
          <w:tab w:val="num" w:pos="1080"/>
        </w:tabs>
        <w:ind w:left="1080"/>
        <w:jc w:val="both"/>
      </w:pPr>
      <w:r w:rsidRPr="002968DC">
        <w:t>We will not charge parents for:</w:t>
      </w:r>
    </w:p>
    <w:p w14:paraId="39F93D83" w14:textId="77777777" w:rsidR="002968DC" w:rsidRPr="002968DC" w:rsidRDefault="002968DC" w:rsidP="002968DC">
      <w:pPr>
        <w:pStyle w:val="ListParagraph"/>
        <w:ind w:left="1080"/>
        <w:jc w:val="both"/>
      </w:pPr>
    </w:p>
    <w:p w14:paraId="29B9A3D5" w14:textId="77777777" w:rsidR="002968DC" w:rsidRPr="002968DC" w:rsidRDefault="002968DC" w:rsidP="002968DC">
      <w:pPr>
        <w:pStyle w:val="ListParagraph"/>
        <w:numPr>
          <w:ilvl w:val="0"/>
          <w:numId w:val="23"/>
        </w:numPr>
        <w:tabs>
          <w:tab w:val="num" w:pos="1080"/>
        </w:tabs>
        <w:jc w:val="both"/>
      </w:pPr>
      <w:r w:rsidRPr="002968DC">
        <w:t>Admission applications.</w:t>
      </w:r>
    </w:p>
    <w:p w14:paraId="51CEE2AB" w14:textId="77777777" w:rsidR="002968DC" w:rsidRPr="002968DC" w:rsidRDefault="002968DC" w:rsidP="002968DC">
      <w:pPr>
        <w:pStyle w:val="ListParagraph"/>
        <w:numPr>
          <w:ilvl w:val="0"/>
          <w:numId w:val="23"/>
        </w:numPr>
        <w:tabs>
          <w:tab w:val="num" w:pos="1080"/>
        </w:tabs>
        <w:jc w:val="both"/>
      </w:pPr>
      <w:r w:rsidRPr="002968DC">
        <w:t>Education provided during school hours.</w:t>
      </w:r>
    </w:p>
    <w:p w14:paraId="08DA8E1F" w14:textId="77777777" w:rsidR="002968DC" w:rsidRPr="002968DC" w:rsidRDefault="002968DC" w:rsidP="002968DC">
      <w:pPr>
        <w:pStyle w:val="ListParagraph"/>
        <w:numPr>
          <w:ilvl w:val="0"/>
          <w:numId w:val="23"/>
        </w:numPr>
        <w:tabs>
          <w:tab w:val="num" w:pos="1080"/>
        </w:tabs>
        <w:jc w:val="both"/>
      </w:pPr>
      <w:r w:rsidRPr="002968DC">
        <w:t xml:space="preserve">Education provided outside school hours if it is part of the national curriculum, part of a syllabus for a prescribed public examination that the pupil </w:t>
      </w:r>
      <w:proofErr w:type="gramStart"/>
      <w:r w:rsidRPr="002968DC">
        <w:t>is being prepared for</w:t>
      </w:r>
      <w:proofErr w:type="gramEnd"/>
      <w:r w:rsidRPr="002968DC">
        <w:t xml:space="preserve"> by the school, or part of religious education.</w:t>
      </w:r>
    </w:p>
    <w:p w14:paraId="438AE020" w14:textId="77777777" w:rsidR="002968DC" w:rsidRPr="002968DC" w:rsidRDefault="002968DC" w:rsidP="002968DC">
      <w:pPr>
        <w:pStyle w:val="ListParagraph"/>
        <w:numPr>
          <w:ilvl w:val="0"/>
          <w:numId w:val="23"/>
        </w:numPr>
        <w:tabs>
          <w:tab w:val="num" w:pos="1080"/>
        </w:tabs>
        <w:jc w:val="both"/>
      </w:pPr>
      <w:r w:rsidRPr="002968DC">
        <w:t xml:space="preserve">Entry for a prescribed public examination, if the pupil </w:t>
      </w:r>
      <w:proofErr w:type="gramStart"/>
      <w:r w:rsidRPr="002968DC">
        <w:t>has been prepared</w:t>
      </w:r>
      <w:proofErr w:type="gramEnd"/>
      <w:r w:rsidRPr="002968DC">
        <w:t xml:space="preserve"> for it at the school.</w:t>
      </w:r>
    </w:p>
    <w:p w14:paraId="41C5138D" w14:textId="77777777" w:rsidR="002968DC" w:rsidRPr="002968DC" w:rsidRDefault="002968DC" w:rsidP="002968DC">
      <w:pPr>
        <w:pStyle w:val="ListParagraph"/>
        <w:numPr>
          <w:ilvl w:val="0"/>
          <w:numId w:val="23"/>
        </w:numPr>
        <w:tabs>
          <w:tab w:val="num" w:pos="1080"/>
        </w:tabs>
        <w:jc w:val="both"/>
      </w:pPr>
      <w:r w:rsidRPr="002968DC">
        <w:t xml:space="preserve">Examination re-sits, if the pupil </w:t>
      </w:r>
      <w:proofErr w:type="gramStart"/>
      <w:r w:rsidRPr="002968DC">
        <w:t>is being prepared</w:t>
      </w:r>
      <w:proofErr w:type="gramEnd"/>
      <w:r w:rsidRPr="002968DC">
        <w:t xml:space="preserve"> for the re-sits at the school. </w:t>
      </w:r>
    </w:p>
    <w:p w14:paraId="408BDF97" w14:textId="77777777" w:rsidR="002968DC" w:rsidRPr="002968DC" w:rsidRDefault="002968DC" w:rsidP="002968DC">
      <w:pPr>
        <w:pStyle w:val="ListBullet"/>
        <w:numPr>
          <w:ilvl w:val="1"/>
          <w:numId w:val="22"/>
        </w:numPr>
        <w:jc w:val="both"/>
        <w:rPr>
          <w:color w:val="auto"/>
        </w:rPr>
      </w:pPr>
      <w:r w:rsidRPr="002968DC">
        <w:rPr>
          <w:color w:val="auto"/>
        </w:rPr>
        <w:t>We may charge parents for the following:</w:t>
      </w:r>
    </w:p>
    <w:p w14:paraId="510D75C0" w14:textId="77777777" w:rsidR="002968DC" w:rsidRPr="002968DC" w:rsidRDefault="002968DC" w:rsidP="002968DC">
      <w:pPr>
        <w:pStyle w:val="ListBullet"/>
        <w:numPr>
          <w:ilvl w:val="0"/>
          <w:numId w:val="0"/>
        </w:numPr>
        <w:ind w:left="1066"/>
        <w:jc w:val="both"/>
        <w:rPr>
          <w:color w:val="auto"/>
        </w:rPr>
      </w:pPr>
    </w:p>
    <w:p w14:paraId="0C6B350C" w14:textId="77777777" w:rsidR="002968DC" w:rsidRPr="002968DC" w:rsidRDefault="002968DC" w:rsidP="002968DC">
      <w:pPr>
        <w:pStyle w:val="ListBullet"/>
        <w:tabs>
          <w:tab w:val="clear" w:pos="360"/>
          <w:tab w:val="num" w:pos="1786"/>
        </w:tabs>
        <w:ind w:left="1426"/>
        <w:jc w:val="both"/>
        <w:rPr>
          <w:color w:val="auto"/>
        </w:rPr>
      </w:pPr>
      <w:r w:rsidRPr="002968DC">
        <w:rPr>
          <w:color w:val="auto"/>
        </w:rPr>
        <w:t>Materials, books, instruments or equipment, where they desire their child to own them</w:t>
      </w:r>
    </w:p>
    <w:p w14:paraId="07DECF3A" w14:textId="77777777" w:rsidR="002968DC" w:rsidRPr="002968DC" w:rsidRDefault="00E33AE2" w:rsidP="002968DC">
      <w:pPr>
        <w:pStyle w:val="ListBullet"/>
        <w:tabs>
          <w:tab w:val="clear" w:pos="360"/>
          <w:tab w:val="num" w:pos="1080"/>
        </w:tabs>
        <w:ind w:left="1426"/>
        <w:jc w:val="both"/>
        <w:rPr>
          <w:color w:val="auto"/>
        </w:rPr>
      </w:pPr>
      <w:hyperlink w:anchor="optionalextras" w:history="1">
        <w:r w:rsidR="002968DC" w:rsidRPr="002968DC">
          <w:rPr>
            <w:rStyle w:val="Hyperlink"/>
            <w:color w:val="auto"/>
          </w:rPr>
          <w:t>Optional extras</w:t>
        </w:r>
      </w:hyperlink>
    </w:p>
    <w:p w14:paraId="09C08A96" w14:textId="77777777" w:rsidR="002968DC" w:rsidRPr="002968DC" w:rsidRDefault="00E33AE2" w:rsidP="002968DC">
      <w:pPr>
        <w:pStyle w:val="ListBullet"/>
        <w:tabs>
          <w:tab w:val="clear" w:pos="360"/>
          <w:tab w:val="num" w:pos="1080"/>
        </w:tabs>
        <w:ind w:left="1426"/>
        <w:jc w:val="both"/>
        <w:rPr>
          <w:color w:val="auto"/>
        </w:rPr>
      </w:pPr>
      <w:hyperlink w:anchor="musictuition" w:history="1">
        <w:r w:rsidR="002968DC" w:rsidRPr="002968DC">
          <w:rPr>
            <w:rStyle w:val="Hyperlink"/>
            <w:color w:val="auto"/>
          </w:rPr>
          <w:t>Music and vocational tuition (in certain circumstances)</w:t>
        </w:r>
      </w:hyperlink>
    </w:p>
    <w:p w14:paraId="3A915DE8" w14:textId="77777777" w:rsidR="002968DC" w:rsidRPr="002968DC" w:rsidRDefault="002968DC" w:rsidP="002968DC">
      <w:pPr>
        <w:pStyle w:val="ListBullet"/>
        <w:tabs>
          <w:tab w:val="clear" w:pos="360"/>
          <w:tab w:val="num" w:pos="1080"/>
        </w:tabs>
        <w:ind w:left="1426"/>
        <w:jc w:val="both"/>
        <w:rPr>
          <w:color w:val="auto"/>
        </w:rPr>
      </w:pPr>
      <w:r w:rsidRPr="002968DC">
        <w:rPr>
          <w:color w:val="auto"/>
        </w:rPr>
        <w:t>Use of community facilities</w:t>
      </w:r>
    </w:p>
    <w:p w14:paraId="75CC56B5" w14:textId="77777777" w:rsidR="002968DC" w:rsidRPr="002968DC" w:rsidRDefault="002968DC" w:rsidP="002968DC">
      <w:pPr>
        <w:pStyle w:val="ListBullet"/>
        <w:ind w:left="1066"/>
        <w:jc w:val="both"/>
        <w:rPr>
          <w:color w:val="auto"/>
        </w:rPr>
      </w:pPr>
    </w:p>
    <w:p w14:paraId="3B275E42" w14:textId="77777777" w:rsidR="002968DC" w:rsidRPr="002968DC" w:rsidRDefault="002968DC" w:rsidP="002968DC">
      <w:pPr>
        <w:pStyle w:val="Heading1"/>
        <w:numPr>
          <w:ilvl w:val="0"/>
          <w:numId w:val="22"/>
        </w:numPr>
        <w:jc w:val="both"/>
        <w:rPr>
          <w:color w:val="auto"/>
          <w:sz w:val="28"/>
        </w:rPr>
      </w:pPr>
      <w:bookmarkStart w:id="12" w:name="optionalextras"/>
      <w:r w:rsidRPr="002968DC">
        <w:rPr>
          <w:color w:val="auto"/>
          <w:sz w:val="28"/>
        </w:rPr>
        <w:t>Optional extras</w:t>
      </w:r>
    </w:p>
    <w:p w14:paraId="7057D13B" w14:textId="77777777" w:rsidR="002968DC" w:rsidRPr="002968DC" w:rsidRDefault="002968DC" w:rsidP="002968DC">
      <w:pPr>
        <w:jc w:val="both"/>
        <w:rPr>
          <w:sz w:val="2"/>
          <w:szCs w:val="2"/>
        </w:rPr>
      </w:pPr>
    </w:p>
    <w:bookmarkEnd w:id="12"/>
    <w:p w14:paraId="7402BAAB" w14:textId="77777777" w:rsidR="002968DC" w:rsidRPr="002968DC" w:rsidRDefault="002968DC" w:rsidP="002968DC">
      <w:pPr>
        <w:pStyle w:val="ListParagraph"/>
        <w:numPr>
          <w:ilvl w:val="1"/>
          <w:numId w:val="22"/>
        </w:numPr>
        <w:jc w:val="both"/>
      </w:pPr>
      <w:r w:rsidRPr="002968DC">
        <w:t>We may charge parents for the following optional extras:</w:t>
      </w:r>
    </w:p>
    <w:p w14:paraId="27C0243D" w14:textId="77777777" w:rsidR="002968DC" w:rsidRPr="002968DC" w:rsidRDefault="002968DC" w:rsidP="002968DC">
      <w:pPr>
        <w:pStyle w:val="ListParagraph"/>
        <w:ind w:left="1066"/>
        <w:jc w:val="both"/>
      </w:pPr>
    </w:p>
    <w:p w14:paraId="113B0437" w14:textId="77777777" w:rsidR="002968DC" w:rsidRPr="002968DC" w:rsidRDefault="002968DC" w:rsidP="002968DC">
      <w:pPr>
        <w:pStyle w:val="ListParagraph"/>
        <w:numPr>
          <w:ilvl w:val="0"/>
          <w:numId w:val="19"/>
        </w:numPr>
        <w:jc w:val="both"/>
      </w:pPr>
      <w:r w:rsidRPr="002968DC">
        <w:t>Education provided outside of school time that is not:</w:t>
      </w:r>
    </w:p>
    <w:p w14:paraId="201D7378" w14:textId="77777777" w:rsidR="002968DC" w:rsidRPr="002968DC" w:rsidRDefault="002968DC" w:rsidP="002968DC">
      <w:pPr>
        <w:pStyle w:val="ListParagraph"/>
        <w:numPr>
          <w:ilvl w:val="1"/>
          <w:numId w:val="19"/>
        </w:numPr>
        <w:jc w:val="both"/>
      </w:pPr>
      <w:r w:rsidRPr="002968DC">
        <w:t>Part of the national curriculum.</w:t>
      </w:r>
    </w:p>
    <w:p w14:paraId="24E392FE" w14:textId="77777777" w:rsidR="002968DC" w:rsidRPr="002968DC" w:rsidRDefault="002968DC" w:rsidP="002968DC">
      <w:pPr>
        <w:pStyle w:val="ListParagraph"/>
        <w:numPr>
          <w:ilvl w:val="1"/>
          <w:numId w:val="19"/>
        </w:numPr>
        <w:jc w:val="both"/>
      </w:pPr>
      <w:r w:rsidRPr="002968DC">
        <w:t xml:space="preserve">Part of a syllabus for a prescribed public examination that the pupil </w:t>
      </w:r>
      <w:proofErr w:type="gramStart"/>
      <w:r w:rsidRPr="002968DC">
        <w:t>is being prepared for</w:t>
      </w:r>
      <w:proofErr w:type="gramEnd"/>
      <w:r w:rsidRPr="002968DC">
        <w:t xml:space="preserve"> at the school.</w:t>
      </w:r>
    </w:p>
    <w:p w14:paraId="498AF04A" w14:textId="77777777" w:rsidR="002968DC" w:rsidRPr="002968DC" w:rsidRDefault="002968DC" w:rsidP="002968DC">
      <w:pPr>
        <w:pStyle w:val="ListParagraph"/>
        <w:numPr>
          <w:ilvl w:val="1"/>
          <w:numId w:val="19"/>
        </w:numPr>
        <w:ind w:left="2143" w:hanging="357"/>
        <w:contextualSpacing w:val="0"/>
        <w:jc w:val="both"/>
      </w:pPr>
      <w:r w:rsidRPr="002968DC">
        <w:t>Religious education.</w:t>
      </w:r>
    </w:p>
    <w:p w14:paraId="723134CD" w14:textId="77777777" w:rsidR="002968DC" w:rsidRPr="002968DC" w:rsidRDefault="002968DC" w:rsidP="002968DC">
      <w:pPr>
        <w:pStyle w:val="ListParagraph"/>
        <w:numPr>
          <w:ilvl w:val="0"/>
          <w:numId w:val="19"/>
        </w:numPr>
        <w:jc w:val="both"/>
      </w:pPr>
      <w:r w:rsidRPr="002968DC">
        <w:t>Examination entry fees where the pupil has not been prepared for the examinations at the school</w:t>
      </w:r>
    </w:p>
    <w:p w14:paraId="64C38838" w14:textId="77777777" w:rsidR="002968DC" w:rsidRPr="002968DC" w:rsidRDefault="002968DC" w:rsidP="002968DC">
      <w:pPr>
        <w:pStyle w:val="ListParagraph"/>
        <w:numPr>
          <w:ilvl w:val="0"/>
          <w:numId w:val="19"/>
        </w:numPr>
        <w:jc w:val="both"/>
      </w:pPr>
      <w:r w:rsidRPr="002968DC">
        <w:t>Transport, other than that arranged by the LA for the pupil to be provided with education</w:t>
      </w:r>
    </w:p>
    <w:p w14:paraId="3C4DADFA" w14:textId="77777777" w:rsidR="002968DC" w:rsidRPr="002968DC" w:rsidRDefault="002968DC" w:rsidP="002968DC">
      <w:pPr>
        <w:pStyle w:val="ListParagraph"/>
        <w:numPr>
          <w:ilvl w:val="0"/>
          <w:numId w:val="19"/>
        </w:numPr>
        <w:jc w:val="both"/>
      </w:pPr>
      <w:r w:rsidRPr="002968DC">
        <w:lastRenderedPageBreak/>
        <w:t>Board and lodging for a pupil on a residential visit</w:t>
      </w:r>
    </w:p>
    <w:p w14:paraId="0B181D4D" w14:textId="77777777" w:rsidR="002968DC" w:rsidRPr="002968DC" w:rsidRDefault="002968DC" w:rsidP="002968DC">
      <w:pPr>
        <w:pStyle w:val="ListParagraph"/>
        <w:numPr>
          <w:ilvl w:val="0"/>
          <w:numId w:val="19"/>
        </w:numPr>
        <w:jc w:val="both"/>
      </w:pPr>
      <w:r w:rsidRPr="002968DC">
        <w:t>Extended day services offered to pupils</w:t>
      </w:r>
    </w:p>
    <w:p w14:paraId="3728BF68" w14:textId="77777777" w:rsidR="002968DC" w:rsidRPr="002968DC" w:rsidRDefault="002968DC" w:rsidP="002968DC">
      <w:pPr>
        <w:pStyle w:val="ListParagraph"/>
        <w:ind w:left="1080"/>
        <w:jc w:val="both"/>
      </w:pPr>
    </w:p>
    <w:p w14:paraId="3143C79B" w14:textId="77777777" w:rsidR="002968DC" w:rsidRPr="002968DC" w:rsidRDefault="002968DC" w:rsidP="002968DC">
      <w:pPr>
        <w:pStyle w:val="ListParagraph"/>
        <w:numPr>
          <w:ilvl w:val="1"/>
          <w:numId w:val="22"/>
        </w:numPr>
        <w:jc w:val="both"/>
      </w:pPr>
      <w:r w:rsidRPr="002968DC">
        <w:t>When calculating the cost of optional extras, the school will only take into account the following:</w:t>
      </w:r>
    </w:p>
    <w:p w14:paraId="104D6273" w14:textId="77777777" w:rsidR="002968DC" w:rsidRPr="002968DC" w:rsidRDefault="002968DC" w:rsidP="002968DC">
      <w:pPr>
        <w:pStyle w:val="ListBullet"/>
        <w:tabs>
          <w:tab w:val="clear" w:pos="360"/>
          <w:tab w:val="num" w:pos="1426"/>
        </w:tabs>
        <w:ind w:left="1426"/>
        <w:jc w:val="both"/>
        <w:rPr>
          <w:color w:val="auto"/>
        </w:rPr>
      </w:pPr>
      <w:r w:rsidRPr="002968DC">
        <w:rPr>
          <w:color w:val="auto"/>
        </w:rPr>
        <w:t>Materials, books, instruments or equipment provided in relation to the optional extra</w:t>
      </w:r>
    </w:p>
    <w:p w14:paraId="03C680CA" w14:textId="77777777" w:rsidR="002968DC" w:rsidRPr="002968DC" w:rsidRDefault="002968DC" w:rsidP="002968DC">
      <w:pPr>
        <w:pStyle w:val="ListBullet"/>
        <w:tabs>
          <w:tab w:val="clear" w:pos="360"/>
          <w:tab w:val="num" w:pos="1080"/>
        </w:tabs>
        <w:ind w:left="1426"/>
        <w:jc w:val="both"/>
        <w:rPr>
          <w:color w:val="auto"/>
        </w:rPr>
      </w:pPr>
      <w:r w:rsidRPr="002968DC">
        <w:rPr>
          <w:color w:val="auto"/>
        </w:rPr>
        <w:t>The cost of buildings and accommodation</w:t>
      </w:r>
    </w:p>
    <w:p w14:paraId="714782E5" w14:textId="77777777" w:rsidR="002968DC" w:rsidRPr="002968DC" w:rsidRDefault="002968DC" w:rsidP="002968DC">
      <w:pPr>
        <w:pStyle w:val="ListBullet"/>
        <w:tabs>
          <w:tab w:val="clear" w:pos="360"/>
          <w:tab w:val="num" w:pos="1080"/>
        </w:tabs>
        <w:ind w:left="1426"/>
        <w:jc w:val="both"/>
        <w:rPr>
          <w:color w:val="auto"/>
        </w:rPr>
      </w:pPr>
      <w:r w:rsidRPr="002968DC">
        <w:rPr>
          <w:color w:val="auto"/>
        </w:rPr>
        <w:t>The employment of non-teaching staff</w:t>
      </w:r>
    </w:p>
    <w:p w14:paraId="5F759043" w14:textId="77777777" w:rsidR="002968DC" w:rsidRPr="002968DC" w:rsidRDefault="002968DC" w:rsidP="002968DC">
      <w:pPr>
        <w:pStyle w:val="ListBullet"/>
        <w:tabs>
          <w:tab w:val="clear" w:pos="360"/>
          <w:tab w:val="num" w:pos="1080"/>
        </w:tabs>
        <w:ind w:left="1426"/>
        <w:jc w:val="both"/>
        <w:rPr>
          <w:color w:val="auto"/>
        </w:rPr>
      </w:pPr>
      <w:r w:rsidRPr="002968DC">
        <w:rPr>
          <w:color w:val="auto"/>
        </w:rPr>
        <w:t>The cost of teaching staff (including teaching assistants) under contracts for services purely to provide an optional extra</w:t>
      </w:r>
    </w:p>
    <w:p w14:paraId="3C2C4AF5" w14:textId="77777777" w:rsidR="002968DC" w:rsidRPr="002968DC" w:rsidRDefault="002968DC" w:rsidP="002968DC">
      <w:pPr>
        <w:pStyle w:val="ListBullet"/>
        <w:tabs>
          <w:tab w:val="clear" w:pos="360"/>
          <w:tab w:val="num" w:pos="1080"/>
        </w:tabs>
        <w:ind w:left="1426"/>
        <w:jc w:val="both"/>
        <w:rPr>
          <w:color w:val="auto"/>
        </w:rPr>
      </w:pPr>
      <w:r w:rsidRPr="002968DC">
        <w:rPr>
          <w:color w:val="auto"/>
        </w:rPr>
        <w:t>The cost, or an appropriate proportion of the costs, for teaching staff employed to provide vocal tuition or tuition in playing a musical instrument</w:t>
      </w:r>
    </w:p>
    <w:p w14:paraId="0A447312" w14:textId="77777777" w:rsidR="002968DC" w:rsidRPr="002968DC" w:rsidRDefault="002968DC" w:rsidP="002968DC">
      <w:pPr>
        <w:pStyle w:val="ListParagraph"/>
        <w:numPr>
          <w:ilvl w:val="1"/>
          <w:numId w:val="22"/>
        </w:numPr>
        <w:jc w:val="both"/>
      </w:pPr>
      <w:r w:rsidRPr="002968DC">
        <w:t>The school will not charge in excess of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w:t>
      </w:r>
    </w:p>
    <w:p w14:paraId="7EFF39C0" w14:textId="77777777" w:rsidR="002968DC" w:rsidRPr="002968DC" w:rsidRDefault="002968DC" w:rsidP="002968DC">
      <w:pPr>
        <w:pStyle w:val="ListParagraph"/>
        <w:ind w:left="792"/>
        <w:jc w:val="both"/>
      </w:pPr>
    </w:p>
    <w:p w14:paraId="20576E24" w14:textId="77777777" w:rsidR="002968DC" w:rsidRPr="002968DC" w:rsidRDefault="002968DC" w:rsidP="002968DC">
      <w:pPr>
        <w:pStyle w:val="ListParagraph"/>
        <w:numPr>
          <w:ilvl w:val="1"/>
          <w:numId w:val="22"/>
        </w:numPr>
        <w:jc w:val="both"/>
      </w:pPr>
      <w:r w:rsidRPr="002968DC">
        <w:t xml:space="preserve">Participation in any optional activity will be </w:t>
      </w:r>
      <w:proofErr w:type="gramStart"/>
      <w:r w:rsidRPr="002968DC">
        <w:t>on the basis of</w:t>
      </w:r>
      <w:proofErr w:type="gramEnd"/>
      <w:r w:rsidRPr="002968DC">
        <w:t xml:space="preserve"> parental choice and a willingness to meet the charges. Therefore, parental agreement is a pre-requisite for the provision of an optional extra. </w:t>
      </w:r>
    </w:p>
    <w:p w14:paraId="55292A6D" w14:textId="77777777" w:rsidR="002968DC" w:rsidRPr="002968DC" w:rsidRDefault="002968DC" w:rsidP="002968DC">
      <w:pPr>
        <w:pStyle w:val="Heading1"/>
        <w:numPr>
          <w:ilvl w:val="0"/>
          <w:numId w:val="22"/>
        </w:numPr>
        <w:jc w:val="both"/>
        <w:rPr>
          <w:color w:val="auto"/>
          <w:sz w:val="28"/>
        </w:rPr>
      </w:pPr>
      <w:bookmarkStart w:id="13" w:name="examinationfees"/>
      <w:r w:rsidRPr="002968DC">
        <w:rPr>
          <w:color w:val="auto"/>
          <w:sz w:val="28"/>
        </w:rPr>
        <w:t>Examination fees</w:t>
      </w:r>
    </w:p>
    <w:p w14:paraId="274D7F26" w14:textId="77777777" w:rsidR="002968DC" w:rsidRPr="002968DC" w:rsidRDefault="002968DC" w:rsidP="002968DC">
      <w:pPr>
        <w:jc w:val="both"/>
        <w:rPr>
          <w:sz w:val="2"/>
          <w:szCs w:val="2"/>
        </w:rPr>
      </w:pPr>
    </w:p>
    <w:bookmarkEnd w:id="13"/>
    <w:p w14:paraId="6313AFB1" w14:textId="77777777" w:rsidR="002968DC" w:rsidRPr="002968DC" w:rsidRDefault="002968DC" w:rsidP="002968DC">
      <w:pPr>
        <w:pStyle w:val="ListParagraph"/>
        <w:numPr>
          <w:ilvl w:val="1"/>
          <w:numId w:val="22"/>
        </w:numPr>
        <w:jc w:val="both"/>
      </w:pPr>
      <w:r w:rsidRPr="002968DC">
        <w:t>We may charge for examination fees if:</w:t>
      </w:r>
    </w:p>
    <w:p w14:paraId="0547FFCE" w14:textId="77777777" w:rsidR="002968DC" w:rsidRPr="002968DC" w:rsidRDefault="002968DC" w:rsidP="002968DC">
      <w:pPr>
        <w:pStyle w:val="ListBullet"/>
        <w:tabs>
          <w:tab w:val="clear" w:pos="360"/>
          <w:tab w:val="num" w:pos="2146"/>
        </w:tabs>
        <w:ind w:left="1426"/>
        <w:jc w:val="both"/>
        <w:rPr>
          <w:color w:val="auto"/>
        </w:rPr>
      </w:pPr>
      <w:r w:rsidRPr="002968DC">
        <w:rPr>
          <w:color w:val="auto"/>
        </w:rPr>
        <w:t>The examination is on the prescribed list (which includes SATs, GCSEs and A levels), but the pupil was not prepared for it at the school.</w:t>
      </w:r>
    </w:p>
    <w:p w14:paraId="362D47E5" w14:textId="77777777" w:rsidR="002968DC" w:rsidRPr="002968DC" w:rsidRDefault="002968DC" w:rsidP="002968DC">
      <w:pPr>
        <w:pStyle w:val="ListBullet"/>
        <w:tabs>
          <w:tab w:val="clear" w:pos="360"/>
          <w:tab w:val="num" w:pos="1440"/>
        </w:tabs>
        <w:ind w:left="1426"/>
        <w:jc w:val="both"/>
        <w:rPr>
          <w:color w:val="auto"/>
        </w:rPr>
      </w:pPr>
      <w:r w:rsidRPr="002968DC">
        <w:rPr>
          <w:color w:val="auto"/>
        </w:rPr>
        <w:t>The examination is not on the prescribed list, but the school arranged for the pupil to take it.</w:t>
      </w:r>
    </w:p>
    <w:p w14:paraId="022BEFAA" w14:textId="77777777" w:rsidR="002968DC" w:rsidRPr="002968DC" w:rsidRDefault="002968DC" w:rsidP="002968DC">
      <w:pPr>
        <w:pStyle w:val="ListBullet"/>
        <w:tabs>
          <w:tab w:val="clear" w:pos="360"/>
          <w:tab w:val="num" w:pos="1440"/>
        </w:tabs>
        <w:ind w:left="1426"/>
        <w:jc w:val="both"/>
        <w:rPr>
          <w:color w:val="auto"/>
        </w:rPr>
      </w:pPr>
      <w:r w:rsidRPr="002968DC">
        <w:rPr>
          <w:color w:val="auto"/>
        </w:rPr>
        <w:t xml:space="preserve">A pupil fails, without good reason, to complete the requirements of any public examination where the Management Committee or LA originally paid or agreed to pay the fee. </w:t>
      </w:r>
    </w:p>
    <w:p w14:paraId="6A960D92" w14:textId="77777777" w:rsidR="002968DC" w:rsidRPr="002968DC" w:rsidRDefault="002968DC" w:rsidP="002968DC">
      <w:pPr>
        <w:pStyle w:val="Heading1"/>
        <w:numPr>
          <w:ilvl w:val="0"/>
          <w:numId w:val="22"/>
        </w:numPr>
        <w:jc w:val="both"/>
        <w:rPr>
          <w:color w:val="auto"/>
          <w:sz w:val="28"/>
        </w:rPr>
      </w:pPr>
      <w:bookmarkStart w:id="14" w:name="examinationresits"/>
      <w:r w:rsidRPr="002968DC">
        <w:rPr>
          <w:color w:val="auto"/>
          <w:sz w:val="28"/>
        </w:rPr>
        <w:t>Examination re-sits</w:t>
      </w:r>
    </w:p>
    <w:p w14:paraId="19937874" w14:textId="77777777" w:rsidR="002968DC" w:rsidRPr="002968DC" w:rsidRDefault="002968DC" w:rsidP="002968DC">
      <w:pPr>
        <w:jc w:val="both"/>
        <w:rPr>
          <w:sz w:val="2"/>
          <w:szCs w:val="2"/>
        </w:rPr>
      </w:pPr>
    </w:p>
    <w:bookmarkEnd w:id="14"/>
    <w:p w14:paraId="4980BF86" w14:textId="77777777" w:rsidR="002968DC" w:rsidRPr="002968DC" w:rsidRDefault="002968DC" w:rsidP="002968DC">
      <w:pPr>
        <w:pStyle w:val="ListParagraph"/>
        <w:numPr>
          <w:ilvl w:val="1"/>
          <w:numId w:val="22"/>
        </w:numPr>
        <w:jc w:val="both"/>
      </w:pPr>
      <w:r w:rsidRPr="002968DC">
        <w:t xml:space="preserve">Where a pupil </w:t>
      </w:r>
      <w:proofErr w:type="gramStart"/>
      <w:r w:rsidRPr="002968DC">
        <w:t>is entered</w:t>
      </w:r>
      <w:proofErr w:type="gramEnd"/>
      <w:r w:rsidRPr="002968DC">
        <w:t xml:space="preserve"> for a second or subsequent attempt at an examination, we will pay the fee. Once pupils have left the school, re-sits </w:t>
      </w:r>
      <w:proofErr w:type="gramStart"/>
      <w:r w:rsidRPr="002968DC">
        <w:t>must be taken</w:t>
      </w:r>
      <w:proofErr w:type="gramEnd"/>
      <w:r w:rsidRPr="002968DC">
        <w:t xml:space="preserve"> at the school. </w:t>
      </w:r>
    </w:p>
    <w:p w14:paraId="6B405929" w14:textId="77777777" w:rsidR="002968DC" w:rsidRPr="002968DC" w:rsidRDefault="002968DC" w:rsidP="002968DC">
      <w:pPr>
        <w:pStyle w:val="ListParagraph"/>
        <w:ind w:left="792"/>
        <w:jc w:val="both"/>
      </w:pPr>
    </w:p>
    <w:p w14:paraId="1EA95FCD" w14:textId="77777777" w:rsidR="002968DC" w:rsidRPr="002968DC" w:rsidRDefault="002968DC" w:rsidP="002968DC">
      <w:pPr>
        <w:pStyle w:val="ListParagraph"/>
        <w:numPr>
          <w:ilvl w:val="1"/>
          <w:numId w:val="22"/>
        </w:numPr>
        <w:jc w:val="both"/>
      </w:pPr>
      <w:r w:rsidRPr="002968DC">
        <w:t xml:space="preserve">If a pupil or their parents consider it to be in the best interests of the pupil to request that an examination </w:t>
      </w:r>
      <w:proofErr w:type="gramStart"/>
      <w:r w:rsidRPr="002968DC">
        <w:t>is</w:t>
      </w:r>
      <w:proofErr w:type="gramEnd"/>
      <w:r w:rsidRPr="002968DC">
        <w:t xml:space="preserve"> re-marked, any fees involved must be covered by the pupil or their parents. If the awarding body changes the overall grade of the result, the </w:t>
      </w:r>
      <w:proofErr w:type="gramStart"/>
      <w:r w:rsidRPr="002968DC">
        <w:t>school will not be charged by the awarding body</w:t>
      </w:r>
      <w:proofErr w:type="gramEnd"/>
      <w:r w:rsidRPr="002968DC">
        <w:t xml:space="preserve"> and the parent/pupil will have their fees refunded. </w:t>
      </w:r>
    </w:p>
    <w:p w14:paraId="62CCF025" w14:textId="77777777" w:rsidR="002968DC" w:rsidRPr="002968DC" w:rsidRDefault="002968DC" w:rsidP="002968DC">
      <w:pPr>
        <w:pStyle w:val="Heading1"/>
        <w:numPr>
          <w:ilvl w:val="0"/>
          <w:numId w:val="22"/>
        </w:numPr>
        <w:jc w:val="both"/>
        <w:rPr>
          <w:color w:val="auto"/>
          <w:sz w:val="28"/>
        </w:rPr>
      </w:pPr>
      <w:bookmarkStart w:id="15" w:name="voluntarycontributions"/>
      <w:r w:rsidRPr="002968DC">
        <w:rPr>
          <w:color w:val="auto"/>
          <w:sz w:val="28"/>
        </w:rPr>
        <w:lastRenderedPageBreak/>
        <w:t>Voluntary contributions</w:t>
      </w:r>
    </w:p>
    <w:p w14:paraId="6B25AFE1" w14:textId="77777777" w:rsidR="002968DC" w:rsidRPr="002968DC" w:rsidRDefault="002968DC" w:rsidP="002968DC">
      <w:pPr>
        <w:jc w:val="both"/>
        <w:rPr>
          <w:sz w:val="2"/>
          <w:szCs w:val="2"/>
        </w:rPr>
      </w:pPr>
    </w:p>
    <w:bookmarkEnd w:id="15"/>
    <w:p w14:paraId="1FD92EEB" w14:textId="77777777" w:rsidR="002968DC" w:rsidRPr="002968DC" w:rsidRDefault="002968DC" w:rsidP="002968DC">
      <w:pPr>
        <w:pStyle w:val="ListParagraph"/>
        <w:numPr>
          <w:ilvl w:val="1"/>
          <w:numId w:val="22"/>
        </w:numPr>
        <w:jc w:val="both"/>
      </w:pPr>
      <w:r w:rsidRPr="002968DC">
        <w:t xml:space="preserve">We </w:t>
      </w:r>
      <w:proofErr w:type="gramStart"/>
      <w:r w:rsidRPr="002968DC">
        <w:t>may, from time-to-time, ask</w:t>
      </w:r>
      <w:proofErr w:type="gramEnd"/>
      <w:r w:rsidRPr="002968DC">
        <w:t xml:space="preserve"> for voluntary contributions towards the benefit of the school or school activities. If an activity </w:t>
      </w:r>
      <w:proofErr w:type="gramStart"/>
      <w:r w:rsidRPr="002968DC">
        <w:t>cannot be funded</w:t>
      </w:r>
      <w:proofErr w:type="gramEnd"/>
      <w:r w:rsidRPr="002968DC">
        <w:t xml:space="preserve"> without voluntary contributions, we will make this clear to parents at the outset. We will also make it clear that there is no obligation for parents to </w:t>
      </w:r>
      <w:proofErr w:type="gramStart"/>
      <w:r w:rsidRPr="002968DC">
        <w:t>make a contribution</w:t>
      </w:r>
      <w:proofErr w:type="gramEnd"/>
      <w:r w:rsidRPr="002968DC">
        <w:t xml:space="preserve">, and notify parents whether assistance is available.  </w:t>
      </w:r>
    </w:p>
    <w:p w14:paraId="69E9C1AA" w14:textId="77777777" w:rsidR="002968DC" w:rsidRPr="002968DC" w:rsidRDefault="002968DC" w:rsidP="002968DC">
      <w:pPr>
        <w:pStyle w:val="ListParagraph"/>
        <w:ind w:left="792"/>
        <w:jc w:val="both"/>
      </w:pPr>
    </w:p>
    <w:p w14:paraId="47B77DDC" w14:textId="77777777" w:rsidR="002968DC" w:rsidRPr="002968DC" w:rsidRDefault="002968DC" w:rsidP="002968DC">
      <w:pPr>
        <w:pStyle w:val="ListParagraph"/>
        <w:numPr>
          <w:ilvl w:val="1"/>
          <w:numId w:val="22"/>
        </w:numPr>
        <w:jc w:val="both"/>
      </w:pPr>
      <w:r w:rsidRPr="002968DC">
        <w:t xml:space="preserve">No child will be excluded from an activity simply because </w:t>
      </w:r>
      <w:proofErr w:type="gramStart"/>
      <w:r w:rsidRPr="002968DC">
        <w:t>their</w:t>
      </w:r>
      <w:proofErr w:type="gramEnd"/>
      <w:r w:rsidRPr="002968DC">
        <w:t xml:space="preserve"> parents are unwilling or unable to pay. If a parent is unwilling or unable to pay, their child will still be given an equal opportunity to take part in the activity. If insufficient voluntary contributions </w:t>
      </w:r>
      <w:proofErr w:type="gramStart"/>
      <w:r w:rsidRPr="002968DC">
        <w:t>are raised</w:t>
      </w:r>
      <w:proofErr w:type="gramEnd"/>
      <w:r w:rsidRPr="002968DC">
        <w:t xml:space="preserve"> to fund an activity, and the school cannot fund it via another source, the activity will be cancelled. </w:t>
      </w:r>
    </w:p>
    <w:p w14:paraId="6564385C" w14:textId="77777777" w:rsidR="002968DC" w:rsidRPr="002968DC" w:rsidRDefault="002968DC" w:rsidP="002968DC">
      <w:pPr>
        <w:pStyle w:val="ListParagraph"/>
        <w:jc w:val="both"/>
      </w:pPr>
    </w:p>
    <w:p w14:paraId="50D320A6" w14:textId="77777777" w:rsidR="002968DC" w:rsidRPr="002968DC" w:rsidRDefault="002968DC" w:rsidP="002968DC">
      <w:pPr>
        <w:pStyle w:val="ListParagraph"/>
        <w:numPr>
          <w:ilvl w:val="1"/>
          <w:numId w:val="22"/>
        </w:numPr>
        <w:jc w:val="both"/>
      </w:pPr>
      <w:r w:rsidRPr="002968DC">
        <w:t>We will strive to ensure that parents do not feel pressurised into making voluntary contributions.</w:t>
      </w:r>
    </w:p>
    <w:p w14:paraId="4E986A7A" w14:textId="77777777" w:rsidR="002968DC" w:rsidRPr="002968DC" w:rsidRDefault="002968DC" w:rsidP="002968DC">
      <w:pPr>
        <w:pStyle w:val="Heading1"/>
        <w:numPr>
          <w:ilvl w:val="0"/>
          <w:numId w:val="22"/>
        </w:numPr>
        <w:jc w:val="both"/>
        <w:rPr>
          <w:color w:val="auto"/>
          <w:sz w:val="28"/>
        </w:rPr>
      </w:pPr>
      <w:bookmarkStart w:id="16" w:name="musictuition"/>
      <w:r w:rsidRPr="002968DC">
        <w:rPr>
          <w:color w:val="auto"/>
          <w:sz w:val="28"/>
        </w:rPr>
        <w:t>Music tuition</w:t>
      </w:r>
    </w:p>
    <w:p w14:paraId="4839B2EC" w14:textId="77777777" w:rsidR="002968DC" w:rsidRPr="002968DC" w:rsidRDefault="002968DC" w:rsidP="002968DC">
      <w:pPr>
        <w:jc w:val="both"/>
        <w:rPr>
          <w:sz w:val="2"/>
          <w:szCs w:val="2"/>
        </w:rPr>
      </w:pPr>
    </w:p>
    <w:bookmarkEnd w:id="16"/>
    <w:p w14:paraId="6891D116" w14:textId="77777777" w:rsidR="002968DC" w:rsidRPr="002968DC" w:rsidRDefault="002968DC" w:rsidP="002968DC">
      <w:pPr>
        <w:pStyle w:val="ListParagraph"/>
        <w:numPr>
          <w:ilvl w:val="1"/>
          <w:numId w:val="22"/>
        </w:numPr>
        <w:jc w:val="both"/>
      </w:pPr>
      <w:r w:rsidRPr="002968DC">
        <w:t xml:space="preserve">Music tuition is the only exception to the rule that all education provided during school hours must be free. The Charges for Music Tuition (England) Regulations 2007 allow </w:t>
      </w:r>
      <w:proofErr w:type="gramStart"/>
      <w:r w:rsidRPr="002968DC">
        <w:t>for charges</w:t>
      </w:r>
      <w:proofErr w:type="gramEnd"/>
      <w:r w:rsidRPr="002968DC">
        <w:t xml:space="preserve"> to be made for vocal or instrumental tuition provided either individually or to groups of any size – provided that the tuition is at the request of the pupil’s parents.</w:t>
      </w:r>
    </w:p>
    <w:p w14:paraId="3D0F3287" w14:textId="77777777" w:rsidR="002968DC" w:rsidRPr="002968DC" w:rsidRDefault="002968DC" w:rsidP="002968DC">
      <w:pPr>
        <w:pStyle w:val="ListParagraph"/>
        <w:ind w:left="792"/>
        <w:jc w:val="both"/>
      </w:pPr>
    </w:p>
    <w:p w14:paraId="0B123059" w14:textId="77777777" w:rsidR="002968DC" w:rsidRPr="002968DC" w:rsidRDefault="002968DC" w:rsidP="002968DC">
      <w:pPr>
        <w:pStyle w:val="ListParagraph"/>
        <w:numPr>
          <w:ilvl w:val="1"/>
          <w:numId w:val="22"/>
        </w:numPr>
        <w:jc w:val="both"/>
      </w:pPr>
      <w:r w:rsidRPr="002968DC">
        <w:t xml:space="preserve">The charges will not exceed the cost of the provision, including the cost of the staff providing the tuition. </w:t>
      </w:r>
    </w:p>
    <w:p w14:paraId="53D58EDD" w14:textId="77777777" w:rsidR="002968DC" w:rsidRPr="002968DC" w:rsidRDefault="002968DC" w:rsidP="002968DC">
      <w:pPr>
        <w:pStyle w:val="Heading1"/>
        <w:numPr>
          <w:ilvl w:val="0"/>
          <w:numId w:val="22"/>
        </w:numPr>
        <w:jc w:val="both"/>
        <w:rPr>
          <w:color w:val="auto"/>
          <w:sz w:val="28"/>
        </w:rPr>
      </w:pPr>
      <w:bookmarkStart w:id="17" w:name="transport"/>
      <w:r w:rsidRPr="002968DC">
        <w:rPr>
          <w:color w:val="auto"/>
          <w:sz w:val="28"/>
        </w:rPr>
        <w:t>Transport</w:t>
      </w:r>
    </w:p>
    <w:p w14:paraId="42D68788" w14:textId="77777777" w:rsidR="002968DC" w:rsidRPr="002968DC" w:rsidRDefault="002968DC" w:rsidP="002968DC">
      <w:pPr>
        <w:jc w:val="both"/>
        <w:rPr>
          <w:sz w:val="2"/>
          <w:szCs w:val="2"/>
        </w:rPr>
      </w:pPr>
    </w:p>
    <w:bookmarkEnd w:id="17"/>
    <w:p w14:paraId="3B1A3EAE" w14:textId="77777777" w:rsidR="002968DC" w:rsidRPr="002968DC" w:rsidRDefault="002968DC" w:rsidP="002968DC">
      <w:pPr>
        <w:pStyle w:val="ListParagraph"/>
        <w:numPr>
          <w:ilvl w:val="1"/>
          <w:numId w:val="22"/>
        </w:numPr>
        <w:jc w:val="both"/>
      </w:pPr>
      <w:r w:rsidRPr="002968DC">
        <w:t>We will not charge for:</w:t>
      </w:r>
    </w:p>
    <w:p w14:paraId="78E35D9E" w14:textId="77777777" w:rsidR="002968DC" w:rsidRPr="002968DC" w:rsidRDefault="002968DC" w:rsidP="002968DC">
      <w:pPr>
        <w:pStyle w:val="ListParagraph"/>
        <w:ind w:left="1066"/>
        <w:jc w:val="both"/>
      </w:pPr>
    </w:p>
    <w:p w14:paraId="458B7062" w14:textId="77777777" w:rsidR="002968DC" w:rsidRPr="002968DC" w:rsidRDefault="002968DC" w:rsidP="002968DC">
      <w:pPr>
        <w:pStyle w:val="ListParagraph"/>
        <w:numPr>
          <w:ilvl w:val="0"/>
          <w:numId w:val="20"/>
        </w:numPr>
        <w:jc w:val="both"/>
      </w:pPr>
      <w:r w:rsidRPr="002968DC">
        <w:t xml:space="preserve">Transporting registered pupils to or from the school premises, where the LA has a statutory obligation to provide the transport. </w:t>
      </w:r>
    </w:p>
    <w:p w14:paraId="11632E5B" w14:textId="77777777" w:rsidR="002968DC" w:rsidRPr="002968DC" w:rsidRDefault="002968DC" w:rsidP="002968DC">
      <w:pPr>
        <w:pStyle w:val="ListParagraph"/>
        <w:numPr>
          <w:ilvl w:val="0"/>
          <w:numId w:val="20"/>
        </w:numPr>
        <w:jc w:val="both"/>
      </w:pPr>
      <w:r w:rsidRPr="002968DC">
        <w:t>Transporting registered pupils to other premises where the Management Committee or LA has arranged for pupils to be educated.</w:t>
      </w:r>
    </w:p>
    <w:p w14:paraId="24F608DD" w14:textId="77777777" w:rsidR="002968DC" w:rsidRPr="002968DC" w:rsidRDefault="002968DC" w:rsidP="002968DC">
      <w:pPr>
        <w:pStyle w:val="ListParagraph"/>
        <w:numPr>
          <w:ilvl w:val="0"/>
          <w:numId w:val="20"/>
        </w:numPr>
        <w:jc w:val="both"/>
      </w:pPr>
      <w:r w:rsidRPr="002968DC">
        <w:t>Transporting pupils to meet an examination requirement when they have been prepared for the examination at the school.</w:t>
      </w:r>
    </w:p>
    <w:p w14:paraId="36527AA9" w14:textId="2C1F0049" w:rsidR="00E33AE2" w:rsidRPr="002968DC" w:rsidRDefault="002968DC" w:rsidP="002968DC">
      <w:pPr>
        <w:pStyle w:val="ListParagraph"/>
        <w:numPr>
          <w:ilvl w:val="0"/>
          <w:numId w:val="20"/>
        </w:numPr>
        <w:jc w:val="both"/>
      </w:pPr>
      <w:r w:rsidRPr="002968DC">
        <w:t xml:space="preserve">Transport provided for an educational visit. </w:t>
      </w:r>
    </w:p>
    <w:p w14:paraId="3516708A" w14:textId="77777777" w:rsidR="002968DC" w:rsidRPr="002968DC" w:rsidRDefault="002968DC" w:rsidP="002968DC">
      <w:pPr>
        <w:jc w:val="both"/>
      </w:pPr>
    </w:p>
    <w:p w14:paraId="38E83D4B" w14:textId="77777777" w:rsidR="002968DC" w:rsidRPr="002968DC" w:rsidRDefault="002968DC" w:rsidP="002968DC">
      <w:pPr>
        <w:pStyle w:val="Heading1"/>
        <w:numPr>
          <w:ilvl w:val="0"/>
          <w:numId w:val="22"/>
        </w:numPr>
        <w:jc w:val="both"/>
        <w:rPr>
          <w:color w:val="auto"/>
          <w:sz w:val="28"/>
        </w:rPr>
      </w:pPr>
      <w:bookmarkStart w:id="18" w:name="residentialvisits"/>
      <w:r w:rsidRPr="002968DC">
        <w:rPr>
          <w:color w:val="auto"/>
          <w:sz w:val="28"/>
        </w:rPr>
        <w:t>Residential visits</w:t>
      </w:r>
    </w:p>
    <w:p w14:paraId="408433F2" w14:textId="77777777" w:rsidR="002968DC" w:rsidRPr="002968DC" w:rsidRDefault="002968DC" w:rsidP="002968DC">
      <w:pPr>
        <w:jc w:val="both"/>
        <w:rPr>
          <w:sz w:val="2"/>
          <w:szCs w:val="2"/>
        </w:rPr>
      </w:pPr>
    </w:p>
    <w:bookmarkEnd w:id="18"/>
    <w:p w14:paraId="2AC9B29E" w14:textId="77777777" w:rsidR="002968DC" w:rsidRPr="002968DC" w:rsidRDefault="002968DC" w:rsidP="002968DC">
      <w:pPr>
        <w:pStyle w:val="ListParagraph"/>
        <w:numPr>
          <w:ilvl w:val="1"/>
          <w:numId w:val="22"/>
        </w:numPr>
        <w:jc w:val="both"/>
      </w:pPr>
      <w:r w:rsidRPr="002968DC">
        <w:t>We will not charge for:</w:t>
      </w:r>
    </w:p>
    <w:p w14:paraId="16D619DD" w14:textId="77777777" w:rsidR="002968DC" w:rsidRPr="002968DC" w:rsidRDefault="002968DC" w:rsidP="002968DC">
      <w:pPr>
        <w:pStyle w:val="ListParagraph"/>
        <w:ind w:left="1066"/>
        <w:jc w:val="both"/>
      </w:pPr>
    </w:p>
    <w:p w14:paraId="2EAAEB2F" w14:textId="77777777" w:rsidR="002968DC" w:rsidRPr="002968DC" w:rsidRDefault="002968DC" w:rsidP="002968DC">
      <w:pPr>
        <w:pStyle w:val="ListParagraph"/>
        <w:numPr>
          <w:ilvl w:val="0"/>
          <w:numId w:val="24"/>
        </w:numPr>
        <w:jc w:val="both"/>
      </w:pPr>
      <w:r w:rsidRPr="002968DC">
        <w:t xml:space="preserve">Education provided on any visit that </w:t>
      </w:r>
      <w:proofErr w:type="gramStart"/>
      <w:r w:rsidRPr="002968DC">
        <w:t>takes</w:t>
      </w:r>
      <w:proofErr w:type="gramEnd"/>
      <w:r w:rsidRPr="002968DC">
        <w:t xml:space="preserve"> place during school hours.</w:t>
      </w:r>
    </w:p>
    <w:p w14:paraId="6E0D30E1" w14:textId="77777777" w:rsidR="002968DC" w:rsidRPr="002968DC" w:rsidRDefault="002968DC" w:rsidP="002968DC">
      <w:pPr>
        <w:pStyle w:val="ListParagraph"/>
        <w:numPr>
          <w:ilvl w:val="0"/>
          <w:numId w:val="24"/>
        </w:numPr>
        <w:jc w:val="both"/>
      </w:pPr>
      <w:r w:rsidRPr="002968DC">
        <w:lastRenderedPageBreak/>
        <w:t xml:space="preserve">Education provided on any visit that takes place outside school hours if it is part of the national curriculum, part of a syllabus for a prescribed public examination that the pupil </w:t>
      </w:r>
      <w:proofErr w:type="gramStart"/>
      <w:r w:rsidRPr="002968DC">
        <w:t>is being prepared for</w:t>
      </w:r>
      <w:proofErr w:type="gramEnd"/>
      <w:r w:rsidRPr="002968DC">
        <w:t xml:space="preserve"> at the school, or part of religious education.</w:t>
      </w:r>
    </w:p>
    <w:p w14:paraId="0B191A88" w14:textId="77777777" w:rsidR="002968DC" w:rsidRPr="002968DC" w:rsidRDefault="002968DC" w:rsidP="002968DC">
      <w:pPr>
        <w:pStyle w:val="ListParagraph"/>
        <w:numPr>
          <w:ilvl w:val="0"/>
          <w:numId w:val="24"/>
        </w:numPr>
        <w:jc w:val="both"/>
      </w:pPr>
      <w:r w:rsidRPr="002968DC">
        <w:t xml:space="preserve">Supply teachers to cover for teachers accompanying pupils on visits. </w:t>
      </w:r>
    </w:p>
    <w:p w14:paraId="5D1B915F" w14:textId="77777777" w:rsidR="002968DC" w:rsidRPr="002968DC" w:rsidRDefault="002968DC" w:rsidP="002968DC">
      <w:pPr>
        <w:pStyle w:val="ListBullet"/>
        <w:numPr>
          <w:ilvl w:val="1"/>
          <w:numId w:val="22"/>
        </w:numPr>
        <w:jc w:val="both"/>
        <w:rPr>
          <w:color w:val="auto"/>
        </w:rPr>
      </w:pPr>
      <w:r w:rsidRPr="002968DC">
        <w:rPr>
          <w:color w:val="auto"/>
        </w:rPr>
        <w:t xml:space="preserve">We may charge for board and lodging – but the charge will not exceed the actual cost. </w:t>
      </w:r>
    </w:p>
    <w:p w14:paraId="05A4CBAC" w14:textId="77777777" w:rsidR="002968DC" w:rsidRPr="002968DC" w:rsidRDefault="002968DC" w:rsidP="002968DC">
      <w:pPr>
        <w:pStyle w:val="ListParagraph"/>
        <w:numPr>
          <w:ilvl w:val="1"/>
          <w:numId w:val="22"/>
        </w:numPr>
        <w:jc w:val="both"/>
      </w:pPr>
      <w:r w:rsidRPr="002968DC">
        <w:t>Parents will be exempt from board and lodging costs if they can prove that they are in receipt of one or more of the following benefits:</w:t>
      </w:r>
    </w:p>
    <w:p w14:paraId="1E263704" w14:textId="77777777" w:rsidR="002968DC" w:rsidRPr="002968DC" w:rsidRDefault="002968DC" w:rsidP="002968DC">
      <w:pPr>
        <w:pStyle w:val="ListBullet"/>
        <w:numPr>
          <w:ilvl w:val="0"/>
          <w:numId w:val="21"/>
        </w:numPr>
        <w:jc w:val="both"/>
        <w:rPr>
          <w:color w:val="auto"/>
        </w:rPr>
      </w:pPr>
      <w:r w:rsidRPr="002968DC">
        <w:rPr>
          <w:color w:val="auto"/>
        </w:rPr>
        <w:t xml:space="preserve">Income Support </w:t>
      </w:r>
    </w:p>
    <w:p w14:paraId="3B194A67" w14:textId="77777777" w:rsidR="002968DC" w:rsidRPr="002968DC" w:rsidRDefault="002968DC" w:rsidP="002968DC">
      <w:pPr>
        <w:pStyle w:val="ListBullet"/>
        <w:numPr>
          <w:ilvl w:val="0"/>
          <w:numId w:val="21"/>
        </w:numPr>
        <w:jc w:val="both"/>
        <w:rPr>
          <w:color w:val="auto"/>
        </w:rPr>
      </w:pPr>
      <w:r w:rsidRPr="002968DC">
        <w:rPr>
          <w:color w:val="auto"/>
        </w:rPr>
        <w:t xml:space="preserve">Income-based Jobseeker’s Allowance </w:t>
      </w:r>
    </w:p>
    <w:p w14:paraId="544822DD" w14:textId="77777777" w:rsidR="002968DC" w:rsidRPr="002968DC" w:rsidRDefault="002968DC" w:rsidP="002968DC">
      <w:pPr>
        <w:pStyle w:val="ListBullet"/>
        <w:numPr>
          <w:ilvl w:val="0"/>
          <w:numId w:val="21"/>
        </w:numPr>
        <w:jc w:val="both"/>
        <w:rPr>
          <w:color w:val="auto"/>
        </w:rPr>
      </w:pPr>
      <w:r w:rsidRPr="002968DC">
        <w:rPr>
          <w:color w:val="auto"/>
        </w:rPr>
        <w:t>Income-related Employment and Support Allowance</w:t>
      </w:r>
    </w:p>
    <w:p w14:paraId="6E6E6321" w14:textId="77777777" w:rsidR="002968DC" w:rsidRPr="002968DC" w:rsidRDefault="002968DC" w:rsidP="002968DC">
      <w:pPr>
        <w:pStyle w:val="ListBullet"/>
        <w:numPr>
          <w:ilvl w:val="0"/>
          <w:numId w:val="21"/>
        </w:numPr>
        <w:jc w:val="both"/>
        <w:rPr>
          <w:color w:val="auto"/>
        </w:rPr>
      </w:pPr>
      <w:r w:rsidRPr="002968DC">
        <w:rPr>
          <w:color w:val="auto"/>
        </w:rPr>
        <w:t>Support under part VI of the Immigration and Asylum Act 1999</w:t>
      </w:r>
    </w:p>
    <w:p w14:paraId="1BDDE9F1" w14:textId="77777777" w:rsidR="002968DC" w:rsidRPr="002968DC" w:rsidRDefault="002968DC" w:rsidP="002968DC">
      <w:pPr>
        <w:pStyle w:val="ListBullet"/>
        <w:numPr>
          <w:ilvl w:val="0"/>
          <w:numId w:val="21"/>
        </w:numPr>
        <w:jc w:val="both"/>
        <w:rPr>
          <w:color w:val="auto"/>
        </w:rPr>
      </w:pPr>
      <w:r w:rsidRPr="002968DC">
        <w:rPr>
          <w:color w:val="auto"/>
        </w:rPr>
        <w:t>The guaranteed element of State Pension Credit</w:t>
      </w:r>
    </w:p>
    <w:p w14:paraId="2B648D42" w14:textId="77777777" w:rsidR="002968DC" w:rsidRPr="002968DC" w:rsidRDefault="002968DC" w:rsidP="002968DC">
      <w:pPr>
        <w:pStyle w:val="ListBullet"/>
        <w:numPr>
          <w:ilvl w:val="0"/>
          <w:numId w:val="21"/>
        </w:numPr>
        <w:jc w:val="both"/>
        <w:rPr>
          <w:color w:val="auto"/>
        </w:rPr>
      </w:pPr>
      <w:r w:rsidRPr="002968DC">
        <w:rPr>
          <w:color w:val="auto"/>
        </w:rPr>
        <w:t>Child Tax Credit, provided that they are not also entitled to Working Tax Credit and have an annual gross income of no more than £16,190</w:t>
      </w:r>
    </w:p>
    <w:p w14:paraId="4B8BD420" w14:textId="77777777" w:rsidR="002968DC" w:rsidRPr="002968DC" w:rsidRDefault="002968DC" w:rsidP="002968DC">
      <w:pPr>
        <w:pStyle w:val="ListBullet"/>
        <w:numPr>
          <w:ilvl w:val="0"/>
          <w:numId w:val="21"/>
        </w:numPr>
        <w:jc w:val="both"/>
        <w:rPr>
          <w:color w:val="auto"/>
        </w:rPr>
      </w:pPr>
      <w:r w:rsidRPr="002968DC">
        <w:rPr>
          <w:color w:val="auto"/>
        </w:rPr>
        <w:t>Working Tax Credit run-on – paid for four weeks after they stop qualifying for Working Tax Credit</w:t>
      </w:r>
    </w:p>
    <w:p w14:paraId="4E559D7A" w14:textId="77777777" w:rsidR="002968DC" w:rsidRPr="002968DC" w:rsidRDefault="002968DC" w:rsidP="002968DC">
      <w:pPr>
        <w:pStyle w:val="ListBullet"/>
        <w:numPr>
          <w:ilvl w:val="0"/>
          <w:numId w:val="21"/>
        </w:numPr>
        <w:jc w:val="both"/>
        <w:rPr>
          <w:color w:val="auto"/>
        </w:rPr>
      </w:pPr>
      <w:r w:rsidRPr="002968DC">
        <w:rPr>
          <w:color w:val="auto"/>
        </w:rPr>
        <w:t>Universal Credit – if they apply on or after 1 April 2018, their household income must be less than £7,400 a year (after tax and not including any benefits they receive)</w:t>
      </w:r>
    </w:p>
    <w:p w14:paraId="45872098" w14:textId="77777777" w:rsidR="002968DC" w:rsidRPr="002968DC" w:rsidRDefault="002968DC" w:rsidP="002968DC">
      <w:pPr>
        <w:pStyle w:val="Heading1"/>
        <w:numPr>
          <w:ilvl w:val="0"/>
          <w:numId w:val="22"/>
        </w:numPr>
        <w:jc w:val="both"/>
        <w:rPr>
          <w:color w:val="auto"/>
          <w:sz w:val="28"/>
        </w:rPr>
      </w:pPr>
      <w:bookmarkStart w:id="19" w:name="educationpartlyduringschoolhours"/>
      <w:r w:rsidRPr="002968DC">
        <w:rPr>
          <w:color w:val="auto"/>
          <w:sz w:val="28"/>
        </w:rPr>
        <w:t>Education partly during school hours</w:t>
      </w:r>
    </w:p>
    <w:p w14:paraId="6BFA47CD" w14:textId="77777777" w:rsidR="002968DC" w:rsidRPr="002968DC" w:rsidRDefault="002968DC" w:rsidP="002968DC">
      <w:pPr>
        <w:jc w:val="both"/>
        <w:rPr>
          <w:sz w:val="2"/>
          <w:szCs w:val="2"/>
        </w:rPr>
      </w:pPr>
    </w:p>
    <w:bookmarkEnd w:id="19"/>
    <w:p w14:paraId="7BA1627A" w14:textId="77777777" w:rsidR="002968DC" w:rsidRPr="002968DC" w:rsidRDefault="002968DC" w:rsidP="002968DC">
      <w:pPr>
        <w:pStyle w:val="ListParagraph"/>
        <w:numPr>
          <w:ilvl w:val="1"/>
          <w:numId w:val="22"/>
        </w:numPr>
        <w:jc w:val="both"/>
      </w:pPr>
      <w:r w:rsidRPr="002968DC">
        <w:t xml:space="preserve">If 50 percent or more of the time spent on an activity occurs during school hours (including time spent travelling if the travel occurs during school hours), it </w:t>
      </w:r>
      <w:proofErr w:type="gramStart"/>
      <w:r w:rsidRPr="002968DC">
        <w:t>is deemed</w:t>
      </w:r>
      <w:proofErr w:type="gramEnd"/>
      <w:r w:rsidRPr="002968DC">
        <w:t xml:space="preserve"> to take place during school hours and no charge will be made.</w:t>
      </w:r>
    </w:p>
    <w:p w14:paraId="794BEECF" w14:textId="77777777" w:rsidR="002968DC" w:rsidRPr="002968DC" w:rsidRDefault="002968DC" w:rsidP="002968DC">
      <w:pPr>
        <w:pStyle w:val="ListParagraph"/>
        <w:ind w:left="792"/>
        <w:jc w:val="both"/>
      </w:pPr>
    </w:p>
    <w:p w14:paraId="71156B37" w14:textId="77777777" w:rsidR="002968DC" w:rsidRPr="002968DC" w:rsidRDefault="002968DC" w:rsidP="002968DC">
      <w:pPr>
        <w:pStyle w:val="ListParagraph"/>
        <w:numPr>
          <w:ilvl w:val="1"/>
          <w:numId w:val="22"/>
        </w:numPr>
        <w:jc w:val="both"/>
      </w:pPr>
      <w:proofErr w:type="gramStart"/>
      <w:r w:rsidRPr="002968DC">
        <w:t>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w:t>
      </w:r>
      <w:proofErr w:type="gramEnd"/>
    </w:p>
    <w:p w14:paraId="5DBF0C19" w14:textId="77777777" w:rsidR="002968DC" w:rsidRPr="002968DC" w:rsidRDefault="002968DC" w:rsidP="002968DC">
      <w:pPr>
        <w:pStyle w:val="ListParagraph"/>
        <w:jc w:val="both"/>
        <w:rPr>
          <w:b/>
        </w:rPr>
      </w:pPr>
    </w:p>
    <w:p w14:paraId="05400350" w14:textId="77777777" w:rsidR="002968DC" w:rsidRPr="002968DC" w:rsidRDefault="002968DC" w:rsidP="002968DC">
      <w:pPr>
        <w:pStyle w:val="ListParagraph"/>
        <w:numPr>
          <w:ilvl w:val="1"/>
          <w:numId w:val="22"/>
        </w:numPr>
        <w:jc w:val="both"/>
      </w:pPr>
      <w:r w:rsidRPr="002968DC">
        <w:rPr>
          <w:b/>
        </w:rPr>
        <w:t xml:space="preserve">Residential visits: </w:t>
      </w:r>
      <w:r w:rsidRPr="002968DC">
        <w:t xml:space="preserve">If the number of school sessions covered by the visit is equal to or greater than 50 percent of the number of half days (any period of 12 hours ending with noon or midnight on any day) spent on the visit, we will not charge for the activity. </w:t>
      </w:r>
    </w:p>
    <w:p w14:paraId="03CBBA94" w14:textId="77777777" w:rsidR="002968DC" w:rsidRPr="002968DC" w:rsidRDefault="002968DC" w:rsidP="002968DC">
      <w:pPr>
        <w:pStyle w:val="ListParagraph"/>
        <w:ind w:left="792"/>
        <w:jc w:val="both"/>
      </w:pPr>
    </w:p>
    <w:p w14:paraId="39C1812E" w14:textId="77777777" w:rsidR="002968DC" w:rsidRPr="002968DC" w:rsidRDefault="002968DC" w:rsidP="002968DC">
      <w:pPr>
        <w:pStyle w:val="ListParagraph"/>
        <w:numPr>
          <w:ilvl w:val="1"/>
          <w:numId w:val="22"/>
        </w:numPr>
        <w:jc w:val="both"/>
      </w:pPr>
      <w:r w:rsidRPr="002968DC">
        <w:t xml:space="preserve">The remission of charges for board and lodging payments is the responsibility of the school. These costs will be borne by our contingency funds. </w:t>
      </w:r>
    </w:p>
    <w:p w14:paraId="4F858B24" w14:textId="77777777" w:rsidR="002968DC" w:rsidRPr="002968DC" w:rsidRDefault="002968DC" w:rsidP="002968DC"/>
    <w:p w14:paraId="5137BE37" w14:textId="77777777" w:rsidR="002968DC" w:rsidRPr="002968DC" w:rsidRDefault="002968DC" w:rsidP="002968DC">
      <w:pPr>
        <w:pStyle w:val="ListParagraph"/>
        <w:numPr>
          <w:ilvl w:val="1"/>
          <w:numId w:val="22"/>
        </w:numPr>
        <w:jc w:val="both"/>
      </w:pPr>
      <w:r w:rsidRPr="002968DC">
        <w:t xml:space="preserve">Any charges for extended day services will be optional. </w:t>
      </w:r>
    </w:p>
    <w:p w14:paraId="007F8F34" w14:textId="77777777" w:rsidR="00E33AE2" w:rsidRDefault="00E33AE2" w:rsidP="00E33AE2">
      <w:pPr>
        <w:pStyle w:val="Heading1"/>
        <w:numPr>
          <w:ilvl w:val="0"/>
          <w:numId w:val="0"/>
        </w:numPr>
        <w:ind w:left="357"/>
        <w:jc w:val="both"/>
        <w:rPr>
          <w:color w:val="auto"/>
          <w:sz w:val="28"/>
        </w:rPr>
      </w:pPr>
      <w:bookmarkStart w:id="20" w:name="damagedorlostitems"/>
    </w:p>
    <w:p w14:paraId="62893186" w14:textId="3C5ABFDF" w:rsidR="002968DC" w:rsidRPr="002968DC" w:rsidRDefault="002968DC" w:rsidP="002968DC">
      <w:pPr>
        <w:pStyle w:val="Heading1"/>
        <w:numPr>
          <w:ilvl w:val="0"/>
          <w:numId w:val="22"/>
        </w:numPr>
        <w:jc w:val="both"/>
        <w:rPr>
          <w:color w:val="auto"/>
          <w:sz w:val="28"/>
        </w:rPr>
      </w:pPr>
      <w:r w:rsidRPr="002968DC">
        <w:rPr>
          <w:color w:val="auto"/>
          <w:sz w:val="28"/>
        </w:rPr>
        <w:lastRenderedPageBreak/>
        <w:t>Damaged or lost items</w:t>
      </w:r>
    </w:p>
    <w:p w14:paraId="443DD0F3" w14:textId="77777777" w:rsidR="002968DC" w:rsidRPr="002968DC" w:rsidRDefault="002968DC" w:rsidP="002968DC">
      <w:pPr>
        <w:jc w:val="both"/>
        <w:rPr>
          <w:sz w:val="2"/>
          <w:szCs w:val="2"/>
        </w:rPr>
      </w:pPr>
    </w:p>
    <w:bookmarkEnd w:id="20"/>
    <w:p w14:paraId="1285CA01" w14:textId="77777777" w:rsidR="002968DC" w:rsidRPr="002968DC" w:rsidRDefault="002968DC" w:rsidP="002968DC">
      <w:pPr>
        <w:pStyle w:val="ListParagraph"/>
        <w:numPr>
          <w:ilvl w:val="1"/>
          <w:numId w:val="22"/>
        </w:numPr>
        <w:jc w:val="both"/>
      </w:pPr>
      <w:r w:rsidRPr="002968DC">
        <w:t xml:space="preserve">The school may charge parents for the cost of replacing items broken, damaged or lost due to their child’s behaviour. </w:t>
      </w:r>
    </w:p>
    <w:p w14:paraId="31A34608" w14:textId="77777777" w:rsidR="002968DC" w:rsidRPr="002968DC" w:rsidRDefault="002968DC" w:rsidP="002968DC">
      <w:pPr>
        <w:pStyle w:val="ListParagraph"/>
        <w:numPr>
          <w:ilvl w:val="1"/>
          <w:numId w:val="22"/>
        </w:numPr>
        <w:jc w:val="both"/>
      </w:pPr>
      <w:r w:rsidRPr="002968DC">
        <w:t>Whilst we recognise that pupils/students become angry, damage to property is not acceptable and a charge deemed fair, reasonable and proportionate will be decided by the centre lead and business manager when dealing with broken, damaged and or lost property.</w:t>
      </w:r>
    </w:p>
    <w:p w14:paraId="5FC26730" w14:textId="77777777" w:rsidR="002968DC" w:rsidRPr="002968DC" w:rsidRDefault="002968DC" w:rsidP="002968DC">
      <w:pPr>
        <w:pStyle w:val="ListParagraph"/>
        <w:numPr>
          <w:ilvl w:val="1"/>
          <w:numId w:val="22"/>
        </w:numPr>
        <w:jc w:val="both"/>
      </w:pPr>
      <w:r w:rsidRPr="002968DC">
        <w:t xml:space="preserve">A bill </w:t>
      </w:r>
      <w:proofErr w:type="gramStart"/>
      <w:r w:rsidRPr="002968DC">
        <w:t>will be sent</w:t>
      </w:r>
      <w:proofErr w:type="gramEnd"/>
      <w:r w:rsidRPr="002968DC">
        <w:t xml:space="preserve"> to parents and this money will be paid directly into the bank to cover part of the cost towards replacing the broken or damaged equipment or furniture.</w:t>
      </w:r>
    </w:p>
    <w:p w14:paraId="3FFD84D0" w14:textId="77777777" w:rsidR="002968DC" w:rsidRPr="002968DC" w:rsidRDefault="002968DC" w:rsidP="002968DC">
      <w:pPr>
        <w:pStyle w:val="Heading1"/>
        <w:numPr>
          <w:ilvl w:val="0"/>
          <w:numId w:val="22"/>
        </w:numPr>
        <w:jc w:val="both"/>
        <w:rPr>
          <w:color w:val="auto"/>
          <w:sz w:val="28"/>
        </w:rPr>
      </w:pPr>
      <w:bookmarkStart w:id="21" w:name="remissions"/>
      <w:r w:rsidRPr="002968DC">
        <w:rPr>
          <w:color w:val="auto"/>
          <w:sz w:val="28"/>
        </w:rPr>
        <w:t xml:space="preserve">Remissions </w:t>
      </w:r>
    </w:p>
    <w:p w14:paraId="7BDCFA5F" w14:textId="77777777" w:rsidR="002968DC" w:rsidRPr="002968DC" w:rsidRDefault="002968DC" w:rsidP="002968DC">
      <w:pPr>
        <w:jc w:val="both"/>
        <w:rPr>
          <w:sz w:val="2"/>
          <w:szCs w:val="2"/>
        </w:rPr>
      </w:pPr>
      <w:bookmarkStart w:id="22" w:name="_GoBack"/>
      <w:bookmarkEnd w:id="22"/>
    </w:p>
    <w:bookmarkEnd w:id="21"/>
    <w:p w14:paraId="677E1468" w14:textId="77777777" w:rsidR="002968DC" w:rsidRPr="002968DC" w:rsidRDefault="002968DC" w:rsidP="002968DC">
      <w:pPr>
        <w:pStyle w:val="ListParagraph"/>
        <w:numPr>
          <w:ilvl w:val="1"/>
          <w:numId w:val="22"/>
        </w:numPr>
        <w:jc w:val="both"/>
      </w:pPr>
      <w:r w:rsidRPr="002968DC">
        <w:t xml:space="preserve">We have set aside a small fund to enable families in financial difficulty to send their children on visits/activities. The funding is limited and there is no guarantee that all requests </w:t>
      </w:r>
      <w:proofErr w:type="gramStart"/>
      <w:r w:rsidRPr="002968DC">
        <w:t>can be met</w:t>
      </w:r>
      <w:proofErr w:type="gramEnd"/>
      <w:r w:rsidRPr="002968DC">
        <w:t xml:space="preserve">. Assistance </w:t>
      </w:r>
      <w:proofErr w:type="gramStart"/>
      <w:r w:rsidRPr="002968DC">
        <w:t>will be allocated</w:t>
      </w:r>
      <w:proofErr w:type="gramEnd"/>
      <w:r w:rsidRPr="002968DC">
        <w:t xml:space="preserve"> on a needs basis, and if the full cost of the trip/activity cannot be met through assistance funding and voluntary contributions, the trip/activity will be cancelled.</w:t>
      </w:r>
    </w:p>
    <w:p w14:paraId="6AE1CA65" w14:textId="77777777" w:rsidR="002968DC" w:rsidRPr="002968DC" w:rsidRDefault="002968DC" w:rsidP="002968DC">
      <w:pPr>
        <w:pStyle w:val="ListParagraph"/>
        <w:ind w:left="792"/>
        <w:jc w:val="both"/>
      </w:pPr>
    </w:p>
    <w:p w14:paraId="731E851E" w14:textId="77777777" w:rsidR="002968DC" w:rsidRPr="002968DC" w:rsidRDefault="002968DC" w:rsidP="002968DC">
      <w:pPr>
        <w:pStyle w:val="ListParagraph"/>
        <w:numPr>
          <w:ilvl w:val="1"/>
          <w:numId w:val="22"/>
        </w:numPr>
        <w:jc w:val="both"/>
      </w:pPr>
      <w:r w:rsidRPr="002968DC">
        <w:t>Parents in receipt of any of the following benefits may request assistance with the costs of activities:</w:t>
      </w:r>
    </w:p>
    <w:p w14:paraId="74E5B69F" w14:textId="77777777" w:rsidR="002968DC" w:rsidRPr="002968DC" w:rsidRDefault="002968DC" w:rsidP="002968DC">
      <w:pPr>
        <w:pStyle w:val="ListBullet"/>
        <w:tabs>
          <w:tab w:val="clear" w:pos="360"/>
          <w:tab w:val="num" w:pos="1426"/>
        </w:tabs>
        <w:ind w:left="1426"/>
        <w:jc w:val="both"/>
        <w:rPr>
          <w:color w:val="auto"/>
        </w:rPr>
      </w:pPr>
      <w:r w:rsidRPr="002968DC">
        <w:rPr>
          <w:color w:val="auto"/>
        </w:rPr>
        <w:t>Income Support</w:t>
      </w:r>
    </w:p>
    <w:p w14:paraId="2B9BF32A" w14:textId="77777777" w:rsidR="002968DC" w:rsidRPr="002968DC" w:rsidRDefault="002968DC" w:rsidP="002968DC">
      <w:pPr>
        <w:pStyle w:val="ListBullet"/>
        <w:ind w:left="1426"/>
        <w:jc w:val="both"/>
        <w:rPr>
          <w:color w:val="auto"/>
        </w:rPr>
      </w:pPr>
      <w:r w:rsidRPr="002968DC">
        <w:rPr>
          <w:color w:val="auto"/>
        </w:rPr>
        <w:t>Income-based Jobseeker’s Allowance</w:t>
      </w:r>
    </w:p>
    <w:p w14:paraId="18CC6069" w14:textId="77777777" w:rsidR="002968DC" w:rsidRPr="002968DC" w:rsidRDefault="002968DC" w:rsidP="002968DC">
      <w:pPr>
        <w:pStyle w:val="ListBullet"/>
        <w:ind w:left="1426"/>
        <w:jc w:val="both"/>
        <w:rPr>
          <w:color w:val="auto"/>
        </w:rPr>
      </w:pPr>
      <w:r w:rsidRPr="002968DC">
        <w:rPr>
          <w:color w:val="auto"/>
        </w:rPr>
        <w:t>Income-related Employment and Support Allowance</w:t>
      </w:r>
    </w:p>
    <w:p w14:paraId="739B60ED" w14:textId="77777777" w:rsidR="002968DC" w:rsidRPr="002968DC" w:rsidRDefault="002968DC" w:rsidP="002968DC">
      <w:pPr>
        <w:pStyle w:val="ListBullet"/>
        <w:ind w:left="1426"/>
        <w:jc w:val="both"/>
        <w:rPr>
          <w:color w:val="auto"/>
        </w:rPr>
      </w:pPr>
      <w:r w:rsidRPr="002968DC">
        <w:rPr>
          <w:color w:val="auto"/>
        </w:rPr>
        <w:t>Support under part VI of the Immigration and Asylum Act 1999</w:t>
      </w:r>
    </w:p>
    <w:p w14:paraId="2AE25A90" w14:textId="77777777" w:rsidR="002968DC" w:rsidRPr="002968DC" w:rsidRDefault="002968DC" w:rsidP="002968DC">
      <w:pPr>
        <w:pStyle w:val="ListBullet"/>
        <w:ind w:left="1426"/>
        <w:jc w:val="both"/>
        <w:rPr>
          <w:color w:val="auto"/>
        </w:rPr>
      </w:pPr>
      <w:r w:rsidRPr="002968DC">
        <w:rPr>
          <w:color w:val="auto"/>
        </w:rPr>
        <w:t>The guaranteed element of State Pension Credit</w:t>
      </w:r>
    </w:p>
    <w:p w14:paraId="48B90088" w14:textId="77777777" w:rsidR="002968DC" w:rsidRPr="002968DC" w:rsidRDefault="002968DC" w:rsidP="002968DC">
      <w:pPr>
        <w:pStyle w:val="ListBullet"/>
        <w:ind w:left="1426"/>
        <w:jc w:val="both"/>
        <w:rPr>
          <w:color w:val="auto"/>
        </w:rPr>
      </w:pPr>
      <w:r w:rsidRPr="002968DC">
        <w:rPr>
          <w:color w:val="auto"/>
        </w:rPr>
        <w:t>Child Tax Credit, provided that they are not also entitled to Working Tax Credit and they have an annual gross income of no more than £16,190</w:t>
      </w:r>
    </w:p>
    <w:p w14:paraId="7C564069" w14:textId="77777777" w:rsidR="002968DC" w:rsidRPr="002968DC" w:rsidRDefault="002968DC" w:rsidP="002968DC">
      <w:pPr>
        <w:pStyle w:val="ListBullet"/>
        <w:ind w:left="1426"/>
        <w:jc w:val="both"/>
        <w:rPr>
          <w:color w:val="auto"/>
        </w:rPr>
      </w:pPr>
      <w:r w:rsidRPr="002968DC">
        <w:rPr>
          <w:color w:val="auto"/>
        </w:rPr>
        <w:t>Working Tax Credit run on – paid for four weeks after they stop qualifying for Working Tax Credit.</w:t>
      </w:r>
    </w:p>
    <w:p w14:paraId="13F208A3" w14:textId="77777777" w:rsidR="002968DC" w:rsidRPr="002968DC" w:rsidRDefault="002968DC" w:rsidP="002968DC">
      <w:pPr>
        <w:pStyle w:val="ListBullet"/>
        <w:ind w:left="1426"/>
        <w:jc w:val="both"/>
        <w:rPr>
          <w:color w:val="auto"/>
        </w:rPr>
      </w:pPr>
      <w:r w:rsidRPr="002968DC">
        <w:rPr>
          <w:color w:val="auto"/>
        </w:rPr>
        <w:t>Universal Credit – if they apply on or after 1 April 2018, their household income must be less than £7,400 a year (after tax and not including any benefits they receive)</w:t>
      </w:r>
    </w:p>
    <w:p w14:paraId="47421EDF" w14:textId="77777777" w:rsidR="002968DC" w:rsidRPr="002968DC" w:rsidRDefault="002968DC" w:rsidP="002968DC">
      <w:pPr>
        <w:pStyle w:val="ListParagraph"/>
        <w:numPr>
          <w:ilvl w:val="1"/>
          <w:numId w:val="22"/>
        </w:numPr>
        <w:jc w:val="both"/>
      </w:pPr>
      <w:r w:rsidRPr="002968DC">
        <w:t xml:space="preserve">To request assistance, parents should contact the SBM via the school office. </w:t>
      </w:r>
    </w:p>
    <w:p w14:paraId="4EA719B1" w14:textId="77777777" w:rsidR="002968DC" w:rsidRPr="002968DC" w:rsidRDefault="002968DC" w:rsidP="002968DC">
      <w:pPr>
        <w:pStyle w:val="Heading1"/>
        <w:numPr>
          <w:ilvl w:val="0"/>
          <w:numId w:val="22"/>
        </w:numPr>
        <w:rPr>
          <w:color w:val="auto"/>
          <w:sz w:val="28"/>
        </w:rPr>
      </w:pPr>
      <w:bookmarkStart w:id="23" w:name="review"/>
      <w:bookmarkEnd w:id="23"/>
      <w:r w:rsidRPr="002968DC">
        <w:rPr>
          <w:color w:val="auto"/>
          <w:sz w:val="28"/>
        </w:rPr>
        <w:t>Monitoring and review</w:t>
      </w:r>
    </w:p>
    <w:p w14:paraId="192A6D45" w14:textId="3BA99C7F" w:rsidR="00092BD8" w:rsidRPr="00192F7B" w:rsidRDefault="002968DC" w:rsidP="002968DC">
      <w:pPr>
        <w:spacing w:after="0" w:line="240" w:lineRule="auto"/>
        <w:jc w:val="center"/>
        <w:rPr>
          <w:rFonts w:ascii="Calibri" w:eastAsiaTheme="majorEastAsia" w:hAnsi="Calibri" w:cs="Calibri"/>
          <w:bCs/>
          <w:color w:val="7030A0"/>
          <w:sz w:val="72"/>
          <w:szCs w:val="72"/>
          <w:lang w:eastAsia="ja-JP"/>
        </w:rPr>
      </w:pPr>
      <w:r w:rsidRPr="002968DC">
        <w:t xml:space="preserve">This policy </w:t>
      </w:r>
      <w:proofErr w:type="gramStart"/>
      <w:r w:rsidRPr="002968DC">
        <w:t>will be reviewed</w:t>
      </w:r>
      <w:proofErr w:type="gramEnd"/>
      <w:r w:rsidRPr="002968DC">
        <w:t xml:space="preserve"> </w:t>
      </w:r>
      <w:r w:rsidRPr="002968DC">
        <w:rPr>
          <w:u w:color="FFD006"/>
        </w:rPr>
        <w:t>annually</w:t>
      </w:r>
      <w:r w:rsidRPr="002968DC">
        <w:t xml:space="preserve"> by </w:t>
      </w:r>
      <w:r w:rsidRPr="002968DC">
        <w:rPr>
          <w:u w:color="FFD006"/>
        </w:rPr>
        <w:t xml:space="preserve">the Management Committee and the </w:t>
      </w:r>
      <w:proofErr w:type="spellStart"/>
      <w:r w:rsidRPr="002968DC">
        <w:rPr>
          <w:u w:color="FFD006"/>
        </w:rPr>
        <w:t>Headteacher</w:t>
      </w:r>
      <w:proofErr w:type="spellEnd"/>
      <w:r w:rsidRPr="002968DC">
        <w:t xml:space="preserve"> and is next due to be reviewed in </w:t>
      </w:r>
      <w:r w:rsidR="00E33AE2">
        <w:t>October</w:t>
      </w:r>
      <w:r>
        <w:t xml:space="preserve"> 2021.</w:t>
      </w:r>
    </w:p>
    <w:sectPr w:rsidR="00092BD8" w:rsidRPr="00192F7B" w:rsidSect="00E33AE2">
      <w:headerReference w:type="default" r:id="rId13"/>
      <w:headerReference w:type="first" r:id="rId14"/>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8FA0438-AEE9-4246-A9DD-6FCD17D90849}"/>
    <w:embedBold r:id="rId2" w:fontKey="{8B7C4398-F97C-4F91-B452-99AE01D8CBAA}"/>
  </w:font>
  <w:font w:name="Tahoma">
    <w:panose1 w:val="020B0604030504040204"/>
    <w:charset w:val="00"/>
    <w:family w:val="swiss"/>
    <w:pitch w:val="variable"/>
    <w:sig w:usb0="E1002EFF" w:usb1="C000605B" w:usb2="00000029" w:usb3="00000000" w:csb0="000101FF" w:csb1="00000000"/>
    <w:embedRegular r:id="rId3" w:fontKey="{D3827164-5560-449A-A549-CB7B706CD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5D66E" w14:textId="77777777" w:rsidR="002968DC" w:rsidRPr="00406B6A" w:rsidRDefault="002968DC" w:rsidP="0040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03889" w14:textId="77777777" w:rsidR="002968DC" w:rsidRDefault="00296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EC0E" w14:textId="77777777" w:rsidR="002968DC" w:rsidRDefault="00296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87FAF" w14:textId="77777777" w:rsidR="002968DC" w:rsidRDefault="002968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7"/>
  </w:num>
  <w:num w:numId="2">
    <w:abstractNumId w:val="11"/>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12"/>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18"/>
  </w:num>
  <w:num w:numId="11">
    <w:abstractNumId w:val="19"/>
  </w:num>
  <w:num w:numId="12">
    <w:abstractNumId w:val="7"/>
  </w:num>
  <w:num w:numId="13">
    <w:abstractNumId w:val="15"/>
  </w:num>
  <w:num w:numId="14">
    <w:abstractNumId w:val="8"/>
  </w:num>
  <w:num w:numId="15">
    <w:abstractNumId w:val="16"/>
  </w:num>
  <w:num w:numId="16">
    <w:abstractNumId w:val="0"/>
  </w:num>
  <w:num w:numId="17">
    <w:abstractNumId w:val="6"/>
  </w:num>
  <w:num w:numId="18">
    <w:abstractNumId w:val="13"/>
  </w:num>
  <w:num w:numId="19">
    <w:abstractNumId w:val="10"/>
  </w:num>
  <w:num w:numId="20">
    <w:abstractNumId w:val="20"/>
  </w:num>
  <w:num w:numId="21">
    <w:abstractNumId w:val="1"/>
  </w:num>
  <w:num w:numId="22">
    <w:abstractNumId w:val="3"/>
  </w:num>
  <w:num w:numId="23">
    <w:abstractNumId w:val="5"/>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14F9E-C140-4584-8A8A-D7965337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8</Pages>
  <Words>1769</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2020-10-03T15:53:00Z</dcterms:created>
  <dcterms:modified xsi:type="dcterms:W3CDTF">2020-10-03T15:53:00Z</dcterms:modified>
</cp:coreProperties>
</file>