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03129B1">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3A33FD"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33FD">
        <w:rPr>
          <w:rFonts w:ascii="Calibri" w:eastAsiaTheme="majorEastAsia" w:hAnsi="Calibri" w:cs="Calibri"/>
          <w:bCs/>
          <w:color w:val="00B050"/>
          <w:sz w:val="72"/>
          <w:szCs w:val="72"/>
          <w:lang w:eastAsia="ja-JP"/>
        </w:rPr>
        <w:t>The Linden Centre</w:t>
      </w:r>
    </w:p>
    <w:p w14:paraId="36375FAF" w14:textId="055E9944" w:rsidR="00092BD8" w:rsidRDefault="00092BD8" w:rsidP="00E91232">
      <w:pPr>
        <w:spacing w:after="0" w:line="240" w:lineRule="auto"/>
        <w:jc w:val="center"/>
        <w:rPr>
          <w:rFonts w:ascii="Calibri" w:eastAsiaTheme="majorEastAsia" w:hAnsi="Calibri" w:cs="Calibri"/>
          <w:bCs/>
          <w:color w:val="7030A0"/>
          <w:sz w:val="72"/>
          <w:szCs w:val="72"/>
          <w:lang w:eastAsia="ja-JP"/>
        </w:rPr>
      </w:pPr>
    </w:p>
    <w:p w14:paraId="21A4A093" w14:textId="77777777" w:rsidR="00A84ACC" w:rsidRPr="00F165AD" w:rsidRDefault="00A84ACC" w:rsidP="00A84ACC">
      <w:pPr>
        <w:jc w:val="center"/>
        <w:rPr>
          <w:rFonts w:eastAsiaTheme="majorEastAsia" w:cs="Arial"/>
          <w:color w:val="000000" w:themeColor="text1"/>
          <w:sz w:val="72"/>
          <w:szCs w:val="80"/>
          <w:lang w:val="en-US" w:eastAsia="ja-JP"/>
        </w:rPr>
      </w:pPr>
      <w:r>
        <w:rPr>
          <w:rFonts w:eastAsiaTheme="majorEastAsia" w:cs="Arial"/>
          <w:color w:val="000000" w:themeColor="text1"/>
          <w:sz w:val="72"/>
          <w:szCs w:val="72"/>
          <w:lang w:eastAsia="ja-JP"/>
        </w:rPr>
        <w:t xml:space="preserve">First Aid Policy </w:t>
      </w:r>
    </w:p>
    <w:p w14:paraId="43B0F8B3" w14:textId="77777777" w:rsidR="00A84ACC" w:rsidRDefault="00A84ACC" w:rsidP="00A84ACC">
      <w:pPr>
        <w:jc w:val="center"/>
        <w:rPr>
          <w:rFonts w:eastAsiaTheme="majorEastAsia" w:cs="Arial"/>
          <w:color w:val="2F5496" w:themeColor="accent1" w:themeShade="BF"/>
          <w:sz w:val="80"/>
          <w:szCs w:val="80"/>
          <w:lang w:val="en-US" w:eastAsia="ja-JP"/>
        </w:rPr>
      </w:pPr>
      <w:r>
        <w:rPr>
          <w:rFonts w:eastAsiaTheme="majorEastAsia" w:cs="Arial"/>
          <w:noProof/>
          <w:color w:val="2F5496" w:themeColor="accent1" w:themeShade="BF"/>
          <w:sz w:val="80"/>
          <w:szCs w:val="80"/>
          <w:lang w:eastAsia="en-GB"/>
        </w:rPr>
        <mc:AlternateContent>
          <mc:Choice Requires="wps">
            <w:drawing>
              <wp:anchor distT="0" distB="0" distL="114300" distR="114300" simplePos="0" relativeHeight="251660288" behindDoc="0" locked="0" layoutInCell="1" allowOverlap="1" wp14:anchorId="1A0C1F61" wp14:editId="5E1C9A2A">
                <wp:simplePos x="0" y="0"/>
                <wp:positionH relativeFrom="margin">
                  <wp:align>center</wp:align>
                </wp:positionH>
                <wp:positionV relativeFrom="paragraph">
                  <wp:posOffset>580390</wp:posOffset>
                </wp:positionV>
                <wp:extent cx="6067425" cy="10668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067425" cy="1066800"/>
                        </a:xfrm>
                        <a:prstGeom prst="rect">
                          <a:avLst/>
                        </a:prstGeom>
                        <a:noFill/>
                        <a:ln w="25400" cap="flat" cmpd="sng" algn="ctr">
                          <a:solidFill>
                            <a:srgbClr val="34718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CF8C1D" id="Rectangle 2" o:spid="_x0000_s1026" style="position:absolute;margin-left:0;margin-top:45.7pt;width:477.75pt;height:84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" filled="f" strokecolor="#347186" strokeweight="2pt">
                <w10:wrap anchorx="margin"/>
              </v:rect>
            </w:pict>
          </mc:Fallback>
        </mc:AlternateContent>
      </w:r>
    </w:p>
    <w:p w14:paraId="7741C7EF" w14:textId="77777777" w:rsidR="00A84ACC" w:rsidRPr="00EE4AB9" w:rsidRDefault="00A84ACC" w:rsidP="00A84ACC">
      <w:pPr>
        <w:spacing w:before="120" w:after="120"/>
        <w:jc w:val="center"/>
        <w:rPr>
          <w:rFonts w:eastAsiaTheme="majorEastAsia" w:cs="Arial"/>
          <w:b/>
          <w:bCs/>
          <w:lang w:val="en-US" w:eastAsia="ja-JP"/>
        </w:rPr>
      </w:pPr>
      <w:r w:rsidRPr="00EE4AB9">
        <w:rPr>
          <w:rFonts w:eastAsiaTheme="majorEastAsia" w:cs="Arial"/>
          <w:b/>
          <w:bCs/>
          <w:lang w:val="en-US" w:eastAsia="ja-JP"/>
        </w:rPr>
        <w:t>Important coronavirus (COVID-19) update</w:t>
      </w:r>
    </w:p>
    <w:p w14:paraId="31A02505" w14:textId="77777777" w:rsidR="00A84ACC" w:rsidRPr="00781B56" w:rsidRDefault="00A84ACC" w:rsidP="00A84ACC">
      <w:pPr>
        <w:spacing w:before="120" w:after="120"/>
        <w:jc w:val="both"/>
        <w:rPr>
          <w:rFonts w:eastAsiaTheme="majorEastAsia" w:cs="Arial"/>
          <w:sz w:val="80"/>
          <w:szCs w:val="80"/>
          <w:lang w:val="en-US" w:eastAsia="ja-JP"/>
        </w:rPr>
      </w:pPr>
      <w:r w:rsidRPr="00EE4AB9">
        <w:rPr>
          <w:rFonts w:eastAsiaTheme="majorEastAsia" w:cs="Arial"/>
          <w:lang w:val="en-US" w:eastAsia="ja-JP"/>
        </w:rPr>
        <w:t xml:space="preserve">We have added </w:t>
      </w:r>
      <w:hyperlink w:anchor="Appendix1" w:history="1">
        <w:r>
          <w:rPr>
            <w:rFonts w:eastAsiaTheme="majorEastAsia" w:cs="Arial"/>
            <w:color w:val="0000FF"/>
            <w:u w:val="single"/>
            <w:lang w:val="en-US" w:eastAsia="ja-JP"/>
          </w:rPr>
          <w:t>Appendix 1</w:t>
        </w:r>
      </w:hyperlink>
      <w:r w:rsidRPr="00EE4AB9">
        <w:rPr>
          <w:rFonts w:eastAsiaTheme="majorEastAsia" w:cs="Arial"/>
          <w:lang w:val="en-US" w:eastAsia="ja-JP"/>
        </w:rPr>
        <w:t xml:space="preserve"> to this policy, which provides details on </w:t>
      </w:r>
      <w:r>
        <w:rPr>
          <w:rFonts w:eastAsiaTheme="majorEastAsia" w:cs="Arial"/>
          <w:lang w:val="en-US" w:eastAsia="ja-JP"/>
        </w:rPr>
        <w:t xml:space="preserve">managing first aid procedures </w:t>
      </w:r>
      <w:r w:rsidRPr="00EE4AB9">
        <w:rPr>
          <w:rFonts w:eastAsiaTheme="majorEastAsia" w:cs="Arial"/>
          <w:lang w:val="en-US" w:eastAsia="ja-JP"/>
        </w:rPr>
        <w:t xml:space="preserve">during the coronavirus (COVID-19) pandemic. </w:t>
      </w:r>
    </w:p>
    <w:p w14:paraId="4D407D2C" w14:textId="77777777" w:rsidR="00A84ACC" w:rsidRDefault="00A84ACC" w:rsidP="00A84ACC">
      <w:pPr>
        <w:tabs>
          <w:tab w:val="left" w:pos="3900"/>
          <w:tab w:val="center" w:pos="4513"/>
        </w:tabs>
        <w:rPr>
          <w:rFonts w:eastAsiaTheme="majorEastAsia" w:cs="Arial"/>
          <w:color w:val="2F5496" w:themeColor="accent1" w:themeShade="BF"/>
          <w:sz w:val="80"/>
          <w:szCs w:val="80"/>
          <w:lang w:val="en-US" w:eastAsia="ja-JP"/>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84ACC" w14:paraId="2F5F9A23" w14:textId="77777777" w:rsidTr="000335B4">
        <w:trPr>
          <w:trHeight w:val="389"/>
        </w:trPr>
        <w:tc>
          <w:tcPr>
            <w:tcW w:w="9026" w:type="dxa"/>
            <w:gridSpan w:val="4"/>
            <w:vAlign w:val="center"/>
          </w:tcPr>
          <w:p w14:paraId="5D16E24D" w14:textId="5990594D" w:rsidR="00A84ACC" w:rsidRDefault="00A84ACC" w:rsidP="000335B4">
            <w:pPr>
              <w:spacing w:after="200" w:line="276" w:lineRule="auto"/>
              <w:jc w:val="both"/>
            </w:pPr>
          </w:p>
          <w:p w14:paraId="51F4975D" w14:textId="77777777" w:rsidR="00A84ACC" w:rsidRDefault="00A84ACC" w:rsidP="000335B4">
            <w:pPr>
              <w:spacing w:after="200" w:line="276" w:lineRule="auto"/>
              <w:jc w:val="both"/>
            </w:pPr>
            <w:r w:rsidRPr="007271AF">
              <w:t>Signed by</w:t>
            </w:r>
            <w:r>
              <w:t>:</w:t>
            </w:r>
          </w:p>
        </w:tc>
      </w:tr>
      <w:tr w:rsidR="00A84ACC" w14:paraId="64581270" w14:textId="77777777" w:rsidTr="000335B4">
        <w:trPr>
          <w:trHeight w:val="624"/>
        </w:trPr>
        <w:tc>
          <w:tcPr>
            <w:tcW w:w="2813" w:type="dxa"/>
            <w:tcBorders>
              <w:bottom w:val="single" w:sz="2" w:space="0" w:color="auto"/>
            </w:tcBorders>
          </w:tcPr>
          <w:p w14:paraId="01A8F1E8" w14:textId="77777777" w:rsidR="00A84ACC" w:rsidRPr="007271AF" w:rsidRDefault="00A84ACC" w:rsidP="000335B4">
            <w:pPr>
              <w:spacing w:after="200" w:line="276" w:lineRule="auto"/>
              <w:jc w:val="both"/>
            </w:pPr>
          </w:p>
        </w:tc>
        <w:tc>
          <w:tcPr>
            <w:tcW w:w="2149" w:type="dxa"/>
            <w:vAlign w:val="bottom"/>
          </w:tcPr>
          <w:p w14:paraId="495505CE" w14:textId="77777777" w:rsidR="00A84ACC" w:rsidRDefault="00A84ACC" w:rsidP="000335B4">
            <w:pPr>
              <w:spacing w:after="200" w:line="276" w:lineRule="auto"/>
              <w:jc w:val="both"/>
            </w:pPr>
            <w:r w:rsidRPr="0066208C">
              <w:t>Headteacher</w:t>
            </w:r>
          </w:p>
        </w:tc>
        <w:tc>
          <w:tcPr>
            <w:tcW w:w="846" w:type="dxa"/>
            <w:vAlign w:val="bottom"/>
          </w:tcPr>
          <w:p w14:paraId="5DCC9656" w14:textId="77777777" w:rsidR="00A84ACC" w:rsidRDefault="00A84ACC" w:rsidP="000335B4">
            <w:pPr>
              <w:spacing w:after="200" w:line="276" w:lineRule="auto"/>
              <w:jc w:val="both"/>
            </w:pPr>
            <w:r w:rsidRPr="007271AF">
              <w:t>Date:</w:t>
            </w:r>
          </w:p>
        </w:tc>
        <w:tc>
          <w:tcPr>
            <w:tcW w:w="3218" w:type="dxa"/>
            <w:tcBorders>
              <w:bottom w:val="single" w:sz="2" w:space="0" w:color="auto"/>
            </w:tcBorders>
          </w:tcPr>
          <w:p w14:paraId="0CB05922" w14:textId="77777777" w:rsidR="00A84ACC" w:rsidRDefault="00A84ACC" w:rsidP="000335B4">
            <w:pPr>
              <w:spacing w:after="200" w:line="276" w:lineRule="auto"/>
              <w:jc w:val="both"/>
            </w:pPr>
          </w:p>
        </w:tc>
      </w:tr>
      <w:tr w:rsidR="00A84ACC" w14:paraId="5273DB3C" w14:textId="77777777" w:rsidTr="000335B4">
        <w:trPr>
          <w:trHeight w:val="624"/>
        </w:trPr>
        <w:tc>
          <w:tcPr>
            <w:tcW w:w="2813" w:type="dxa"/>
            <w:tcBorders>
              <w:top w:val="single" w:sz="2" w:space="0" w:color="auto"/>
              <w:bottom w:val="single" w:sz="4" w:space="0" w:color="auto"/>
            </w:tcBorders>
          </w:tcPr>
          <w:p w14:paraId="21C84F85" w14:textId="77777777" w:rsidR="00A84ACC" w:rsidRPr="007271AF" w:rsidRDefault="00A84ACC" w:rsidP="000335B4">
            <w:pPr>
              <w:spacing w:after="200" w:line="276" w:lineRule="auto"/>
              <w:jc w:val="both"/>
            </w:pPr>
          </w:p>
        </w:tc>
        <w:tc>
          <w:tcPr>
            <w:tcW w:w="2149" w:type="dxa"/>
            <w:vAlign w:val="bottom"/>
          </w:tcPr>
          <w:p w14:paraId="1C9F6C52" w14:textId="5C90EB59" w:rsidR="00A84ACC" w:rsidRDefault="00A84ACC" w:rsidP="000335B4">
            <w:pPr>
              <w:spacing w:after="200" w:line="276" w:lineRule="auto"/>
              <w:jc w:val="both"/>
              <w:rPr>
                <w:highlight w:val="lightGray"/>
              </w:rPr>
            </w:pPr>
            <w:r>
              <w:t>Chair of member of the management committee</w:t>
            </w:r>
            <w:r w:rsidRPr="007271AF">
              <w:t>s</w:t>
            </w:r>
          </w:p>
        </w:tc>
        <w:tc>
          <w:tcPr>
            <w:tcW w:w="846" w:type="dxa"/>
            <w:vAlign w:val="bottom"/>
          </w:tcPr>
          <w:p w14:paraId="2B0B58D0" w14:textId="77777777" w:rsidR="00A84ACC" w:rsidRDefault="00A84ACC" w:rsidP="000335B4">
            <w:pPr>
              <w:spacing w:after="200" w:line="276" w:lineRule="auto"/>
              <w:jc w:val="both"/>
            </w:pPr>
            <w:r w:rsidRPr="007271AF">
              <w:t>Date:</w:t>
            </w:r>
          </w:p>
        </w:tc>
        <w:tc>
          <w:tcPr>
            <w:tcW w:w="3218" w:type="dxa"/>
            <w:tcBorders>
              <w:top w:val="single" w:sz="2" w:space="0" w:color="auto"/>
              <w:bottom w:val="single" w:sz="4" w:space="0" w:color="auto"/>
            </w:tcBorders>
          </w:tcPr>
          <w:p w14:paraId="6D5AE0ED" w14:textId="77777777" w:rsidR="00A84ACC" w:rsidRDefault="00A84ACC" w:rsidP="000335B4">
            <w:pPr>
              <w:spacing w:after="200" w:line="276" w:lineRule="auto"/>
              <w:jc w:val="both"/>
            </w:pPr>
          </w:p>
        </w:tc>
      </w:tr>
    </w:tbl>
    <w:p w14:paraId="67B8FAC5" w14:textId="76CA62E2" w:rsidR="00A84ACC" w:rsidRDefault="00A84ACC" w:rsidP="00A84ACC">
      <w:pPr>
        <w:tabs>
          <w:tab w:val="left" w:pos="3900"/>
          <w:tab w:val="center" w:pos="4513"/>
        </w:tabs>
        <w:rPr>
          <w:rFonts w:eastAsiaTheme="majorEastAsia" w:cs="Arial"/>
          <w:color w:val="2F5496"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0A531381" wp14:editId="301FF1F6">
                <wp:simplePos x="0" y="0"/>
                <wp:positionH relativeFrom="column">
                  <wp:posOffset>-172085</wp:posOffset>
                </wp:positionH>
                <wp:positionV relativeFrom="paragraph">
                  <wp:posOffset>2018030</wp:posOffset>
                </wp:positionV>
                <wp:extent cx="3076575" cy="25019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50190"/>
                        </a:xfrm>
                        <a:prstGeom prst="rect">
                          <a:avLst/>
                        </a:prstGeom>
                        <a:solidFill>
                          <a:srgbClr val="FFFFFF"/>
                        </a:solidFill>
                        <a:ln w="9525">
                          <a:noFill/>
                          <a:miter lim="800000"/>
                          <a:headEnd/>
                          <a:tailEnd/>
                        </a:ln>
                      </wps:spPr>
                      <wps:txbx>
                        <w:txbxContent>
                          <w:p w14:paraId="453BC941" w14:textId="76024150" w:rsidR="00A84ACC" w:rsidRPr="00000162" w:rsidRDefault="00A84ACC" w:rsidP="00A84ACC">
                            <w:pPr>
                              <w:rPr>
                                <w:rFonts w:cs="Arial"/>
                                <w:sz w:val="20"/>
                              </w:rPr>
                            </w:pPr>
                            <w:r w:rsidRPr="00000162">
                              <w:rPr>
                                <w:rFonts w:cs="Arial"/>
                                <w:sz w:val="20"/>
                              </w:rPr>
                              <w:t>Last updated:</w:t>
                            </w:r>
                            <w:r w:rsidR="003A33FD">
                              <w:rPr>
                                <w:rFonts w:cs="Arial"/>
                                <w:sz w:val="20"/>
                              </w:rPr>
                              <w:t xml:space="preserve"> 01/10</w:t>
                            </w:r>
                            <w:r>
                              <w:rPr>
                                <w:rFonts w:cs="Arial"/>
                                <w:sz w:val="20"/>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31381" id="_x0000_t202" coordsize="21600,21600" o:spt="202" path="m,l,21600r21600,l21600,xe">
                <v:stroke joinstyle="miter"/>
                <v:path gradientshapeok="t" o:connecttype="rect"/>
              </v:shapetype>
              <v:shape id="Text Box 2" o:spid="_x0000_s1026" type="#_x0000_t202" style="position:absolute;margin-left:-13.55pt;margin-top:158.9pt;width:242.25pt;height:19.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" stroked="f">
                <v:textbox>
                  <w:txbxContent>
                    <w:p w14:paraId="453BC941" w14:textId="76024150" w:rsidR="00A84ACC" w:rsidRPr="00000162" w:rsidRDefault="00A84ACC" w:rsidP="00A84ACC">
                      <w:pPr>
                        <w:rPr>
                          <w:rFonts w:cs="Arial"/>
                          <w:sz w:val="20"/>
                        </w:rPr>
                      </w:pPr>
                      <w:r w:rsidRPr="00000162">
                        <w:rPr>
                          <w:rFonts w:cs="Arial"/>
                          <w:sz w:val="20"/>
                        </w:rPr>
                        <w:t>Last updated:</w:t>
                      </w:r>
                      <w:r w:rsidR="003A33FD">
                        <w:rPr>
                          <w:rFonts w:cs="Arial"/>
                          <w:sz w:val="20"/>
                        </w:rPr>
                        <w:t xml:space="preserve"> 01/10</w:t>
                      </w:r>
                      <w:r>
                        <w:rPr>
                          <w:rFonts w:cs="Arial"/>
                          <w:sz w:val="20"/>
                        </w:rPr>
                        <w:t>/2020</w:t>
                      </w:r>
                    </w:p>
                  </w:txbxContent>
                </v:textbox>
                <w10:wrap type="square"/>
              </v:shape>
            </w:pict>
          </mc:Fallback>
        </mc:AlternateContent>
      </w:r>
      <w:r>
        <w:rPr>
          <w:rFonts w:eastAsiaTheme="majorEastAsia" w:cs="Arial"/>
          <w:color w:val="2F5496" w:themeColor="accent1" w:themeShade="BF"/>
          <w:sz w:val="80"/>
          <w:szCs w:val="80"/>
          <w:lang w:val="en-US" w:eastAsia="ja-JP"/>
        </w:rPr>
        <w:tab/>
      </w:r>
      <w:r>
        <w:rPr>
          <w:rFonts w:eastAsiaTheme="majorEastAsia" w:cs="Arial"/>
          <w:color w:val="2F5496" w:themeColor="accent1" w:themeShade="BF"/>
          <w:sz w:val="80"/>
          <w:szCs w:val="80"/>
          <w:lang w:val="en-US" w:eastAsia="ja-JP"/>
        </w:rPr>
        <w:tab/>
      </w:r>
    </w:p>
    <w:p w14:paraId="3E793C1F" w14:textId="77777777" w:rsidR="00A84ACC" w:rsidRPr="002C180A" w:rsidRDefault="00A84ACC" w:rsidP="00A84ACC">
      <w:pPr>
        <w:rPr>
          <w:rFonts w:eastAsiaTheme="majorEastAsia" w:cs="Arial"/>
          <w:sz w:val="80"/>
          <w:szCs w:val="80"/>
          <w:lang w:val="en-US" w:eastAsia="ja-JP"/>
        </w:rPr>
        <w:sectPr w:rsidR="00A84ACC" w:rsidRPr="002C180A" w:rsidSect="003A33FD">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4C0441F6" w14:textId="77777777" w:rsidR="00A84ACC" w:rsidRPr="004C5F82" w:rsidRDefault="00A84ACC" w:rsidP="00A84ACC">
      <w:pPr>
        <w:spacing w:before="120" w:after="120" w:line="320" w:lineRule="exact"/>
        <w:ind w:left="426"/>
        <w:rPr>
          <w:rFonts w:cs="Arial"/>
          <w:b/>
          <w:sz w:val="32"/>
        </w:rPr>
      </w:pPr>
      <w:r w:rsidRPr="004C5F82">
        <w:rPr>
          <w:rFonts w:cs="Arial"/>
          <w:b/>
          <w:sz w:val="32"/>
        </w:rPr>
        <w:lastRenderedPageBreak/>
        <w:t>Contents:</w:t>
      </w:r>
    </w:p>
    <w:p w14:paraId="5A6345E5" w14:textId="77777777" w:rsidR="00A84ACC" w:rsidRPr="00F165AD" w:rsidRDefault="00A84ACC" w:rsidP="00A84ACC">
      <w:pPr>
        <w:pStyle w:val="ListParagraph"/>
        <w:spacing w:before="120" w:after="120" w:line="320" w:lineRule="exact"/>
        <w:ind w:left="360"/>
        <w:rPr>
          <w:rFonts w:ascii="Arial" w:hAnsi="Arial" w:cs="Arial"/>
          <w:b/>
          <w:sz w:val="32"/>
        </w:rPr>
      </w:pPr>
    </w:p>
    <w:p w14:paraId="2D7D3FA1" w14:textId="77777777" w:rsidR="00A84ACC" w:rsidRPr="00237825" w:rsidRDefault="00A84ACC" w:rsidP="00A84ACC">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4" w:name="b"/>
    </w:p>
    <w:p w14:paraId="38FECA5F" w14:textId="77777777" w:rsidR="00A84ACC" w:rsidRPr="00906154" w:rsidRDefault="00A84ACC" w:rsidP="00A84ACC">
      <w:pPr>
        <w:pStyle w:val="ListParagraph"/>
        <w:numPr>
          <w:ilvl w:val="0"/>
          <w:numId w:val="15"/>
        </w:numPr>
        <w:spacing w:line="240" w:lineRule="auto"/>
        <w:ind w:left="1077"/>
        <w:contextualSpacing w:val="0"/>
        <w:rPr>
          <w:rStyle w:val="Hyperlink"/>
          <w:rFonts w:ascii="Arial" w:hAnsi="Arial" w:cs="Arial"/>
        </w:rPr>
      </w:pPr>
      <w:r>
        <w:rPr>
          <w:rFonts w:ascii="Arial" w:hAnsi="Arial" w:cs="Arial"/>
        </w:rPr>
        <w:fldChar w:fldCharType="end"/>
      </w:r>
      <w:bookmarkEnd w:id="4"/>
      <w:r>
        <w:rPr>
          <w:rFonts w:ascii="Arial" w:hAnsi="Arial" w:cs="Arial"/>
        </w:rPr>
        <w:fldChar w:fldCharType="begin"/>
      </w:r>
      <w:r>
        <w:rPr>
          <w:rFonts w:ascii="Arial" w:hAnsi="Arial" w:cs="Arial"/>
        </w:rPr>
        <w:instrText xml:space="preserve"> HYPERLINK  \l "Subsection1" </w:instrText>
      </w:r>
      <w:r>
        <w:rPr>
          <w:rFonts w:ascii="Arial" w:hAnsi="Arial" w:cs="Arial"/>
        </w:rPr>
        <w:fldChar w:fldCharType="separate"/>
      </w:r>
      <w:r w:rsidRPr="00906154">
        <w:rPr>
          <w:rStyle w:val="Hyperlink"/>
          <w:rFonts w:ascii="Arial" w:hAnsi="Arial" w:cs="Arial"/>
        </w:rPr>
        <w:t xml:space="preserve">Legal framework </w:t>
      </w:r>
    </w:p>
    <w:p w14:paraId="21A671E9" w14:textId="77777777" w:rsidR="00A84ACC" w:rsidRPr="00F3408E" w:rsidRDefault="00A84ACC" w:rsidP="00A84ACC">
      <w:pPr>
        <w:pStyle w:val="ListParagraph"/>
        <w:numPr>
          <w:ilvl w:val="0"/>
          <w:numId w:val="15"/>
        </w:numPr>
        <w:spacing w:line="240" w:lineRule="auto"/>
        <w:ind w:left="1077"/>
        <w:contextualSpacing w:val="0"/>
        <w:rPr>
          <w:rFonts w:ascii="Arial" w:hAnsi="Arial" w:cs="Arial"/>
        </w:rPr>
      </w:pPr>
      <w:r>
        <w:rPr>
          <w:rFonts w:ascii="Arial" w:hAnsi="Arial" w:cs="Arial"/>
        </w:rPr>
        <w:fldChar w:fldCharType="end"/>
      </w:r>
      <w:hyperlink w:anchor="Subsection2" w:history="1">
        <w:r w:rsidRPr="00906154">
          <w:rPr>
            <w:rStyle w:val="Hyperlink"/>
            <w:rFonts w:ascii="Arial" w:hAnsi="Arial" w:cs="Arial"/>
          </w:rPr>
          <w:t>Aims</w:t>
        </w:r>
      </w:hyperlink>
    </w:p>
    <w:p w14:paraId="096CB17E" w14:textId="77777777" w:rsidR="00A84ACC" w:rsidRPr="00F3408E" w:rsidRDefault="001D1C2A" w:rsidP="00A84ACC">
      <w:pPr>
        <w:pStyle w:val="ListParagraph"/>
        <w:numPr>
          <w:ilvl w:val="0"/>
          <w:numId w:val="15"/>
        </w:numPr>
        <w:spacing w:line="240" w:lineRule="auto"/>
        <w:ind w:left="1077"/>
        <w:contextualSpacing w:val="0"/>
        <w:rPr>
          <w:rFonts w:ascii="Arial" w:hAnsi="Arial" w:cs="Arial"/>
        </w:rPr>
      </w:pPr>
      <w:hyperlink w:anchor="Subsection3" w:history="1">
        <w:r w:rsidR="00A84ACC" w:rsidRPr="00906154">
          <w:rPr>
            <w:rStyle w:val="Hyperlink"/>
          </w:rPr>
          <w:t>First aiders</w:t>
        </w:r>
      </w:hyperlink>
    </w:p>
    <w:p w14:paraId="29E1EAF1" w14:textId="77777777" w:rsidR="00A84ACC" w:rsidRPr="00A97898" w:rsidRDefault="001D1C2A" w:rsidP="00A84ACC">
      <w:pPr>
        <w:pStyle w:val="ListParagraph"/>
        <w:numPr>
          <w:ilvl w:val="0"/>
          <w:numId w:val="15"/>
        </w:numPr>
        <w:spacing w:line="240" w:lineRule="auto"/>
        <w:ind w:left="1077"/>
        <w:contextualSpacing w:val="0"/>
        <w:rPr>
          <w:rFonts w:ascii="Arial" w:hAnsi="Arial" w:cs="Arial"/>
          <w:color w:val="0000FF"/>
          <w:u w:val="single"/>
        </w:rPr>
      </w:pPr>
      <w:hyperlink w:anchor="Subsection4" w:history="1">
        <w:r w:rsidR="00A84ACC" w:rsidRPr="00A97898">
          <w:rPr>
            <w:rStyle w:val="Hyperlink"/>
            <w:rFonts w:ascii="Arial" w:hAnsi="Arial" w:cs="Arial"/>
          </w:rPr>
          <w:t>Automated external defibrillators (AEDs)</w:t>
        </w:r>
      </w:hyperlink>
    </w:p>
    <w:p w14:paraId="5AFEF3EB" w14:textId="77777777" w:rsidR="00A84ACC" w:rsidRPr="00A97898" w:rsidRDefault="001D1C2A" w:rsidP="00A84ACC">
      <w:pPr>
        <w:pStyle w:val="ListParagraph"/>
        <w:numPr>
          <w:ilvl w:val="0"/>
          <w:numId w:val="15"/>
        </w:numPr>
        <w:spacing w:line="240" w:lineRule="auto"/>
        <w:ind w:left="1077"/>
        <w:contextualSpacing w:val="0"/>
        <w:rPr>
          <w:rFonts w:ascii="Arial" w:hAnsi="Arial" w:cs="Arial"/>
        </w:rPr>
      </w:pPr>
      <w:hyperlink w:anchor="Subsection5" w:history="1">
        <w:r w:rsidR="00A84ACC" w:rsidRPr="00A97898">
          <w:rPr>
            <w:rStyle w:val="Hyperlink"/>
          </w:rPr>
          <w:t>Emergency procedures</w:t>
        </w:r>
      </w:hyperlink>
    </w:p>
    <w:p w14:paraId="01E06C72" w14:textId="77777777" w:rsidR="00A84ACC" w:rsidRPr="00A97898" w:rsidRDefault="00A84ACC" w:rsidP="00A84ACC">
      <w:pPr>
        <w:pStyle w:val="ListParagraph"/>
        <w:numPr>
          <w:ilvl w:val="0"/>
          <w:numId w:val="15"/>
        </w:numPr>
        <w:spacing w:line="240" w:lineRule="auto"/>
        <w:ind w:left="1077"/>
        <w:contextualSpacing w:val="0"/>
        <w:rPr>
          <w:rStyle w:val="Hyperlink"/>
          <w:rFonts w:ascii="Arial" w:hAnsi="Arial" w:cs="Arial"/>
        </w:rPr>
      </w:pPr>
      <w:r>
        <w:fldChar w:fldCharType="begin"/>
      </w:r>
      <w:r>
        <w:instrText xml:space="preserve"> HYPERLINK  \l "_Reporting_to_parents" </w:instrText>
      </w:r>
      <w:r>
        <w:fldChar w:fldCharType="separate"/>
      </w:r>
      <w:r w:rsidRPr="00A97898">
        <w:rPr>
          <w:rStyle w:val="Hyperlink"/>
        </w:rPr>
        <w:t>Reporting to parents</w:t>
      </w:r>
    </w:p>
    <w:p w14:paraId="19ACFE60" w14:textId="77777777" w:rsidR="00A84ACC" w:rsidRPr="00C226E7" w:rsidRDefault="00A84ACC" w:rsidP="00A84ACC">
      <w:pPr>
        <w:pStyle w:val="ListParagraph"/>
        <w:numPr>
          <w:ilvl w:val="0"/>
          <w:numId w:val="15"/>
        </w:numPr>
        <w:spacing w:line="240" w:lineRule="auto"/>
        <w:ind w:left="1077"/>
        <w:contextualSpacing w:val="0"/>
        <w:rPr>
          <w:rFonts w:ascii="Arial" w:hAnsi="Arial" w:cs="Arial"/>
        </w:rPr>
      </w:pPr>
      <w:r>
        <w:fldChar w:fldCharType="end"/>
      </w:r>
      <w:hyperlink w:anchor="_Offsite_visits_and" w:history="1">
        <w:r w:rsidRPr="00A97898">
          <w:rPr>
            <w:rStyle w:val="Hyperlink"/>
          </w:rPr>
          <w:t>Offsite visits and events</w:t>
        </w:r>
      </w:hyperlink>
    </w:p>
    <w:p w14:paraId="1CA75BC2" w14:textId="77777777" w:rsidR="00A84ACC" w:rsidRPr="00F040B9" w:rsidRDefault="001D1C2A" w:rsidP="00A84ACC">
      <w:pPr>
        <w:pStyle w:val="ListParagraph"/>
        <w:numPr>
          <w:ilvl w:val="0"/>
          <w:numId w:val="15"/>
        </w:numPr>
        <w:spacing w:line="240" w:lineRule="auto"/>
        <w:ind w:left="1077"/>
        <w:contextualSpacing w:val="0"/>
        <w:rPr>
          <w:rFonts w:ascii="Arial" w:hAnsi="Arial" w:cs="Arial"/>
        </w:rPr>
      </w:pPr>
      <w:hyperlink w:anchor="Subsection8" w:history="1">
        <w:r w:rsidR="00A84ACC" w:rsidRPr="00A97898">
          <w:rPr>
            <w:rStyle w:val="Hyperlink"/>
          </w:rPr>
          <w:t>Storage of medication</w:t>
        </w:r>
      </w:hyperlink>
    </w:p>
    <w:p w14:paraId="5B77D267" w14:textId="77777777" w:rsidR="00A84ACC" w:rsidRPr="00A97898" w:rsidRDefault="001D1C2A" w:rsidP="00A84ACC">
      <w:pPr>
        <w:pStyle w:val="ListParagraph"/>
        <w:numPr>
          <w:ilvl w:val="0"/>
          <w:numId w:val="15"/>
        </w:numPr>
        <w:spacing w:line="240" w:lineRule="auto"/>
        <w:ind w:left="1077"/>
        <w:contextualSpacing w:val="0"/>
        <w:rPr>
          <w:rFonts w:ascii="Arial" w:hAnsi="Arial" w:cs="Arial"/>
        </w:rPr>
      </w:pPr>
      <w:hyperlink w:anchor="Subsection9" w:history="1">
        <w:r w:rsidR="00A84ACC" w:rsidRPr="00A97898">
          <w:rPr>
            <w:rStyle w:val="Hyperlink"/>
          </w:rPr>
          <w:t>Illnesses</w:t>
        </w:r>
      </w:hyperlink>
    </w:p>
    <w:p w14:paraId="1ECFAAB6" w14:textId="77777777" w:rsidR="00A84ACC" w:rsidRPr="00A97898" w:rsidRDefault="001D1C2A" w:rsidP="00A84ACC">
      <w:pPr>
        <w:pStyle w:val="ListParagraph"/>
        <w:numPr>
          <w:ilvl w:val="0"/>
          <w:numId w:val="15"/>
        </w:numPr>
        <w:spacing w:line="240" w:lineRule="auto"/>
        <w:ind w:left="1077"/>
        <w:contextualSpacing w:val="0"/>
        <w:rPr>
          <w:rFonts w:ascii="Arial" w:hAnsi="Arial" w:cs="Arial"/>
        </w:rPr>
      </w:pPr>
      <w:hyperlink w:anchor="Subsection10" w:history="1">
        <w:r w:rsidR="00A84ACC" w:rsidRPr="00A97898">
          <w:rPr>
            <w:rStyle w:val="Hyperlink"/>
          </w:rPr>
          <w:t>Allergens</w:t>
        </w:r>
      </w:hyperlink>
    </w:p>
    <w:p w14:paraId="1FD4D42C" w14:textId="77777777" w:rsidR="00A84ACC" w:rsidRPr="00A97898" w:rsidRDefault="001D1C2A" w:rsidP="00A84ACC">
      <w:pPr>
        <w:pStyle w:val="ListParagraph"/>
        <w:numPr>
          <w:ilvl w:val="0"/>
          <w:numId w:val="15"/>
        </w:numPr>
        <w:spacing w:line="240" w:lineRule="auto"/>
        <w:ind w:left="1077"/>
        <w:contextualSpacing w:val="0"/>
        <w:rPr>
          <w:rFonts w:ascii="Arial" w:hAnsi="Arial" w:cs="Arial"/>
        </w:rPr>
      </w:pPr>
      <w:hyperlink w:anchor="Subsection11" w:history="1">
        <w:r w:rsidR="00A84ACC" w:rsidRPr="00A97898">
          <w:rPr>
            <w:rStyle w:val="Hyperlink"/>
          </w:rPr>
          <w:t>Consent</w:t>
        </w:r>
      </w:hyperlink>
    </w:p>
    <w:p w14:paraId="42DC5D79" w14:textId="77777777" w:rsidR="00A84ACC" w:rsidRPr="00BF27B0" w:rsidRDefault="001D1C2A" w:rsidP="00A84ACC">
      <w:pPr>
        <w:pStyle w:val="ListParagraph"/>
        <w:numPr>
          <w:ilvl w:val="0"/>
          <w:numId w:val="15"/>
        </w:numPr>
        <w:spacing w:line="240" w:lineRule="auto"/>
        <w:ind w:left="1077"/>
        <w:contextualSpacing w:val="0"/>
        <w:rPr>
          <w:rStyle w:val="Hyperlink"/>
          <w:rFonts w:ascii="Arial" w:hAnsi="Arial" w:cs="Arial"/>
          <w:color w:val="auto"/>
          <w:u w:val="none"/>
        </w:rPr>
      </w:pPr>
      <w:hyperlink w:anchor="Subsection12" w:history="1">
        <w:r w:rsidR="00A84ACC" w:rsidRPr="00A97898">
          <w:rPr>
            <w:rStyle w:val="Hyperlink"/>
          </w:rPr>
          <w:t>Monitoring and review</w:t>
        </w:r>
      </w:hyperlink>
    </w:p>
    <w:p w14:paraId="1AFABB5C" w14:textId="77777777" w:rsidR="00A84ACC" w:rsidRDefault="00A84ACC" w:rsidP="00A84ACC">
      <w:pPr>
        <w:spacing w:line="240" w:lineRule="auto"/>
        <w:ind w:left="578"/>
        <w:rPr>
          <w:rFonts w:cs="Arial"/>
          <w:b/>
          <w:bCs/>
        </w:rPr>
      </w:pPr>
      <w:r w:rsidRPr="00BF27B0">
        <w:rPr>
          <w:rFonts w:cs="Arial"/>
          <w:b/>
          <w:bCs/>
        </w:rPr>
        <w:t>Appendices</w:t>
      </w:r>
    </w:p>
    <w:p w14:paraId="1FF26814" w14:textId="77777777" w:rsidR="00A84ACC" w:rsidRPr="00AF11F4" w:rsidRDefault="00A84ACC" w:rsidP="00A84ACC">
      <w:pPr>
        <w:spacing w:line="240" w:lineRule="auto"/>
        <w:ind w:left="578"/>
        <w:rPr>
          <w:rFonts w:cs="Arial"/>
        </w:rPr>
      </w:pPr>
      <w:r w:rsidRPr="00342DA5">
        <w:rPr>
          <w:b/>
          <w:bCs/>
          <w:color w:val="347186"/>
        </w:rPr>
        <w:t>[New]</w:t>
      </w:r>
      <w:r>
        <w:t xml:space="preserve"> </w:t>
      </w:r>
      <w:hyperlink w:anchor="Appendix1" w:history="1">
        <w:r w:rsidRPr="00AF11F4">
          <w:rPr>
            <w:rStyle w:val="Hyperlink"/>
            <w:rFonts w:cs="Arial"/>
          </w:rPr>
          <w:t>Appendix 1 – First Aid Procedures During the Coronavirus (COVID-19) Pandemic</w:t>
        </w:r>
      </w:hyperlink>
    </w:p>
    <w:p w14:paraId="318F8ED3" w14:textId="77777777" w:rsidR="00A84ACC" w:rsidRPr="00F165AD" w:rsidRDefault="00A84ACC" w:rsidP="00A84ACC">
      <w:pPr>
        <w:spacing w:line="320" w:lineRule="exact"/>
        <w:rPr>
          <w:rFonts w:cs="Arial"/>
        </w:rPr>
      </w:pPr>
    </w:p>
    <w:p w14:paraId="6B66FA09" w14:textId="77777777" w:rsidR="00A84ACC" w:rsidRPr="00F165AD" w:rsidRDefault="00A84ACC" w:rsidP="00A84ACC">
      <w:pPr>
        <w:rPr>
          <w:rFonts w:cs="Arial"/>
          <w:sz w:val="32"/>
          <w:szCs w:val="32"/>
        </w:rPr>
      </w:pPr>
    </w:p>
    <w:p w14:paraId="68930CC0" w14:textId="77777777" w:rsidR="00A84ACC" w:rsidRPr="00F165AD" w:rsidRDefault="00A84ACC" w:rsidP="00A84ACC">
      <w:pPr>
        <w:rPr>
          <w:rFonts w:cs="Arial"/>
          <w:sz w:val="32"/>
          <w:szCs w:val="32"/>
        </w:rPr>
      </w:pPr>
      <w:r w:rsidRPr="00F165AD">
        <w:rPr>
          <w:rFonts w:cs="Arial"/>
          <w:sz w:val="32"/>
          <w:szCs w:val="32"/>
        </w:rPr>
        <w:br w:type="page"/>
      </w:r>
      <w:bookmarkStart w:id="5" w:name="_Statement_of_Intent"/>
      <w:bookmarkEnd w:id="5"/>
    </w:p>
    <w:p w14:paraId="6C5D07BA" w14:textId="77777777" w:rsidR="00A84ACC" w:rsidRPr="00260C74" w:rsidRDefault="00A84ACC" w:rsidP="00A84ACC">
      <w:pPr>
        <w:pStyle w:val="Heading2"/>
        <w:numPr>
          <w:ilvl w:val="0"/>
          <w:numId w:val="0"/>
        </w:numPr>
        <w:spacing w:after="200"/>
        <w:ind w:left="578" w:hanging="578"/>
        <w:jc w:val="both"/>
        <w:rPr>
          <w:rFonts w:asciiTheme="minorHAnsi" w:hAnsiTheme="minorHAnsi" w:cstheme="minorHAnsi"/>
          <w:b/>
          <w:sz w:val="28"/>
          <w:szCs w:val="22"/>
        </w:rPr>
      </w:pPr>
      <w:bookmarkStart w:id="6" w:name="_Statement_of_intent_1"/>
      <w:bookmarkStart w:id="7" w:name="statment"/>
      <w:bookmarkStart w:id="8" w:name="statement"/>
      <w:bookmarkEnd w:id="6"/>
      <w:r>
        <w:rPr>
          <w:rFonts w:asciiTheme="minorHAnsi" w:hAnsiTheme="minorHAnsi" w:cstheme="minorHAnsi"/>
          <w:b/>
          <w:sz w:val="28"/>
          <w:szCs w:val="22"/>
        </w:rPr>
        <w:lastRenderedPageBreak/>
        <w:t xml:space="preserve">Statement of intent </w:t>
      </w:r>
    </w:p>
    <w:bookmarkEnd w:id="7"/>
    <w:bookmarkEnd w:id="8"/>
    <w:p w14:paraId="47FE4C94" w14:textId="77777777" w:rsidR="00A84ACC" w:rsidRPr="008E01D3" w:rsidRDefault="00A84ACC" w:rsidP="00A84ACC">
      <w:pPr>
        <w:jc w:val="both"/>
        <w:rPr>
          <w:rFonts w:cs="Arial"/>
        </w:rPr>
      </w:pPr>
      <w:r w:rsidRPr="008E01D3">
        <w:rPr>
          <w:rFonts w:cs="Arial"/>
          <w:bCs/>
        </w:rPr>
        <w:t>The Linden Centre</w:t>
      </w:r>
      <w:r w:rsidRPr="008E01D3">
        <w:rPr>
          <w:rFonts w:cs="Arial"/>
        </w:rPr>
        <w:t xml:space="preserve"> is committed to providing emergency first aid provision in order to deal with accidents and incidents affecting staff, pupils and visitors. The arrangements within this policy are based on the results of a suitable and sufficient risk assessment carried out by the school </w:t>
      </w:r>
      <w:proofErr w:type="gramStart"/>
      <w:r w:rsidRPr="008E01D3">
        <w:rPr>
          <w:rFonts w:cs="Arial"/>
        </w:rPr>
        <w:t>in regard to</w:t>
      </w:r>
      <w:proofErr w:type="gramEnd"/>
      <w:r w:rsidRPr="008E01D3">
        <w:rPr>
          <w:rFonts w:cs="Arial"/>
        </w:rPr>
        <w:t xml:space="preserve"> all staff, pupils and visitors. </w:t>
      </w:r>
    </w:p>
    <w:p w14:paraId="01CC93B9" w14:textId="77777777" w:rsidR="00A84ACC" w:rsidRPr="008E01D3" w:rsidRDefault="00A84ACC" w:rsidP="00A84ACC">
      <w:pPr>
        <w:jc w:val="both"/>
        <w:rPr>
          <w:rFonts w:cs="Arial"/>
        </w:rPr>
      </w:pPr>
      <w:r w:rsidRPr="008E01D3">
        <w:rPr>
          <w:rFonts w:cs="Arial"/>
        </w:rPr>
        <w:t>The school will take every reasonable precaution to ensure the safety and wellbeing of all staff, pupils and visitors. Details of such precautions are noted in the following policies:</w:t>
      </w:r>
    </w:p>
    <w:p w14:paraId="204BDE66" w14:textId="77777777" w:rsidR="00A84ACC" w:rsidRPr="008E01D3" w:rsidRDefault="00A84ACC" w:rsidP="00A84ACC">
      <w:pPr>
        <w:pStyle w:val="ListParagraph"/>
        <w:numPr>
          <w:ilvl w:val="0"/>
          <w:numId w:val="28"/>
        </w:numPr>
        <w:jc w:val="both"/>
        <w:rPr>
          <w:rFonts w:ascii="Arial" w:hAnsi="Arial" w:cs="Arial"/>
          <w:bCs/>
        </w:rPr>
      </w:pPr>
      <w:r w:rsidRPr="008E01D3">
        <w:rPr>
          <w:rFonts w:ascii="Arial" w:hAnsi="Arial" w:cs="Arial"/>
          <w:bCs/>
        </w:rPr>
        <w:t>Health and Safety Policy</w:t>
      </w:r>
    </w:p>
    <w:p w14:paraId="199FBFC2" w14:textId="77777777" w:rsidR="00A84ACC" w:rsidRPr="008E01D3" w:rsidRDefault="00A84ACC" w:rsidP="00A84ACC">
      <w:pPr>
        <w:pStyle w:val="ListParagraph"/>
        <w:numPr>
          <w:ilvl w:val="0"/>
          <w:numId w:val="28"/>
        </w:numPr>
        <w:jc w:val="both"/>
        <w:rPr>
          <w:rFonts w:ascii="Arial" w:hAnsi="Arial" w:cs="Arial"/>
          <w:bCs/>
        </w:rPr>
      </w:pPr>
      <w:r w:rsidRPr="008E01D3">
        <w:rPr>
          <w:rFonts w:ascii="Arial" w:hAnsi="Arial" w:cs="Arial"/>
          <w:bCs/>
        </w:rPr>
        <w:t>Behavioural Policy</w:t>
      </w:r>
    </w:p>
    <w:p w14:paraId="208C31A5" w14:textId="77777777" w:rsidR="00A84ACC" w:rsidRPr="008E01D3" w:rsidRDefault="00A84ACC" w:rsidP="00A84ACC">
      <w:pPr>
        <w:pStyle w:val="ListParagraph"/>
        <w:numPr>
          <w:ilvl w:val="0"/>
          <w:numId w:val="28"/>
        </w:numPr>
        <w:jc w:val="both"/>
        <w:rPr>
          <w:rFonts w:ascii="Arial" w:hAnsi="Arial" w:cs="Arial"/>
          <w:bCs/>
        </w:rPr>
      </w:pPr>
      <w:r w:rsidRPr="008E01D3">
        <w:rPr>
          <w:rFonts w:ascii="Arial" w:hAnsi="Arial" w:cs="Arial"/>
          <w:bCs/>
        </w:rPr>
        <w:t>Child Protection and Safeguarding Policy</w:t>
      </w:r>
    </w:p>
    <w:p w14:paraId="3D595B50" w14:textId="77777777" w:rsidR="00A84ACC" w:rsidRPr="008E01D3" w:rsidRDefault="00A84ACC" w:rsidP="00A84ACC">
      <w:pPr>
        <w:pStyle w:val="ListParagraph"/>
        <w:numPr>
          <w:ilvl w:val="0"/>
          <w:numId w:val="28"/>
        </w:numPr>
        <w:jc w:val="both"/>
        <w:rPr>
          <w:rFonts w:ascii="Arial" w:hAnsi="Arial" w:cs="Arial"/>
          <w:bCs/>
        </w:rPr>
      </w:pPr>
      <w:r w:rsidRPr="008E01D3">
        <w:rPr>
          <w:rFonts w:ascii="Arial" w:hAnsi="Arial" w:cs="Arial"/>
          <w:bCs/>
        </w:rPr>
        <w:t>Lone Working Policy</w:t>
      </w:r>
    </w:p>
    <w:p w14:paraId="2810D3C5" w14:textId="77777777" w:rsidR="00A84ACC" w:rsidRPr="008E01D3" w:rsidRDefault="00A84ACC" w:rsidP="00A84ACC">
      <w:pPr>
        <w:pStyle w:val="ListParagraph"/>
        <w:numPr>
          <w:ilvl w:val="0"/>
          <w:numId w:val="28"/>
        </w:numPr>
        <w:jc w:val="both"/>
        <w:rPr>
          <w:rFonts w:ascii="Arial" w:hAnsi="Arial" w:cs="Arial"/>
          <w:bCs/>
        </w:rPr>
      </w:pPr>
      <w:r w:rsidRPr="008E01D3">
        <w:rPr>
          <w:rFonts w:ascii="Arial" w:hAnsi="Arial" w:cs="Arial"/>
          <w:bCs/>
        </w:rPr>
        <w:t>Supporting Pupils with Medical Conditions Policy</w:t>
      </w:r>
    </w:p>
    <w:p w14:paraId="2898FFE3" w14:textId="77777777" w:rsidR="00A84ACC" w:rsidRPr="008E01D3" w:rsidRDefault="00A84ACC" w:rsidP="00A84ACC">
      <w:pPr>
        <w:pStyle w:val="ListParagraph"/>
        <w:numPr>
          <w:ilvl w:val="0"/>
          <w:numId w:val="28"/>
        </w:numPr>
        <w:jc w:val="both"/>
        <w:rPr>
          <w:rFonts w:ascii="Arial" w:hAnsi="Arial" w:cs="Arial"/>
          <w:bCs/>
        </w:rPr>
      </w:pPr>
      <w:r w:rsidRPr="008E01D3">
        <w:rPr>
          <w:rFonts w:ascii="Arial" w:hAnsi="Arial" w:cs="Arial"/>
          <w:bCs/>
        </w:rPr>
        <w:t>Allergen and Anaphylaxis Policy</w:t>
      </w:r>
    </w:p>
    <w:p w14:paraId="109D80B5" w14:textId="77777777" w:rsidR="00A84ACC" w:rsidRPr="008E01D3" w:rsidRDefault="00A84ACC" w:rsidP="00A84ACC">
      <w:pPr>
        <w:pStyle w:val="ListParagraph"/>
        <w:numPr>
          <w:ilvl w:val="0"/>
          <w:numId w:val="28"/>
        </w:numPr>
        <w:jc w:val="both"/>
        <w:rPr>
          <w:rFonts w:ascii="Arial" w:hAnsi="Arial" w:cs="Arial"/>
          <w:bCs/>
        </w:rPr>
      </w:pPr>
      <w:r w:rsidRPr="008E01D3">
        <w:rPr>
          <w:rFonts w:ascii="Arial" w:hAnsi="Arial" w:cs="Arial"/>
          <w:bCs/>
        </w:rPr>
        <w:t>Educational Visits and School Trips Policy</w:t>
      </w:r>
    </w:p>
    <w:p w14:paraId="055F600C" w14:textId="77777777" w:rsidR="00A84ACC" w:rsidRPr="00F040B9" w:rsidRDefault="00A84ACC" w:rsidP="00A84ACC">
      <w:pPr>
        <w:jc w:val="both"/>
        <w:rPr>
          <w:rFonts w:cs="Arial"/>
        </w:rPr>
      </w:pPr>
      <w:r w:rsidRPr="008E01D3">
        <w:rPr>
          <w:rFonts w:cs="Arial"/>
        </w:rPr>
        <w:t xml:space="preserve">The school’s </w:t>
      </w:r>
      <w:r w:rsidRPr="008E01D3">
        <w:rPr>
          <w:rFonts w:cs="Arial"/>
          <w:bCs/>
        </w:rPr>
        <w:t>administrative team</w:t>
      </w:r>
      <w:r w:rsidRPr="008E01D3">
        <w:rPr>
          <w:rFonts w:cs="Arial"/>
        </w:rPr>
        <w:t xml:space="preserve"> has overall responsibility for ensuring that the school has adequate and appropriate first aid equipment, facilities and personnel, and for ensuring that the correct first aid procedures are followed</w:t>
      </w:r>
      <w:r w:rsidRPr="00F040B9">
        <w:rPr>
          <w:rFonts w:cs="Arial"/>
        </w:rPr>
        <w:t>.</w:t>
      </w:r>
    </w:p>
    <w:p w14:paraId="36F459FE" w14:textId="77777777" w:rsidR="00A84ACC" w:rsidRDefault="00A84ACC" w:rsidP="00A84ACC">
      <w:pPr>
        <w:jc w:val="both"/>
        <w:rPr>
          <w:rFonts w:cs="Arial"/>
        </w:rPr>
      </w:pPr>
    </w:p>
    <w:p w14:paraId="572D3080" w14:textId="77777777" w:rsidR="00A84ACC" w:rsidRDefault="00A84ACC" w:rsidP="00A84ACC">
      <w:pPr>
        <w:jc w:val="both"/>
        <w:rPr>
          <w:rFonts w:cs="Arial"/>
        </w:rPr>
      </w:pPr>
    </w:p>
    <w:p w14:paraId="7BAA866C" w14:textId="77777777" w:rsidR="00A84ACC" w:rsidRDefault="00A84ACC" w:rsidP="00A84ACC">
      <w:pPr>
        <w:jc w:val="both"/>
        <w:rPr>
          <w:rFonts w:cs="Arial"/>
        </w:rPr>
      </w:pPr>
    </w:p>
    <w:p w14:paraId="57F3DAF7" w14:textId="77777777" w:rsidR="00A84ACC" w:rsidRDefault="00A84ACC" w:rsidP="00A84ACC">
      <w:pPr>
        <w:jc w:val="both"/>
        <w:rPr>
          <w:rFonts w:cs="Arial"/>
        </w:rPr>
      </w:pPr>
    </w:p>
    <w:p w14:paraId="412407C7" w14:textId="77777777" w:rsidR="00A84ACC" w:rsidRDefault="00A84ACC" w:rsidP="00A84ACC">
      <w:pPr>
        <w:jc w:val="both"/>
        <w:rPr>
          <w:rFonts w:cs="Arial"/>
        </w:rPr>
      </w:pPr>
    </w:p>
    <w:p w14:paraId="1E4B332A" w14:textId="77777777" w:rsidR="00A84ACC" w:rsidRDefault="00A84ACC" w:rsidP="00A84ACC">
      <w:pPr>
        <w:jc w:val="both"/>
        <w:rPr>
          <w:rFonts w:cs="Arial"/>
        </w:rPr>
      </w:pPr>
    </w:p>
    <w:p w14:paraId="5CFB7DC9" w14:textId="3EA196E4" w:rsidR="00A84ACC" w:rsidRDefault="00A84ACC" w:rsidP="00A84ACC">
      <w:pPr>
        <w:jc w:val="both"/>
        <w:rPr>
          <w:rFonts w:cs="Arial"/>
          <w:b/>
          <w:sz w:val="28"/>
          <w:szCs w:val="28"/>
        </w:rPr>
      </w:pPr>
      <w:bookmarkStart w:id="9" w:name="_Context"/>
      <w:bookmarkStart w:id="10" w:name="_Prevention_of_Cyber"/>
      <w:bookmarkStart w:id="11" w:name="_Responsibilities"/>
      <w:bookmarkStart w:id="12" w:name="_Responsibilities_for_the"/>
      <w:bookmarkStart w:id="13" w:name="_Responsibilities_for_safety"/>
      <w:bookmarkStart w:id="14" w:name="_Key_roles_and"/>
      <w:bookmarkEnd w:id="9"/>
      <w:bookmarkEnd w:id="10"/>
      <w:bookmarkEnd w:id="11"/>
      <w:bookmarkEnd w:id="12"/>
      <w:bookmarkEnd w:id="13"/>
      <w:bookmarkEnd w:id="14"/>
    </w:p>
    <w:p w14:paraId="58266F56" w14:textId="558A0D28" w:rsidR="00A84ACC" w:rsidRDefault="00A84ACC" w:rsidP="00A84ACC">
      <w:pPr>
        <w:jc w:val="both"/>
        <w:rPr>
          <w:rFonts w:cs="Arial"/>
          <w:b/>
          <w:sz w:val="28"/>
          <w:szCs w:val="28"/>
        </w:rPr>
      </w:pPr>
    </w:p>
    <w:p w14:paraId="2C27AC59" w14:textId="090B8CA1" w:rsidR="00A84ACC" w:rsidRDefault="00A84ACC" w:rsidP="00A84ACC">
      <w:pPr>
        <w:jc w:val="both"/>
        <w:rPr>
          <w:rFonts w:cs="Arial"/>
          <w:b/>
          <w:sz w:val="28"/>
          <w:szCs w:val="28"/>
        </w:rPr>
      </w:pPr>
    </w:p>
    <w:p w14:paraId="1B1EBC1B" w14:textId="05231375" w:rsidR="00A84ACC" w:rsidRDefault="00A84ACC" w:rsidP="00A84ACC">
      <w:pPr>
        <w:jc w:val="both"/>
        <w:rPr>
          <w:rFonts w:cs="Arial"/>
          <w:b/>
          <w:sz w:val="28"/>
          <w:szCs w:val="28"/>
        </w:rPr>
      </w:pPr>
    </w:p>
    <w:p w14:paraId="2DAE1319" w14:textId="0A1F6447" w:rsidR="00A84ACC" w:rsidRDefault="00A84ACC" w:rsidP="00A84ACC">
      <w:pPr>
        <w:jc w:val="both"/>
        <w:rPr>
          <w:rFonts w:cs="Arial"/>
          <w:b/>
          <w:sz w:val="28"/>
          <w:szCs w:val="28"/>
        </w:rPr>
      </w:pPr>
    </w:p>
    <w:p w14:paraId="633F8063" w14:textId="162D4337" w:rsidR="00A84ACC" w:rsidRDefault="00A84ACC" w:rsidP="00A84ACC">
      <w:pPr>
        <w:jc w:val="both"/>
        <w:rPr>
          <w:rFonts w:cs="Arial"/>
          <w:b/>
          <w:sz w:val="28"/>
          <w:szCs w:val="28"/>
        </w:rPr>
      </w:pPr>
    </w:p>
    <w:p w14:paraId="37156143" w14:textId="77777777" w:rsidR="00A84ACC" w:rsidRDefault="00A84ACC" w:rsidP="00A84ACC">
      <w:pPr>
        <w:jc w:val="both"/>
        <w:rPr>
          <w:rFonts w:cs="Arial"/>
          <w:b/>
          <w:sz w:val="28"/>
          <w:szCs w:val="28"/>
        </w:rPr>
      </w:pPr>
    </w:p>
    <w:p w14:paraId="4A4107A1" w14:textId="77777777" w:rsidR="00A84ACC" w:rsidRDefault="00A84ACC" w:rsidP="00A84ACC">
      <w:pPr>
        <w:jc w:val="both"/>
        <w:rPr>
          <w:rFonts w:cs="Arial"/>
          <w:b/>
          <w:sz w:val="28"/>
          <w:szCs w:val="28"/>
        </w:rPr>
      </w:pPr>
    </w:p>
    <w:p w14:paraId="3BCE7F7C" w14:textId="77777777" w:rsidR="00A84ACC" w:rsidRPr="006D5077" w:rsidRDefault="00A84ACC" w:rsidP="00A84ACC">
      <w:pPr>
        <w:pStyle w:val="Heading10"/>
        <w:numPr>
          <w:ilvl w:val="0"/>
          <w:numId w:val="25"/>
        </w:numPr>
        <w:jc w:val="left"/>
        <w:rPr>
          <w:b w:val="0"/>
          <w:bCs/>
          <w:szCs w:val="28"/>
        </w:rPr>
      </w:pPr>
      <w:bookmarkStart w:id="15" w:name="Section1"/>
      <w:bookmarkStart w:id="16" w:name="Subsection1"/>
      <w:r w:rsidRPr="006D5077">
        <w:rPr>
          <w:bCs/>
          <w:szCs w:val="28"/>
        </w:rPr>
        <w:lastRenderedPageBreak/>
        <w:t>Legal framework</w:t>
      </w:r>
    </w:p>
    <w:bookmarkEnd w:id="15"/>
    <w:bookmarkEnd w:id="16"/>
    <w:p w14:paraId="7BFD8346" w14:textId="77777777" w:rsidR="00A84ACC" w:rsidRDefault="00A84ACC" w:rsidP="00A84ACC">
      <w:pPr>
        <w:pStyle w:val="TSB-Level2Numbers"/>
        <w:numPr>
          <w:ilvl w:val="1"/>
          <w:numId w:val="26"/>
        </w:numPr>
        <w:jc w:val="left"/>
      </w:pPr>
      <w:r>
        <w:t>This policy has due regard to legislation and statutory guidance, including, but not limited to, the following:</w:t>
      </w:r>
      <w:r w:rsidRPr="00EC7305">
        <w:t xml:space="preserve"> </w:t>
      </w:r>
    </w:p>
    <w:p w14:paraId="47A1FC5B" w14:textId="77777777" w:rsidR="00A84ACC" w:rsidRDefault="00A84ACC" w:rsidP="00A84ACC">
      <w:pPr>
        <w:pStyle w:val="PolicyBullets"/>
        <w:ind w:left="1922" w:hanging="357"/>
      </w:pPr>
      <w:r>
        <w:t>Health and Safety at Work etc. Act 1974</w:t>
      </w:r>
    </w:p>
    <w:p w14:paraId="2C5B0680" w14:textId="77777777" w:rsidR="00A84ACC" w:rsidRDefault="00A84ACC" w:rsidP="00A84ACC">
      <w:pPr>
        <w:pStyle w:val="PolicyBullets"/>
        <w:ind w:left="1922" w:hanging="357"/>
      </w:pPr>
      <w:r>
        <w:t>The Health and Safety (First Aid) Regulations 1981</w:t>
      </w:r>
    </w:p>
    <w:p w14:paraId="3B15355E" w14:textId="77777777" w:rsidR="00A84ACC" w:rsidRDefault="00A84ACC" w:rsidP="00A84ACC">
      <w:pPr>
        <w:pStyle w:val="PolicyBullets"/>
        <w:ind w:left="1922" w:hanging="357"/>
      </w:pPr>
      <w:r>
        <w:t>The Management of Health and Safety at Work Regulations 1999</w:t>
      </w:r>
    </w:p>
    <w:p w14:paraId="37AD1AF6" w14:textId="77777777" w:rsidR="00A84ACC" w:rsidRDefault="00A84ACC" w:rsidP="00A84ACC">
      <w:pPr>
        <w:pStyle w:val="PolicyBullets"/>
        <w:ind w:left="1922" w:hanging="357"/>
      </w:pPr>
      <w:r>
        <w:t>DfE (2015) ‘Supporting pupils at school with medical conditions’</w:t>
      </w:r>
    </w:p>
    <w:p w14:paraId="06F0119C" w14:textId="77777777" w:rsidR="00A84ACC" w:rsidRDefault="00A84ACC" w:rsidP="00A84ACC">
      <w:pPr>
        <w:pStyle w:val="PolicyBullets"/>
        <w:ind w:left="1922" w:hanging="357"/>
      </w:pPr>
      <w:r>
        <w:t>DfE (2000) ‘Guidance on First Aid for Schools’</w:t>
      </w:r>
    </w:p>
    <w:p w14:paraId="42E030AA" w14:textId="77777777" w:rsidR="00A84ACC" w:rsidRDefault="00A84ACC" w:rsidP="00A84ACC">
      <w:pPr>
        <w:pStyle w:val="PolicyBullets"/>
        <w:ind w:left="1922" w:hanging="357"/>
      </w:pPr>
      <w:r>
        <w:t>DfE (2018) ‘Automated external defibrillators (AEDs)’</w:t>
      </w:r>
    </w:p>
    <w:p w14:paraId="2DB7BCEE" w14:textId="77777777" w:rsidR="00A84ACC" w:rsidRDefault="00A84ACC" w:rsidP="00A84ACC">
      <w:pPr>
        <w:pStyle w:val="Heading10"/>
        <w:numPr>
          <w:ilvl w:val="0"/>
          <w:numId w:val="27"/>
        </w:numPr>
        <w:jc w:val="left"/>
        <w:rPr>
          <w:b w:val="0"/>
          <w:szCs w:val="28"/>
        </w:rPr>
      </w:pPr>
      <w:bookmarkStart w:id="17" w:name="Subsection2"/>
      <w:r w:rsidRPr="00E47816">
        <w:rPr>
          <w:szCs w:val="28"/>
        </w:rPr>
        <w:t>Aims</w:t>
      </w:r>
    </w:p>
    <w:bookmarkEnd w:id="17"/>
    <w:p w14:paraId="7CD7C1C3" w14:textId="77777777" w:rsidR="00A84ACC" w:rsidRDefault="00A84ACC" w:rsidP="00A84ACC">
      <w:pPr>
        <w:pStyle w:val="Style2"/>
        <w:numPr>
          <w:ilvl w:val="1"/>
          <w:numId w:val="25"/>
        </w:numPr>
        <w:spacing w:before="0" w:after="200"/>
        <w:jc w:val="both"/>
      </w:pPr>
      <w:r>
        <w:t>All staff will read and be aware of this policy, know who to contact in the event of any illness, accident or injury, and ensure that this policy is followed.</w:t>
      </w:r>
    </w:p>
    <w:p w14:paraId="7C3144BB" w14:textId="77777777" w:rsidR="00A84ACC" w:rsidRDefault="00A84ACC" w:rsidP="00A84ACC">
      <w:pPr>
        <w:pStyle w:val="Style2"/>
        <w:numPr>
          <w:ilvl w:val="1"/>
          <w:numId w:val="25"/>
        </w:numPr>
        <w:spacing w:before="0" w:after="200"/>
        <w:jc w:val="both"/>
      </w:pPr>
      <w:r>
        <w:t xml:space="preserve">Staff will always use their best endeavours to secure the welfare of pupils. </w:t>
      </w:r>
    </w:p>
    <w:p w14:paraId="0926B38C" w14:textId="77777777" w:rsidR="00A84ACC" w:rsidRDefault="00A84ACC" w:rsidP="00A84ACC">
      <w:pPr>
        <w:pStyle w:val="Style2"/>
        <w:numPr>
          <w:ilvl w:val="1"/>
          <w:numId w:val="25"/>
        </w:numPr>
        <w:spacing w:before="0" w:after="200"/>
        <w:jc w:val="both"/>
      </w:pPr>
      <w:r>
        <w:t>Anyone on the school premises is expected to take reasonable care for their own and other’s safety.</w:t>
      </w:r>
    </w:p>
    <w:p w14:paraId="2CC2ADD8" w14:textId="77777777" w:rsidR="00A84ACC" w:rsidRDefault="00A84ACC" w:rsidP="00A84ACC">
      <w:pPr>
        <w:pStyle w:val="Style2"/>
        <w:numPr>
          <w:ilvl w:val="1"/>
          <w:numId w:val="25"/>
        </w:numPr>
        <w:spacing w:before="0" w:after="200"/>
        <w:jc w:val="both"/>
      </w:pPr>
      <w:r>
        <w:t>The aims of this policy are to:</w:t>
      </w:r>
    </w:p>
    <w:p w14:paraId="439402D9" w14:textId="77777777" w:rsidR="00A84ACC" w:rsidRDefault="00A84ACC" w:rsidP="00A84ACC">
      <w:pPr>
        <w:pStyle w:val="PolicyBullets"/>
        <w:ind w:left="1922" w:hanging="357"/>
        <w:jc w:val="both"/>
      </w:pPr>
      <w:r>
        <w:t>Ensure that the school has adequate, safe and effective first aid provision for every pupil, member of staff and visitor to be well looked after in the event of any illness, accident or injury, no matter how major or minor.</w:t>
      </w:r>
    </w:p>
    <w:p w14:paraId="203E0E55" w14:textId="77777777" w:rsidR="00A84ACC" w:rsidRPr="004108B8" w:rsidRDefault="00A84ACC" w:rsidP="00A84ACC">
      <w:pPr>
        <w:pStyle w:val="PolicyBullets"/>
        <w:ind w:left="1922" w:hanging="357"/>
      </w:pPr>
      <w:r>
        <w:t xml:space="preserve">Ensure that staff and pupils are aware of the procedures in the event of </w:t>
      </w:r>
      <w:r w:rsidRPr="004108B8">
        <w:t>any illness, accident or injury.</w:t>
      </w:r>
    </w:p>
    <w:p w14:paraId="07B8A202" w14:textId="77777777" w:rsidR="00A84ACC" w:rsidRPr="004108B8" w:rsidRDefault="00A84ACC" w:rsidP="00A84ACC">
      <w:pPr>
        <w:pStyle w:val="PolicyBullets"/>
        <w:ind w:left="1922" w:hanging="357"/>
      </w:pPr>
      <w:r w:rsidRPr="004108B8">
        <w:t xml:space="preserve">Ensure that medicines are only administered at the school when express permission has been granted for this. </w:t>
      </w:r>
    </w:p>
    <w:p w14:paraId="512BD302" w14:textId="77777777" w:rsidR="00A84ACC" w:rsidRDefault="00A84ACC" w:rsidP="00A84ACC">
      <w:pPr>
        <w:pStyle w:val="PolicyBullets"/>
        <w:ind w:left="1922" w:hanging="357"/>
      </w:pPr>
      <w:r w:rsidRPr="004108B8">
        <w:t>Ensure that all medicines are appropriately</w:t>
      </w:r>
      <w:r>
        <w:t xml:space="preserve"> stored.</w:t>
      </w:r>
    </w:p>
    <w:p w14:paraId="194ADAFB" w14:textId="77777777" w:rsidR="00A84ACC" w:rsidRDefault="00A84ACC" w:rsidP="00A84ACC">
      <w:pPr>
        <w:pStyle w:val="PolicyBullets"/>
        <w:ind w:left="1922" w:hanging="357"/>
      </w:pPr>
      <w:r>
        <w:t>Promote effective infection control.</w:t>
      </w:r>
    </w:p>
    <w:p w14:paraId="67BF8E32" w14:textId="77777777" w:rsidR="00A84ACC" w:rsidRDefault="00A84ACC" w:rsidP="00A84ACC">
      <w:pPr>
        <w:pStyle w:val="Style2"/>
        <w:numPr>
          <w:ilvl w:val="1"/>
          <w:numId w:val="25"/>
        </w:numPr>
        <w:spacing w:before="240" w:after="200"/>
        <w:jc w:val="both"/>
      </w:pPr>
      <w: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3ABF0B27" w14:textId="77777777" w:rsidR="00A84ACC" w:rsidRDefault="00A84ACC" w:rsidP="00A84ACC">
      <w:pPr>
        <w:pStyle w:val="Style2"/>
        <w:numPr>
          <w:ilvl w:val="1"/>
          <w:numId w:val="25"/>
        </w:numPr>
        <w:spacing w:before="240" w:after="200"/>
        <w:jc w:val="both"/>
      </w:pPr>
      <w:r>
        <w:t xml:space="preserve">To achieve the aims of this policy, the school will have suitably stocked first aid boxes in line with the assessment of needs. Where </w:t>
      </w:r>
      <w:r>
        <w:lastRenderedPageBreak/>
        <w:t>there is no special risk identified, a minimum provision of first aid items will be as follows:</w:t>
      </w:r>
    </w:p>
    <w:p w14:paraId="4E1B9BBA" w14:textId="77777777" w:rsidR="00A84ACC" w:rsidRDefault="00A84ACC" w:rsidP="00A84ACC">
      <w:pPr>
        <w:pStyle w:val="PolicyBullets"/>
        <w:ind w:left="1922" w:hanging="357"/>
        <w:jc w:val="both"/>
      </w:pPr>
      <w:r>
        <w:t>A leaflet giving general advice on first aid</w:t>
      </w:r>
    </w:p>
    <w:p w14:paraId="14321021" w14:textId="77777777" w:rsidR="00A84ACC" w:rsidRDefault="00A84ACC" w:rsidP="00A84ACC">
      <w:pPr>
        <w:pStyle w:val="PolicyBullets"/>
        <w:ind w:left="1922" w:hanging="357"/>
        <w:jc w:val="both"/>
      </w:pPr>
      <w:r>
        <w:t>20 individually wrapped sterile adhesive dressings, of assorted sizes</w:t>
      </w:r>
    </w:p>
    <w:p w14:paraId="5FA1887F" w14:textId="77777777" w:rsidR="00A84ACC" w:rsidRDefault="00A84ACC" w:rsidP="00A84ACC">
      <w:pPr>
        <w:pStyle w:val="PolicyBullets"/>
        <w:ind w:left="1922" w:hanging="357"/>
        <w:jc w:val="both"/>
      </w:pPr>
      <w:r>
        <w:t>2 sterile eye pads</w:t>
      </w:r>
    </w:p>
    <w:p w14:paraId="52FE470D" w14:textId="77777777" w:rsidR="00A84ACC" w:rsidRDefault="00A84ACC" w:rsidP="00A84ACC">
      <w:pPr>
        <w:pStyle w:val="PolicyBullets"/>
        <w:ind w:left="1922" w:hanging="357"/>
        <w:jc w:val="both"/>
      </w:pPr>
      <w:r>
        <w:t>4 individually wrapped triangular bandages, preferably sterile</w:t>
      </w:r>
    </w:p>
    <w:p w14:paraId="7FF8B288" w14:textId="77777777" w:rsidR="00A84ACC" w:rsidRDefault="00A84ACC" w:rsidP="00A84ACC">
      <w:pPr>
        <w:pStyle w:val="PolicyBullets"/>
        <w:ind w:left="1922" w:hanging="357"/>
        <w:jc w:val="both"/>
      </w:pPr>
      <w:r>
        <w:t>6 safety pins</w:t>
      </w:r>
    </w:p>
    <w:p w14:paraId="02E6126E" w14:textId="77777777" w:rsidR="00A84ACC" w:rsidRDefault="00A84ACC" w:rsidP="00A84ACC">
      <w:pPr>
        <w:pStyle w:val="PolicyBullets"/>
        <w:ind w:left="1922" w:hanging="357"/>
        <w:jc w:val="both"/>
      </w:pPr>
      <w:r>
        <w:t>6 medium-sized (approximately 12cm x 12cm) individually wrapped sterile unmedicated wound dressings</w:t>
      </w:r>
    </w:p>
    <w:p w14:paraId="4F5DC5B9" w14:textId="77777777" w:rsidR="00A84ACC" w:rsidRDefault="00A84ACC" w:rsidP="00A84ACC">
      <w:pPr>
        <w:pStyle w:val="PolicyBullets"/>
        <w:ind w:left="1922" w:hanging="357"/>
        <w:jc w:val="both"/>
      </w:pPr>
      <w:r>
        <w:t>2 large-sized (approximately 18cm x 18cm) individually wrapped sterile unmedicated wound dressings</w:t>
      </w:r>
    </w:p>
    <w:p w14:paraId="5B773A27" w14:textId="77777777" w:rsidR="00A84ACC" w:rsidRDefault="00A84ACC" w:rsidP="00A84ACC">
      <w:pPr>
        <w:pStyle w:val="PolicyBullets"/>
        <w:ind w:left="1922" w:hanging="357"/>
        <w:jc w:val="both"/>
      </w:pPr>
      <w:r>
        <w:t>1 pair of disposable gloves</w:t>
      </w:r>
    </w:p>
    <w:p w14:paraId="07FEC2E3" w14:textId="77777777" w:rsidR="00A84ACC" w:rsidRDefault="00A84ACC" w:rsidP="00A84ACC">
      <w:pPr>
        <w:pStyle w:val="PolicyBullets"/>
        <w:ind w:left="1922" w:hanging="357"/>
        <w:jc w:val="both"/>
      </w:pPr>
      <w:r>
        <w:t>Equivalent or additional items are acceptable</w:t>
      </w:r>
    </w:p>
    <w:p w14:paraId="53873456" w14:textId="77777777" w:rsidR="00A84ACC" w:rsidRDefault="00A84ACC" w:rsidP="00A84ACC">
      <w:pPr>
        <w:pStyle w:val="PolicyBullets"/>
        <w:ind w:left="1922" w:hanging="357"/>
        <w:jc w:val="both"/>
      </w:pPr>
      <w:r>
        <w:t>All first aid containers will be identified by a white cross on a green background</w:t>
      </w:r>
    </w:p>
    <w:p w14:paraId="04EFB817" w14:textId="77777777" w:rsidR="00A84ACC" w:rsidRDefault="00A84ACC" w:rsidP="00A84ACC">
      <w:pPr>
        <w:pStyle w:val="Style2"/>
        <w:numPr>
          <w:ilvl w:val="1"/>
          <w:numId w:val="25"/>
        </w:numPr>
        <w:spacing w:before="240" w:after="200"/>
        <w:jc w:val="both"/>
      </w:pPr>
      <w:r>
        <w:t>The lead first aider is responsible for examining the contents of first aid boxes, including any mobile first aid boxes for offsite use – these will be frequently checked and restocked as soon as possible after use. Items will be safely discarded after the expiry date has passed.</w:t>
      </w:r>
    </w:p>
    <w:p w14:paraId="7B75EC98" w14:textId="77777777" w:rsidR="00A84ACC" w:rsidRDefault="00A84ACC" w:rsidP="00A84ACC">
      <w:pPr>
        <w:pStyle w:val="Style2"/>
        <w:numPr>
          <w:ilvl w:val="1"/>
          <w:numId w:val="25"/>
        </w:numPr>
        <w:spacing w:before="0" w:after="200"/>
        <w:jc w:val="both"/>
      </w:pPr>
      <w:r>
        <w:t>First aid boxes are in the following areas:</w:t>
      </w:r>
    </w:p>
    <w:p w14:paraId="760283CB" w14:textId="3CF40DC0" w:rsidR="00A84ACC" w:rsidRDefault="00A84ACC" w:rsidP="00A84ACC">
      <w:pPr>
        <w:pStyle w:val="PolicyBullets"/>
        <w:ind w:left="1922" w:hanging="357"/>
        <w:jc w:val="both"/>
        <w:rPr>
          <w:bCs/>
        </w:rPr>
      </w:pPr>
      <w:r w:rsidRPr="008E01D3">
        <w:rPr>
          <w:bCs/>
        </w:rPr>
        <w:t>The school office</w:t>
      </w:r>
    </w:p>
    <w:p w14:paraId="79C040FC" w14:textId="5F89F343" w:rsidR="001D1C2A" w:rsidRDefault="001D1C2A" w:rsidP="001D1C2A">
      <w:pPr>
        <w:pStyle w:val="PolicyBullets"/>
        <w:numPr>
          <w:ilvl w:val="0"/>
          <w:numId w:val="0"/>
        </w:numPr>
        <w:ind w:left="1925" w:hanging="360"/>
        <w:jc w:val="both"/>
        <w:rPr>
          <w:bCs/>
        </w:rPr>
      </w:pPr>
    </w:p>
    <w:p w14:paraId="4A464AF3" w14:textId="5096D979" w:rsidR="001D1C2A" w:rsidRDefault="001D1C2A" w:rsidP="001D1C2A">
      <w:pPr>
        <w:pStyle w:val="PolicyBullets"/>
        <w:numPr>
          <w:ilvl w:val="0"/>
          <w:numId w:val="0"/>
        </w:numPr>
        <w:ind w:left="1925" w:hanging="360"/>
        <w:jc w:val="both"/>
        <w:rPr>
          <w:bCs/>
        </w:rPr>
      </w:pPr>
    </w:p>
    <w:p w14:paraId="4621C5B5" w14:textId="5FFB5193" w:rsidR="001D1C2A" w:rsidRDefault="001D1C2A" w:rsidP="001D1C2A">
      <w:pPr>
        <w:pStyle w:val="PolicyBullets"/>
        <w:numPr>
          <w:ilvl w:val="0"/>
          <w:numId w:val="0"/>
        </w:numPr>
        <w:ind w:left="1925" w:hanging="360"/>
        <w:jc w:val="both"/>
        <w:rPr>
          <w:bCs/>
        </w:rPr>
      </w:pPr>
    </w:p>
    <w:p w14:paraId="477556A2" w14:textId="37154999" w:rsidR="001D1C2A" w:rsidRDefault="001D1C2A" w:rsidP="001D1C2A">
      <w:pPr>
        <w:pStyle w:val="PolicyBullets"/>
        <w:numPr>
          <w:ilvl w:val="0"/>
          <w:numId w:val="0"/>
        </w:numPr>
        <w:ind w:left="1925" w:hanging="360"/>
        <w:jc w:val="both"/>
        <w:rPr>
          <w:bCs/>
        </w:rPr>
      </w:pPr>
    </w:p>
    <w:p w14:paraId="46B53A83" w14:textId="5431393F" w:rsidR="001D1C2A" w:rsidRDefault="001D1C2A" w:rsidP="001D1C2A">
      <w:pPr>
        <w:pStyle w:val="PolicyBullets"/>
        <w:numPr>
          <w:ilvl w:val="0"/>
          <w:numId w:val="0"/>
        </w:numPr>
        <w:ind w:left="1925" w:hanging="360"/>
        <w:jc w:val="both"/>
        <w:rPr>
          <w:bCs/>
        </w:rPr>
      </w:pPr>
    </w:p>
    <w:p w14:paraId="7F6E15AD" w14:textId="77777777" w:rsidR="001D1C2A" w:rsidRPr="008E01D3" w:rsidRDefault="001D1C2A" w:rsidP="001D1C2A">
      <w:pPr>
        <w:pStyle w:val="PolicyBullets"/>
        <w:numPr>
          <w:ilvl w:val="0"/>
          <w:numId w:val="0"/>
        </w:numPr>
        <w:ind w:left="1925" w:hanging="360"/>
        <w:jc w:val="both"/>
        <w:rPr>
          <w:bCs/>
        </w:rPr>
      </w:pPr>
    </w:p>
    <w:p w14:paraId="22E68EBA" w14:textId="77777777" w:rsidR="00A84ACC" w:rsidRDefault="00A84ACC" w:rsidP="00A84ACC">
      <w:pPr>
        <w:pStyle w:val="Heading10"/>
        <w:numPr>
          <w:ilvl w:val="0"/>
          <w:numId w:val="27"/>
        </w:numPr>
        <w:spacing w:before="240"/>
        <w:jc w:val="left"/>
        <w:rPr>
          <w:b w:val="0"/>
          <w:szCs w:val="28"/>
        </w:rPr>
      </w:pPr>
      <w:bookmarkStart w:id="18" w:name="Subsection3"/>
      <w:r w:rsidRPr="00E47816">
        <w:rPr>
          <w:szCs w:val="28"/>
        </w:rPr>
        <w:t>First aiders</w:t>
      </w:r>
    </w:p>
    <w:bookmarkEnd w:id="18"/>
    <w:p w14:paraId="01FE35F0" w14:textId="77777777" w:rsidR="00A84ACC" w:rsidRDefault="00A84ACC" w:rsidP="00A84ACC">
      <w:pPr>
        <w:pStyle w:val="Style2"/>
        <w:numPr>
          <w:ilvl w:val="1"/>
          <w:numId w:val="25"/>
        </w:numPr>
        <w:spacing w:before="0" w:after="200"/>
        <w:jc w:val="both"/>
      </w:pPr>
      <w:r>
        <w:t>The main duties of first aiders will be to administer immediate first aid to pupils, staff or visitors, and to ensure that an ambulance or other professional medical help is called, when necessary.</w:t>
      </w:r>
    </w:p>
    <w:p w14:paraId="1067ECCA" w14:textId="77777777" w:rsidR="00A84ACC" w:rsidRPr="008E01D3" w:rsidRDefault="00A84ACC" w:rsidP="00A84ACC">
      <w:pPr>
        <w:pStyle w:val="Style2"/>
        <w:numPr>
          <w:ilvl w:val="1"/>
          <w:numId w:val="25"/>
        </w:numPr>
        <w:spacing w:before="0" w:after="200"/>
        <w:jc w:val="both"/>
      </w:pPr>
      <w:r w:rsidRPr="008E01D3">
        <w:t xml:space="preserve">First aiders will ensure that their first aid certificates are kept </w:t>
      </w:r>
      <w:proofErr w:type="gramStart"/>
      <w:r w:rsidRPr="008E01D3">
        <w:t>up-to-date</w:t>
      </w:r>
      <w:proofErr w:type="gramEnd"/>
      <w:r w:rsidRPr="008E01D3">
        <w:t xml:space="preserve"> through liaison with the </w:t>
      </w:r>
      <w:r w:rsidRPr="008E01D3">
        <w:rPr>
          <w:bCs/>
        </w:rPr>
        <w:t>SBM</w:t>
      </w:r>
      <w:r w:rsidRPr="008E01D3">
        <w:t>.</w:t>
      </w:r>
    </w:p>
    <w:p w14:paraId="7DF3C87D" w14:textId="77777777" w:rsidR="00A84ACC" w:rsidRDefault="00A84ACC" w:rsidP="00A84ACC">
      <w:pPr>
        <w:pStyle w:val="Style2"/>
        <w:numPr>
          <w:ilvl w:val="1"/>
          <w:numId w:val="25"/>
        </w:numPr>
        <w:spacing w:before="0" w:after="200"/>
        <w:jc w:val="both"/>
      </w:pPr>
      <w:r>
        <w:t>Each classroom’s first aiders will be responsible for ensuring all first aid kits are properly stocked and maintained. The first aid appointed person(s) will be responsible for maintaining supplies.</w:t>
      </w:r>
    </w:p>
    <w:p w14:paraId="16F0F8CC" w14:textId="3DD20419" w:rsidR="001D1C2A" w:rsidRPr="00323C96" w:rsidRDefault="00A84ACC" w:rsidP="001D1C2A">
      <w:pPr>
        <w:pStyle w:val="Style2"/>
        <w:numPr>
          <w:ilvl w:val="1"/>
          <w:numId w:val="25"/>
        </w:numPr>
        <w:spacing w:before="0" w:after="200"/>
        <w:jc w:val="both"/>
      </w:pPr>
      <w:r w:rsidRPr="00323C96">
        <w:lastRenderedPageBreak/>
        <w:t>The current first aid appointed person(s) are:</w:t>
      </w:r>
    </w:p>
    <w:tbl>
      <w:tblPr>
        <w:tblStyle w:val="TableGrid"/>
        <w:tblW w:w="9640" w:type="dxa"/>
        <w:tblInd w:w="-147" w:type="dxa"/>
        <w:tblLook w:val="04A0" w:firstRow="1" w:lastRow="0" w:firstColumn="1" w:lastColumn="0" w:noHBand="0" w:noVBand="1"/>
      </w:tblPr>
      <w:tblGrid>
        <w:gridCol w:w="1663"/>
        <w:gridCol w:w="3390"/>
        <w:gridCol w:w="2460"/>
        <w:gridCol w:w="2127"/>
      </w:tblGrid>
      <w:tr w:rsidR="00323C96" w:rsidRPr="008E01D3" w14:paraId="125E2DD9" w14:textId="186D5F7B" w:rsidTr="00323C96">
        <w:tc>
          <w:tcPr>
            <w:tcW w:w="1663" w:type="dxa"/>
            <w:shd w:val="clear" w:color="auto" w:fill="347186"/>
            <w:vAlign w:val="center"/>
          </w:tcPr>
          <w:p w14:paraId="425AD156" w14:textId="77777777" w:rsidR="00323C96" w:rsidRPr="00323C96" w:rsidRDefault="00323C96" w:rsidP="000335B4">
            <w:pPr>
              <w:pStyle w:val="PolicyBullets"/>
              <w:numPr>
                <w:ilvl w:val="0"/>
                <w:numId w:val="0"/>
              </w:numPr>
              <w:jc w:val="center"/>
              <w:rPr>
                <w:b/>
                <w:bCs/>
              </w:rPr>
            </w:pPr>
            <w:r w:rsidRPr="00323C96">
              <w:rPr>
                <w:b/>
                <w:bCs/>
              </w:rPr>
              <w:t>Name</w:t>
            </w:r>
          </w:p>
        </w:tc>
        <w:tc>
          <w:tcPr>
            <w:tcW w:w="3390" w:type="dxa"/>
            <w:shd w:val="clear" w:color="auto" w:fill="347186"/>
            <w:vAlign w:val="center"/>
          </w:tcPr>
          <w:p w14:paraId="311D9554" w14:textId="77777777" w:rsidR="00323C96" w:rsidRPr="00323C96" w:rsidRDefault="00323C96" w:rsidP="000335B4">
            <w:pPr>
              <w:pStyle w:val="PolicyBullets"/>
              <w:numPr>
                <w:ilvl w:val="0"/>
                <w:numId w:val="0"/>
              </w:numPr>
              <w:jc w:val="center"/>
              <w:rPr>
                <w:b/>
                <w:bCs/>
              </w:rPr>
            </w:pPr>
            <w:r w:rsidRPr="00323C96">
              <w:rPr>
                <w:b/>
                <w:bCs/>
              </w:rPr>
              <w:t>Contact</w:t>
            </w:r>
          </w:p>
        </w:tc>
        <w:tc>
          <w:tcPr>
            <w:tcW w:w="2460" w:type="dxa"/>
            <w:shd w:val="clear" w:color="auto" w:fill="347186"/>
            <w:vAlign w:val="center"/>
          </w:tcPr>
          <w:p w14:paraId="56F67D1F" w14:textId="77777777" w:rsidR="00323C96" w:rsidRPr="00323C96" w:rsidRDefault="00323C96" w:rsidP="000335B4">
            <w:pPr>
              <w:pStyle w:val="PolicyBullets"/>
              <w:numPr>
                <w:ilvl w:val="0"/>
                <w:numId w:val="0"/>
              </w:numPr>
              <w:jc w:val="center"/>
              <w:rPr>
                <w:b/>
                <w:bCs/>
              </w:rPr>
            </w:pPr>
            <w:r w:rsidRPr="00323C96">
              <w:rPr>
                <w:b/>
                <w:bCs/>
              </w:rPr>
              <w:t>Location</w:t>
            </w:r>
          </w:p>
        </w:tc>
        <w:tc>
          <w:tcPr>
            <w:tcW w:w="2127" w:type="dxa"/>
            <w:shd w:val="clear" w:color="auto" w:fill="347186"/>
          </w:tcPr>
          <w:p w14:paraId="36F4B844" w14:textId="7A8D4513" w:rsidR="00323C96" w:rsidRPr="00323C96" w:rsidRDefault="00323C96" w:rsidP="000335B4">
            <w:pPr>
              <w:pStyle w:val="PolicyBullets"/>
              <w:numPr>
                <w:ilvl w:val="0"/>
                <w:numId w:val="0"/>
              </w:numPr>
              <w:jc w:val="center"/>
              <w:rPr>
                <w:b/>
                <w:bCs/>
              </w:rPr>
            </w:pPr>
            <w:r>
              <w:rPr>
                <w:b/>
                <w:bCs/>
              </w:rPr>
              <w:t>Qualification</w:t>
            </w:r>
          </w:p>
        </w:tc>
      </w:tr>
      <w:tr w:rsidR="00323C96" w14:paraId="28FCCDB6" w14:textId="654DE696" w:rsidTr="00323C96">
        <w:trPr>
          <w:trHeight w:val="283"/>
        </w:trPr>
        <w:tc>
          <w:tcPr>
            <w:tcW w:w="1663" w:type="dxa"/>
            <w:vAlign w:val="center"/>
          </w:tcPr>
          <w:p w14:paraId="421193A1" w14:textId="77777777" w:rsidR="00323C96" w:rsidRPr="00323C96" w:rsidRDefault="00323C96" w:rsidP="000335B4">
            <w:pPr>
              <w:pStyle w:val="PolicyBullets"/>
              <w:numPr>
                <w:ilvl w:val="0"/>
                <w:numId w:val="0"/>
              </w:numPr>
              <w:spacing w:after="240"/>
              <w:jc w:val="center"/>
              <w:rPr>
                <w:b/>
                <w:bCs/>
                <w:u w:val="single"/>
              </w:rPr>
            </w:pPr>
            <w:r w:rsidRPr="00323C96">
              <w:rPr>
                <w:b/>
                <w:bCs/>
                <w:u w:val="single"/>
              </w:rPr>
              <w:t>Name</w:t>
            </w:r>
          </w:p>
        </w:tc>
        <w:tc>
          <w:tcPr>
            <w:tcW w:w="3390" w:type="dxa"/>
            <w:vAlign w:val="center"/>
          </w:tcPr>
          <w:p w14:paraId="3759715D" w14:textId="77777777" w:rsidR="00323C96" w:rsidRPr="00323C96" w:rsidRDefault="00323C96" w:rsidP="000335B4">
            <w:pPr>
              <w:pStyle w:val="PolicyBullets"/>
              <w:numPr>
                <w:ilvl w:val="0"/>
                <w:numId w:val="0"/>
              </w:numPr>
              <w:spacing w:before="240" w:after="240"/>
              <w:jc w:val="center"/>
              <w:rPr>
                <w:b/>
                <w:bCs/>
                <w:u w:val="single"/>
              </w:rPr>
            </w:pPr>
            <w:r w:rsidRPr="00323C96">
              <w:rPr>
                <w:b/>
                <w:bCs/>
                <w:u w:val="single"/>
              </w:rPr>
              <w:t>Email address</w:t>
            </w:r>
          </w:p>
        </w:tc>
        <w:tc>
          <w:tcPr>
            <w:tcW w:w="2460" w:type="dxa"/>
            <w:vAlign w:val="center"/>
          </w:tcPr>
          <w:p w14:paraId="7D5EC982" w14:textId="77777777" w:rsidR="00323C96" w:rsidRPr="00323C96" w:rsidRDefault="00323C96" w:rsidP="000335B4">
            <w:pPr>
              <w:pStyle w:val="PolicyBullets"/>
              <w:numPr>
                <w:ilvl w:val="0"/>
                <w:numId w:val="0"/>
              </w:numPr>
              <w:spacing w:before="240" w:after="240"/>
              <w:jc w:val="center"/>
              <w:rPr>
                <w:b/>
                <w:bCs/>
                <w:u w:val="single"/>
              </w:rPr>
            </w:pPr>
            <w:r w:rsidRPr="00323C96">
              <w:rPr>
                <w:b/>
                <w:bCs/>
                <w:u w:val="single"/>
              </w:rPr>
              <w:t>Location</w:t>
            </w:r>
          </w:p>
        </w:tc>
        <w:tc>
          <w:tcPr>
            <w:tcW w:w="2127" w:type="dxa"/>
          </w:tcPr>
          <w:p w14:paraId="7893F92E" w14:textId="1FAAD8C4" w:rsidR="00323C96" w:rsidRPr="00323C96" w:rsidRDefault="00323C96" w:rsidP="000335B4">
            <w:pPr>
              <w:pStyle w:val="PolicyBullets"/>
              <w:numPr>
                <w:ilvl w:val="0"/>
                <w:numId w:val="0"/>
              </w:numPr>
              <w:spacing w:before="240"/>
              <w:jc w:val="center"/>
              <w:rPr>
                <w:b/>
                <w:bCs/>
                <w:u w:val="single"/>
              </w:rPr>
            </w:pPr>
            <w:r>
              <w:rPr>
                <w:b/>
                <w:bCs/>
                <w:u w:val="single"/>
              </w:rPr>
              <w:t>Qualification</w:t>
            </w:r>
          </w:p>
        </w:tc>
      </w:tr>
      <w:tr w:rsidR="00323C96" w14:paraId="4FA235E5" w14:textId="5FCB611B" w:rsidTr="00323C96">
        <w:tc>
          <w:tcPr>
            <w:tcW w:w="1663" w:type="dxa"/>
            <w:vAlign w:val="center"/>
          </w:tcPr>
          <w:p w14:paraId="056C791E" w14:textId="169C98DC" w:rsidR="00323C96" w:rsidRPr="00E47816" w:rsidRDefault="00323C96" w:rsidP="000335B4">
            <w:pPr>
              <w:pStyle w:val="PolicyBullets"/>
              <w:numPr>
                <w:ilvl w:val="0"/>
                <w:numId w:val="0"/>
              </w:numPr>
              <w:jc w:val="center"/>
              <w:rPr>
                <w:b/>
                <w:bCs/>
                <w:color w:val="70AD47" w:themeColor="accent6"/>
                <w:u w:val="single"/>
              </w:rPr>
            </w:pPr>
            <w:r>
              <w:rPr>
                <w:b/>
                <w:bCs/>
                <w:color w:val="70AD47" w:themeColor="accent6"/>
                <w:u w:val="single"/>
              </w:rPr>
              <w:t>Claire Sandbrook</w:t>
            </w:r>
          </w:p>
        </w:tc>
        <w:tc>
          <w:tcPr>
            <w:tcW w:w="3390" w:type="dxa"/>
            <w:vAlign w:val="center"/>
          </w:tcPr>
          <w:p w14:paraId="2D6F17A4" w14:textId="0DF12C25" w:rsidR="00323C96" w:rsidRPr="00E47816" w:rsidRDefault="001D1C2A" w:rsidP="000335B4">
            <w:pPr>
              <w:pStyle w:val="PolicyBullets"/>
              <w:numPr>
                <w:ilvl w:val="0"/>
                <w:numId w:val="0"/>
              </w:numPr>
              <w:jc w:val="center"/>
              <w:rPr>
                <w:b/>
                <w:bCs/>
                <w:color w:val="70AD47" w:themeColor="accent6"/>
                <w:u w:val="single"/>
              </w:rPr>
            </w:pPr>
            <w:hyperlink r:id="rId9" w:history="1">
              <w:r w:rsidR="00323C96" w:rsidRPr="008E760F">
                <w:rPr>
                  <w:rStyle w:val="Hyperlink"/>
                  <w:b/>
                  <w:bCs/>
                </w:rPr>
                <w:t>Claire.Sandbrook@taw.org.uk</w:t>
              </w:r>
            </w:hyperlink>
          </w:p>
        </w:tc>
        <w:tc>
          <w:tcPr>
            <w:tcW w:w="2460" w:type="dxa"/>
            <w:vAlign w:val="center"/>
          </w:tcPr>
          <w:p w14:paraId="19EABAB5" w14:textId="2C51DFD2" w:rsidR="00323C96" w:rsidRPr="00E47816" w:rsidRDefault="00323C96" w:rsidP="000335B4">
            <w:pPr>
              <w:pStyle w:val="PolicyBullets"/>
              <w:numPr>
                <w:ilvl w:val="0"/>
                <w:numId w:val="0"/>
              </w:numPr>
              <w:jc w:val="center"/>
              <w:rPr>
                <w:b/>
                <w:bCs/>
                <w:color w:val="70AD47" w:themeColor="accent6"/>
                <w:u w:val="single"/>
              </w:rPr>
            </w:pPr>
            <w:r>
              <w:rPr>
                <w:b/>
                <w:bCs/>
                <w:color w:val="70AD47" w:themeColor="accent6"/>
                <w:u w:val="single"/>
              </w:rPr>
              <w:t>Primary Specialist</w:t>
            </w:r>
          </w:p>
        </w:tc>
        <w:tc>
          <w:tcPr>
            <w:tcW w:w="2127" w:type="dxa"/>
          </w:tcPr>
          <w:p w14:paraId="18592B58" w14:textId="1A2BE2E9"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EFAW</w:t>
            </w:r>
          </w:p>
        </w:tc>
      </w:tr>
      <w:tr w:rsidR="00323C96" w14:paraId="1B3D7B37" w14:textId="2FE07CFA" w:rsidTr="00323C96">
        <w:tc>
          <w:tcPr>
            <w:tcW w:w="1663" w:type="dxa"/>
            <w:vAlign w:val="center"/>
          </w:tcPr>
          <w:p w14:paraId="6FB40C9D" w14:textId="65AB553A"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 xml:space="preserve">Jessica </w:t>
            </w:r>
            <w:proofErr w:type="spellStart"/>
            <w:r>
              <w:rPr>
                <w:b/>
                <w:bCs/>
                <w:color w:val="70AD47" w:themeColor="accent6"/>
                <w:u w:val="single"/>
              </w:rPr>
              <w:t>O’Prey</w:t>
            </w:r>
            <w:proofErr w:type="spellEnd"/>
          </w:p>
        </w:tc>
        <w:tc>
          <w:tcPr>
            <w:tcW w:w="3390" w:type="dxa"/>
            <w:vAlign w:val="center"/>
          </w:tcPr>
          <w:p w14:paraId="6954D67F" w14:textId="3608F452" w:rsidR="00323C96" w:rsidRDefault="001D1C2A" w:rsidP="000335B4">
            <w:pPr>
              <w:pStyle w:val="PolicyBullets"/>
              <w:numPr>
                <w:ilvl w:val="0"/>
                <w:numId w:val="0"/>
              </w:numPr>
              <w:jc w:val="center"/>
              <w:rPr>
                <w:b/>
                <w:bCs/>
                <w:color w:val="70AD47" w:themeColor="accent6"/>
                <w:u w:val="single"/>
              </w:rPr>
            </w:pPr>
            <w:hyperlink r:id="rId10" w:history="1">
              <w:r w:rsidR="00323C96" w:rsidRPr="008E760F">
                <w:rPr>
                  <w:rStyle w:val="Hyperlink"/>
                  <w:b/>
                  <w:bCs/>
                </w:rPr>
                <w:t>Jessica.oprey@taw.org.uk</w:t>
              </w:r>
            </w:hyperlink>
          </w:p>
        </w:tc>
        <w:tc>
          <w:tcPr>
            <w:tcW w:w="2460" w:type="dxa"/>
            <w:vAlign w:val="center"/>
          </w:tcPr>
          <w:p w14:paraId="76B5C2E4" w14:textId="0FC2B628"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Primary Specialist</w:t>
            </w:r>
          </w:p>
        </w:tc>
        <w:tc>
          <w:tcPr>
            <w:tcW w:w="2127" w:type="dxa"/>
          </w:tcPr>
          <w:p w14:paraId="52274A87" w14:textId="7D4B3918"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EFAW</w:t>
            </w:r>
          </w:p>
        </w:tc>
      </w:tr>
      <w:tr w:rsidR="00323C96" w14:paraId="337EE0C8" w14:textId="4862F05D" w:rsidTr="00323C96">
        <w:tc>
          <w:tcPr>
            <w:tcW w:w="1663" w:type="dxa"/>
            <w:vAlign w:val="center"/>
          </w:tcPr>
          <w:p w14:paraId="501B12BA" w14:textId="724D312A"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Irene Shortt</w:t>
            </w:r>
          </w:p>
        </w:tc>
        <w:tc>
          <w:tcPr>
            <w:tcW w:w="3390" w:type="dxa"/>
            <w:vAlign w:val="center"/>
          </w:tcPr>
          <w:p w14:paraId="39AA3C11" w14:textId="70C65229" w:rsidR="00323C96" w:rsidRDefault="001D1C2A" w:rsidP="000335B4">
            <w:pPr>
              <w:pStyle w:val="PolicyBullets"/>
              <w:numPr>
                <w:ilvl w:val="0"/>
                <w:numId w:val="0"/>
              </w:numPr>
              <w:jc w:val="center"/>
              <w:rPr>
                <w:b/>
                <w:bCs/>
                <w:color w:val="70AD47" w:themeColor="accent6"/>
                <w:u w:val="single"/>
              </w:rPr>
            </w:pPr>
            <w:hyperlink r:id="rId11" w:history="1">
              <w:r w:rsidR="00323C96" w:rsidRPr="008E760F">
                <w:rPr>
                  <w:rStyle w:val="Hyperlink"/>
                  <w:b/>
                  <w:bCs/>
                </w:rPr>
                <w:t>Irene.Shortt@taw.org.uk</w:t>
              </w:r>
            </w:hyperlink>
          </w:p>
        </w:tc>
        <w:tc>
          <w:tcPr>
            <w:tcW w:w="2460" w:type="dxa"/>
            <w:vAlign w:val="center"/>
          </w:tcPr>
          <w:p w14:paraId="52CF317D" w14:textId="7D843C71"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Primary Short Stay AI</w:t>
            </w:r>
          </w:p>
        </w:tc>
        <w:tc>
          <w:tcPr>
            <w:tcW w:w="2127" w:type="dxa"/>
          </w:tcPr>
          <w:p w14:paraId="16ABF907" w14:textId="32AB4FF4"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FAW &amp; Paediatric</w:t>
            </w:r>
          </w:p>
        </w:tc>
      </w:tr>
      <w:tr w:rsidR="00323C96" w14:paraId="7A886E90" w14:textId="5E7D41D4" w:rsidTr="00323C96">
        <w:tc>
          <w:tcPr>
            <w:tcW w:w="1663" w:type="dxa"/>
            <w:vAlign w:val="center"/>
          </w:tcPr>
          <w:p w14:paraId="74D7D147" w14:textId="58CA540D"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Will Ryder</w:t>
            </w:r>
          </w:p>
        </w:tc>
        <w:tc>
          <w:tcPr>
            <w:tcW w:w="3390" w:type="dxa"/>
            <w:vAlign w:val="center"/>
          </w:tcPr>
          <w:p w14:paraId="16848F80" w14:textId="3B7A5B67" w:rsidR="00323C96" w:rsidRDefault="001D1C2A" w:rsidP="000335B4">
            <w:pPr>
              <w:pStyle w:val="PolicyBullets"/>
              <w:numPr>
                <w:ilvl w:val="0"/>
                <w:numId w:val="0"/>
              </w:numPr>
              <w:jc w:val="center"/>
              <w:rPr>
                <w:b/>
                <w:bCs/>
                <w:color w:val="70AD47" w:themeColor="accent6"/>
                <w:u w:val="single"/>
              </w:rPr>
            </w:pPr>
            <w:hyperlink r:id="rId12" w:history="1">
              <w:r w:rsidR="00323C96" w:rsidRPr="008E760F">
                <w:rPr>
                  <w:rStyle w:val="Hyperlink"/>
                  <w:b/>
                  <w:bCs/>
                </w:rPr>
                <w:t>Will.Ryder@taw.org.uk</w:t>
              </w:r>
            </w:hyperlink>
          </w:p>
        </w:tc>
        <w:tc>
          <w:tcPr>
            <w:tcW w:w="2460" w:type="dxa"/>
            <w:vAlign w:val="center"/>
          </w:tcPr>
          <w:p w14:paraId="7681DAF8" w14:textId="6984643E"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Secondary</w:t>
            </w:r>
          </w:p>
        </w:tc>
        <w:tc>
          <w:tcPr>
            <w:tcW w:w="2127" w:type="dxa"/>
          </w:tcPr>
          <w:p w14:paraId="06535C61" w14:textId="311237D3"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FAW &amp; FREC 3</w:t>
            </w:r>
          </w:p>
        </w:tc>
      </w:tr>
      <w:tr w:rsidR="00323C96" w14:paraId="2D4933E5" w14:textId="470B9A1A" w:rsidTr="00323C96">
        <w:tc>
          <w:tcPr>
            <w:tcW w:w="1663" w:type="dxa"/>
            <w:vAlign w:val="center"/>
          </w:tcPr>
          <w:p w14:paraId="221F045F" w14:textId="421D22BD"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Deirdre Haycock</w:t>
            </w:r>
          </w:p>
        </w:tc>
        <w:tc>
          <w:tcPr>
            <w:tcW w:w="3390" w:type="dxa"/>
            <w:vAlign w:val="center"/>
          </w:tcPr>
          <w:p w14:paraId="1AF762A4" w14:textId="5DEBF980" w:rsidR="00323C96" w:rsidRDefault="001D1C2A" w:rsidP="000335B4">
            <w:pPr>
              <w:pStyle w:val="PolicyBullets"/>
              <w:numPr>
                <w:ilvl w:val="0"/>
                <w:numId w:val="0"/>
              </w:numPr>
              <w:jc w:val="center"/>
              <w:rPr>
                <w:b/>
                <w:bCs/>
                <w:color w:val="70AD47" w:themeColor="accent6"/>
                <w:u w:val="single"/>
              </w:rPr>
            </w:pPr>
            <w:hyperlink r:id="rId13" w:history="1">
              <w:r w:rsidR="00323C96" w:rsidRPr="008E760F">
                <w:rPr>
                  <w:rStyle w:val="Hyperlink"/>
                  <w:b/>
                  <w:bCs/>
                </w:rPr>
                <w:t>Deirdre.Haycock2@taw.org.uk</w:t>
              </w:r>
            </w:hyperlink>
          </w:p>
        </w:tc>
        <w:tc>
          <w:tcPr>
            <w:tcW w:w="2460" w:type="dxa"/>
            <w:vAlign w:val="center"/>
          </w:tcPr>
          <w:p w14:paraId="1F8FF4EA" w14:textId="1FEF99BA"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Secondary</w:t>
            </w:r>
          </w:p>
        </w:tc>
        <w:tc>
          <w:tcPr>
            <w:tcW w:w="2127" w:type="dxa"/>
          </w:tcPr>
          <w:p w14:paraId="2323BF5F" w14:textId="73540C4B"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Paediatric</w:t>
            </w:r>
          </w:p>
        </w:tc>
      </w:tr>
      <w:tr w:rsidR="00323C96" w14:paraId="59628F2B" w14:textId="2D7176E1" w:rsidTr="00323C96">
        <w:tc>
          <w:tcPr>
            <w:tcW w:w="1663" w:type="dxa"/>
            <w:vAlign w:val="center"/>
          </w:tcPr>
          <w:p w14:paraId="12B911D0" w14:textId="06803A3D"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Lauren Jones</w:t>
            </w:r>
          </w:p>
        </w:tc>
        <w:tc>
          <w:tcPr>
            <w:tcW w:w="3390" w:type="dxa"/>
            <w:vAlign w:val="center"/>
          </w:tcPr>
          <w:p w14:paraId="60ED2669" w14:textId="323C9543" w:rsidR="00323C96" w:rsidRDefault="001D1C2A" w:rsidP="000335B4">
            <w:pPr>
              <w:pStyle w:val="PolicyBullets"/>
              <w:numPr>
                <w:ilvl w:val="0"/>
                <w:numId w:val="0"/>
              </w:numPr>
              <w:jc w:val="center"/>
              <w:rPr>
                <w:b/>
                <w:bCs/>
                <w:color w:val="70AD47" w:themeColor="accent6"/>
                <w:u w:val="single"/>
              </w:rPr>
            </w:pPr>
            <w:hyperlink r:id="rId14" w:history="1">
              <w:r w:rsidR="00323C96" w:rsidRPr="008E760F">
                <w:rPr>
                  <w:rStyle w:val="Hyperlink"/>
                  <w:b/>
                  <w:bCs/>
                </w:rPr>
                <w:t>Lauren.Jones4@taw.org.uk</w:t>
              </w:r>
            </w:hyperlink>
          </w:p>
        </w:tc>
        <w:tc>
          <w:tcPr>
            <w:tcW w:w="2460" w:type="dxa"/>
            <w:vAlign w:val="center"/>
          </w:tcPr>
          <w:p w14:paraId="04E77FC9" w14:textId="41D4DD16"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Secondary</w:t>
            </w:r>
          </w:p>
        </w:tc>
        <w:tc>
          <w:tcPr>
            <w:tcW w:w="2127" w:type="dxa"/>
          </w:tcPr>
          <w:p w14:paraId="74EA67A2" w14:textId="59E0925D"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Paediatric</w:t>
            </w:r>
          </w:p>
        </w:tc>
      </w:tr>
      <w:tr w:rsidR="00323C96" w14:paraId="2DC6C793" w14:textId="5F96A025" w:rsidTr="00323C96">
        <w:tc>
          <w:tcPr>
            <w:tcW w:w="1663" w:type="dxa"/>
            <w:vAlign w:val="center"/>
          </w:tcPr>
          <w:p w14:paraId="69BBDB11" w14:textId="5227ACAC"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Millie Barnley</w:t>
            </w:r>
          </w:p>
        </w:tc>
        <w:tc>
          <w:tcPr>
            <w:tcW w:w="3390" w:type="dxa"/>
            <w:vAlign w:val="center"/>
          </w:tcPr>
          <w:p w14:paraId="66D007D2" w14:textId="38397A57" w:rsidR="00323C96" w:rsidRDefault="001D1C2A" w:rsidP="00323C96">
            <w:pPr>
              <w:pStyle w:val="PolicyBullets"/>
              <w:numPr>
                <w:ilvl w:val="0"/>
                <w:numId w:val="0"/>
              </w:numPr>
              <w:rPr>
                <w:b/>
                <w:bCs/>
                <w:color w:val="70AD47" w:themeColor="accent6"/>
                <w:u w:val="single"/>
              </w:rPr>
            </w:pPr>
            <w:hyperlink r:id="rId15" w:history="1">
              <w:r w:rsidR="00323C96" w:rsidRPr="008E760F">
                <w:rPr>
                  <w:rStyle w:val="Hyperlink"/>
                  <w:b/>
                  <w:bCs/>
                </w:rPr>
                <w:t>Millie.Barnley1@taw.org.uk</w:t>
              </w:r>
            </w:hyperlink>
          </w:p>
        </w:tc>
        <w:tc>
          <w:tcPr>
            <w:tcW w:w="2460" w:type="dxa"/>
            <w:vAlign w:val="center"/>
          </w:tcPr>
          <w:p w14:paraId="55C8EBAA" w14:textId="3845ABA8"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 xml:space="preserve">Primary Specialist </w:t>
            </w:r>
          </w:p>
        </w:tc>
        <w:tc>
          <w:tcPr>
            <w:tcW w:w="2127" w:type="dxa"/>
          </w:tcPr>
          <w:p w14:paraId="308A93AB" w14:textId="5CD1F011"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 xml:space="preserve">Paediatric </w:t>
            </w:r>
          </w:p>
        </w:tc>
      </w:tr>
      <w:tr w:rsidR="00323C96" w14:paraId="2D1A33FE" w14:textId="4F4FD3FF" w:rsidTr="00323C96">
        <w:tc>
          <w:tcPr>
            <w:tcW w:w="1663" w:type="dxa"/>
            <w:vAlign w:val="center"/>
          </w:tcPr>
          <w:p w14:paraId="166DE192" w14:textId="07CB7E10"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Maxine Adams</w:t>
            </w:r>
          </w:p>
        </w:tc>
        <w:tc>
          <w:tcPr>
            <w:tcW w:w="3390" w:type="dxa"/>
            <w:vAlign w:val="center"/>
          </w:tcPr>
          <w:p w14:paraId="107351D1" w14:textId="110874C6" w:rsidR="00323C96" w:rsidRDefault="001D1C2A" w:rsidP="000335B4">
            <w:pPr>
              <w:pStyle w:val="PolicyBullets"/>
              <w:numPr>
                <w:ilvl w:val="0"/>
                <w:numId w:val="0"/>
              </w:numPr>
              <w:jc w:val="center"/>
              <w:rPr>
                <w:b/>
                <w:bCs/>
                <w:color w:val="70AD47" w:themeColor="accent6"/>
                <w:u w:val="single"/>
              </w:rPr>
            </w:pPr>
            <w:hyperlink r:id="rId16" w:history="1">
              <w:r w:rsidR="00323C96" w:rsidRPr="008E760F">
                <w:rPr>
                  <w:rStyle w:val="Hyperlink"/>
                  <w:b/>
                  <w:bCs/>
                </w:rPr>
                <w:t>Maxine.Adams@taw.org.uk</w:t>
              </w:r>
            </w:hyperlink>
          </w:p>
        </w:tc>
        <w:tc>
          <w:tcPr>
            <w:tcW w:w="2460" w:type="dxa"/>
            <w:vAlign w:val="center"/>
          </w:tcPr>
          <w:p w14:paraId="3316861C" w14:textId="13A5F906"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Primary Short Stay AI</w:t>
            </w:r>
          </w:p>
        </w:tc>
        <w:tc>
          <w:tcPr>
            <w:tcW w:w="2127" w:type="dxa"/>
          </w:tcPr>
          <w:p w14:paraId="4484C56A" w14:textId="4D60CC24" w:rsidR="00323C96" w:rsidRDefault="00323C96" w:rsidP="000335B4">
            <w:pPr>
              <w:pStyle w:val="PolicyBullets"/>
              <w:numPr>
                <w:ilvl w:val="0"/>
                <w:numId w:val="0"/>
              </w:numPr>
              <w:jc w:val="center"/>
              <w:rPr>
                <w:b/>
                <w:bCs/>
                <w:color w:val="70AD47" w:themeColor="accent6"/>
                <w:u w:val="single"/>
              </w:rPr>
            </w:pPr>
            <w:r>
              <w:rPr>
                <w:b/>
                <w:bCs/>
                <w:color w:val="70AD47" w:themeColor="accent6"/>
                <w:u w:val="single"/>
              </w:rPr>
              <w:t xml:space="preserve">Paediatric </w:t>
            </w:r>
          </w:p>
        </w:tc>
      </w:tr>
    </w:tbl>
    <w:p w14:paraId="1CFA6896" w14:textId="77777777" w:rsidR="00A84ACC" w:rsidRPr="00E47816" w:rsidRDefault="00A84ACC" w:rsidP="00A84ACC">
      <w:pPr>
        <w:pStyle w:val="PolicyBullets"/>
        <w:numPr>
          <w:ilvl w:val="0"/>
          <w:numId w:val="0"/>
        </w:numPr>
      </w:pPr>
    </w:p>
    <w:p w14:paraId="4D8B0687" w14:textId="77777777" w:rsidR="00A84ACC" w:rsidRDefault="00A84ACC" w:rsidP="00A84ACC">
      <w:pPr>
        <w:pStyle w:val="Heading10"/>
        <w:numPr>
          <w:ilvl w:val="0"/>
          <w:numId w:val="27"/>
        </w:numPr>
        <w:rPr>
          <w:b w:val="0"/>
          <w:szCs w:val="28"/>
        </w:rPr>
      </w:pPr>
      <w:bookmarkStart w:id="19" w:name="_Emergency_procedures"/>
      <w:bookmarkStart w:id="20" w:name="Subsection4"/>
      <w:bookmarkEnd w:id="19"/>
      <w:r>
        <w:rPr>
          <w:szCs w:val="28"/>
        </w:rPr>
        <w:t>Automated external defibrillators (AEDs)</w:t>
      </w:r>
    </w:p>
    <w:bookmarkEnd w:id="20"/>
    <w:p w14:paraId="6986402F" w14:textId="77777777" w:rsidR="00A84ACC" w:rsidRPr="008E01D3" w:rsidRDefault="00A84ACC" w:rsidP="00A84ACC">
      <w:pPr>
        <w:pStyle w:val="Style2"/>
        <w:numPr>
          <w:ilvl w:val="1"/>
          <w:numId w:val="25"/>
        </w:numPr>
        <w:spacing w:before="0" w:after="200"/>
        <w:jc w:val="both"/>
      </w:pPr>
      <w:r>
        <w:t xml:space="preserve">The school does not have use of an </w:t>
      </w:r>
      <w:proofErr w:type="gramStart"/>
      <w:r w:rsidRPr="008E01D3">
        <w:t xml:space="preserve">AED, </w:t>
      </w:r>
      <w:r>
        <w:t>if</w:t>
      </w:r>
      <w:proofErr w:type="gramEnd"/>
      <w:r>
        <w:t xml:space="preserve"> an AED is needed and can be located from the local area.</w:t>
      </w:r>
    </w:p>
    <w:p w14:paraId="5E592E6D" w14:textId="77777777" w:rsidR="00A84ACC" w:rsidRPr="008E01D3" w:rsidRDefault="00A84ACC" w:rsidP="00A84ACC">
      <w:pPr>
        <w:pStyle w:val="Style2"/>
        <w:numPr>
          <w:ilvl w:val="1"/>
          <w:numId w:val="25"/>
        </w:numPr>
        <w:spacing w:before="0" w:after="200"/>
        <w:jc w:val="both"/>
      </w:pPr>
      <w:r w:rsidRPr="008E01D3">
        <w:t xml:space="preserve">Where the use of the AED is required, individuals will follow the step-by-step instructions displayed on the device. </w:t>
      </w:r>
    </w:p>
    <w:p w14:paraId="1E570642" w14:textId="77777777" w:rsidR="00A84ACC" w:rsidRDefault="00A84ACC" w:rsidP="00A84ACC">
      <w:pPr>
        <w:pStyle w:val="Heading10"/>
        <w:numPr>
          <w:ilvl w:val="0"/>
          <w:numId w:val="27"/>
        </w:numPr>
        <w:rPr>
          <w:b w:val="0"/>
          <w:szCs w:val="28"/>
        </w:rPr>
      </w:pPr>
      <w:bookmarkStart w:id="21" w:name="_Emergency_procedures_1"/>
      <w:bookmarkStart w:id="22" w:name="Subsection5"/>
      <w:bookmarkEnd w:id="21"/>
      <w:r w:rsidRPr="00E47816">
        <w:rPr>
          <w:szCs w:val="28"/>
        </w:rPr>
        <w:t>Emergency procedures</w:t>
      </w:r>
    </w:p>
    <w:bookmarkEnd w:id="22"/>
    <w:p w14:paraId="0B97D2B8" w14:textId="77777777" w:rsidR="00A84ACC" w:rsidRDefault="00A84ACC" w:rsidP="00A84ACC">
      <w:pPr>
        <w:pStyle w:val="Style2"/>
        <w:numPr>
          <w:ilvl w:val="1"/>
          <w:numId w:val="25"/>
        </w:numPr>
        <w:spacing w:before="0" w:after="200"/>
        <w:jc w:val="both"/>
      </w:pPr>
      <w:r>
        <w:t>If an accident, illness or injury occurs, the member of staff in charge will assess the situation and decide on the appropriate course of action, which may involve calling for an ambulance immediately or calling for a first aider.</w:t>
      </w:r>
    </w:p>
    <w:p w14:paraId="5A7B8DEC" w14:textId="77777777" w:rsidR="00A84ACC" w:rsidRDefault="00A84ACC" w:rsidP="00A84ACC">
      <w:pPr>
        <w:pStyle w:val="Style2"/>
        <w:numPr>
          <w:ilvl w:val="1"/>
          <w:numId w:val="25"/>
        </w:numPr>
        <w:spacing w:before="0" w:after="200"/>
        <w:jc w:val="both"/>
      </w:pPr>
      <w:r>
        <w:t>If called, a first aider will assess the situation and take charge of first aider administration.</w:t>
      </w:r>
    </w:p>
    <w:p w14:paraId="51006F99" w14:textId="77777777" w:rsidR="00A84ACC" w:rsidRDefault="00A84ACC" w:rsidP="00A84ACC">
      <w:pPr>
        <w:pStyle w:val="Style2"/>
        <w:numPr>
          <w:ilvl w:val="1"/>
          <w:numId w:val="25"/>
        </w:numPr>
        <w:spacing w:before="0" w:after="200"/>
        <w:jc w:val="both"/>
      </w:pPr>
      <w:r>
        <w:t>If the first aider does not consider that they can adequately deal with the presenting condition by the administration of first aid, then they will arrange for the injured person to access appropriate medical treatment without delay.</w:t>
      </w:r>
    </w:p>
    <w:p w14:paraId="18C62AC2" w14:textId="77777777" w:rsidR="00A84ACC" w:rsidRDefault="00A84ACC" w:rsidP="00A84ACC">
      <w:pPr>
        <w:pStyle w:val="Style2"/>
        <w:numPr>
          <w:ilvl w:val="1"/>
          <w:numId w:val="25"/>
        </w:numPr>
        <w:spacing w:before="0" w:after="200"/>
        <w:jc w:val="both"/>
      </w:pPr>
      <w:r>
        <w:t>Where an initial assessment by the first aider indicates a moderate to serious injury has been sustained, one or more of the following actions will be taken:</w:t>
      </w:r>
    </w:p>
    <w:p w14:paraId="056316B8" w14:textId="77777777" w:rsidR="00A84ACC" w:rsidRDefault="00A84ACC" w:rsidP="00A84ACC">
      <w:pPr>
        <w:pStyle w:val="PolicyBullets"/>
        <w:ind w:left="1922" w:hanging="357"/>
        <w:jc w:val="both"/>
      </w:pPr>
      <w:r>
        <w:lastRenderedPageBreak/>
        <w:t>Administer emergency help and first aid to all injured persons. The purpose of this is to keep the victim(s) alive and, if possible, comfortable, before professional medical help can be called. In some situations, immediate action can prevent the accident from becoming increasingly serious, or from involving more victims.</w:t>
      </w:r>
    </w:p>
    <w:p w14:paraId="456B33D6" w14:textId="77777777" w:rsidR="00A84ACC" w:rsidRDefault="00A84ACC" w:rsidP="00A84ACC">
      <w:pPr>
        <w:pStyle w:val="PolicyBullets"/>
        <w:ind w:left="1922" w:hanging="357"/>
        <w:jc w:val="both"/>
      </w:pPr>
      <w:r>
        <w:t>Call an ambulance or a doctor, if this is appropriate – after receiving a parent’s clear instruction, take the victim(s) to a doctor or to a hospital. Moving the victim(s) to medical help is only advisable if the person doing the moving has sufficient knowledge and skill to move the victim(s) without making the injury worse.</w:t>
      </w:r>
    </w:p>
    <w:p w14:paraId="3CB06BEA" w14:textId="77777777" w:rsidR="00A84ACC" w:rsidRDefault="00A84ACC" w:rsidP="00A84ACC">
      <w:pPr>
        <w:pStyle w:val="PolicyBullets"/>
        <w:ind w:left="1922" w:hanging="357"/>
        <w:jc w:val="both"/>
      </w:pPr>
      <w:r>
        <w:t>Ensure that no further injury can result from the accident, either by making the scene of the accident safe, or (if they are fit to be moved) by removing injured persons from the scene.</w:t>
      </w:r>
    </w:p>
    <w:p w14:paraId="5728BB4F" w14:textId="77777777" w:rsidR="00A84ACC" w:rsidRDefault="00A84ACC" w:rsidP="00A84ACC">
      <w:pPr>
        <w:pStyle w:val="PolicyBullets"/>
        <w:ind w:left="1922" w:hanging="357"/>
        <w:jc w:val="both"/>
      </w:pPr>
      <w:r>
        <w:t>See to any pupils who may have witnessed the accident or its aftermath and who may be worried, or traumatised, despite not being directly involved. They will need to be escorted from the scene of the accident and comforted. Younger or more vulnerable pupils may need parental support to be called immediately.</w:t>
      </w:r>
    </w:p>
    <w:p w14:paraId="50A6B498" w14:textId="77777777" w:rsidR="00A84ACC" w:rsidRDefault="00A84ACC" w:rsidP="00A84ACC">
      <w:pPr>
        <w:pStyle w:val="Style2"/>
        <w:numPr>
          <w:ilvl w:val="1"/>
          <w:numId w:val="25"/>
        </w:numPr>
        <w:spacing w:before="240" w:after="200"/>
      </w:pPr>
      <w:r>
        <w:t>Once the above action has been taken, the incident will be reported promptly to:</w:t>
      </w:r>
    </w:p>
    <w:p w14:paraId="266AFE77" w14:textId="77777777" w:rsidR="00A84ACC" w:rsidRPr="008E01D3" w:rsidRDefault="00A84ACC" w:rsidP="00A84ACC">
      <w:pPr>
        <w:pStyle w:val="PolicyBullets"/>
        <w:ind w:left="1922" w:hanging="357"/>
      </w:pPr>
      <w:r w:rsidRPr="008E01D3">
        <w:t xml:space="preserve">The </w:t>
      </w:r>
      <w:r w:rsidRPr="008E01D3">
        <w:rPr>
          <w:bCs/>
        </w:rPr>
        <w:t>headteacher</w:t>
      </w:r>
      <w:r w:rsidRPr="008E01D3">
        <w:t>.</w:t>
      </w:r>
    </w:p>
    <w:p w14:paraId="71B0ED80" w14:textId="77777777" w:rsidR="00A84ACC" w:rsidRPr="008E01D3" w:rsidRDefault="00A84ACC" w:rsidP="00A84ACC">
      <w:pPr>
        <w:pStyle w:val="PolicyBullets"/>
        <w:ind w:left="1922" w:hanging="357"/>
      </w:pPr>
      <w:r w:rsidRPr="008E01D3">
        <w:t>The victim(s)’s parents.</w:t>
      </w:r>
    </w:p>
    <w:p w14:paraId="2B943246" w14:textId="77777777" w:rsidR="00A84ACC" w:rsidRDefault="00A84ACC" w:rsidP="00A84ACC">
      <w:pPr>
        <w:pStyle w:val="Heading10"/>
        <w:numPr>
          <w:ilvl w:val="0"/>
          <w:numId w:val="27"/>
        </w:numPr>
        <w:spacing w:before="240"/>
        <w:jc w:val="left"/>
        <w:rPr>
          <w:b w:val="0"/>
          <w:szCs w:val="28"/>
        </w:rPr>
      </w:pPr>
      <w:bookmarkStart w:id="23" w:name="_Reporting_to_parents"/>
      <w:bookmarkStart w:id="24" w:name="Subsection6"/>
      <w:bookmarkEnd w:id="23"/>
      <w:r w:rsidRPr="00E47816">
        <w:rPr>
          <w:szCs w:val="28"/>
        </w:rPr>
        <w:t>Reporting to parents</w:t>
      </w:r>
    </w:p>
    <w:bookmarkEnd w:id="24"/>
    <w:p w14:paraId="6F597B1F" w14:textId="77777777" w:rsidR="00A84ACC" w:rsidRDefault="00A84ACC" w:rsidP="00A84ACC">
      <w:pPr>
        <w:pStyle w:val="Style2"/>
        <w:numPr>
          <w:ilvl w:val="1"/>
          <w:numId w:val="25"/>
        </w:numPr>
        <w:spacing w:before="0" w:after="200"/>
        <w:jc w:val="both"/>
      </w:pPr>
      <w:r>
        <w:t>In the event of incident or injury to a pupil, at least one of the pupil’s parents will be informed as soon as practicable.</w:t>
      </w:r>
    </w:p>
    <w:p w14:paraId="56D55058" w14:textId="77777777" w:rsidR="00A84ACC" w:rsidRPr="008E01D3" w:rsidRDefault="00A84ACC" w:rsidP="00A84ACC">
      <w:pPr>
        <w:pStyle w:val="Style2"/>
        <w:numPr>
          <w:ilvl w:val="1"/>
          <w:numId w:val="25"/>
        </w:numPr>
        <w:spacing w:before="0" w:after="200"/>
        <w:jc w:val="both"/>
      </w:pPr>
      <w:r>
        <w:t xml:space="preserve">Parents will be informed in writing of any injury to the head, whether minor or major, and be </w:t>
      </w:r>
      <w:r w:rsidRPr="008E01D3">
        <w:t>given guidance on the action to take if symptoms develop.</w:t>
      </w:r>
    </w:p>
    <w:p w14:paraId="50781204" w14:textId="77777777" w:rsidR="00A84ACC" w:rsidRPr="008E01D3" w:rsidRDefault="00A84ACC" w:rsidP="00A84ACC">
      <w:pPr>
        <w:pStyle w:val="Style2"/>
        <w:numPr>
          <w:ilvl w:val="1"/>
          <w:numId w:val="25"/>
        </w:numPr>
        <w:spacing w:before="0" w:after="200"/>
        <w:jc w:val="both"/>
      </w:pPr>
      <w:r w:rsidRPr="008E01D3">
        <w:t xml:space="preserve">In the event of a serious injury or an incident requiring emergency medical treatment, the </w:t>
      </w:r>
      <w:r w:rsidRPr="008E01D3">
        <w:rPr>
          <w:bCs/>
        </w:rPr>
        <w:t>pupil’s class teacher</w:t>
      </w:r>
      <w:r w:rsidRPr="008E01D3">
        <w:t xml:space="preserve"> will telephone the pupil’s parents as soon as possible.</w:t>
      </w:r>
    </w:p>
    <w:p w14:paraId="2957F953" w14:textId="77777777" w:rsidR="00A84ACC" w:rsidRPr="008E01D3" w:rsidRDefault="00A84ACC" w:rsidP="00A84ACC">
      <w:pPr>
        <w:pStyle w:val="Style2"/>
        <w:numPr>
          <w:ilvl w:val="1"/>
          <w:numId w:val="25"/>
        </w:numPr>
        <w:spacing w:before="0" w:after="200"/>
        <w:jc w:val="both"/>
      </w:pPr>
      <w:r w:rsidRPr="008E01D3">
        <w:t xml:space="preserve">A list of emergency contacts will be kept at the </w:t>
      </w:r>
      <w:r w:rsidRPr="008E01D3">
        <w:rPr>
          <w:bCs/>
        </w:rPr>
        <w:t>school office</w:t>
      </w:r>
      <w:r w:rsidRPr="008E01D3">
        <w:t>.</w:t>
      </w:r>
    </w:p>
    <w:p w14:paraId="2F049EC6" w14:textId="77777777" w:rsidR="00A84ACC" w:rsidRPr="005A23D6" w:rsidRDefault="00A84ACC" w:rsidP="00A84ACC">
      <w:pPr>
        <w:pStyle w:val="Heading10"/>
        <w:numPr>
          <w:ilvl w:val="0"/>
          <w:numId w:val="25"/>
        </w:numPr>
        <w:jc w:val="left"/>
        <w:rPr>
          <w:b w:val="0"/>
          <w:bCs/>
          <w:szCs w:val="28"/>
        </w:rPr>
      </w:pPr>
      <w:bookmarkStart w:id="25" w:name="_Offsite_visits_and"/>
      <w:bookmarkStart w:id="26" w:name="Subsection7"/>
      <w:bookmarkEnd w:id="25"/>
      <w:r w:rsidRPr="005A23D6">
        <w:rPr>
          <w:bCs/>
          <w:szCs w:val="28"/>
        </w:rPr>
        <w:t>Offsite visits and events</w:t>
      </w:r>
    </w:p>
    <w:bookmarkEnd w:id="26"/>
    <w:p w14:paraId="5F4BDF8E" w14:textId="77777777" w:rsidR="00A84ACC" w:rsidRPr="008E01D3" w:rsidRDefault="00A84ACC" w:rsidP="00A84ACC">
      <w:pPr>
        <w:pStyle w:val="Style2"/>
        <w:numPr>
          <w:ilvl w:val="1"/>
          <w:numId w:val="25"/>
        </w:numPr>
        <w:spacing w:before="0" w:after="200"/>
        <w:jc w:val="both"/>
      </w:pPr>
      <w:r>
        <w:t xml:space="preserve">Before undertaking any offsite visits or events, the teacher organising the trip or event will assess the level of first aid provision </w:t>
      </w:r>
      <w:r>
        <w:lastRenderedPageBreak/>
        <w:t xml:space="preserve">required by undertaking a suitable and sufficient </w:t>
      </w:r>
      <w:r w:rsidRPr="008E01D3">
        <w:t>risk assessment of the visit or event and the persons involved.</w:t>
      </w:r>
    </w:p>
    <w:p w14:paraId="7CCC2B51" w14:textId="77777777" w:rsidR="00A84ACC" w:rsidRPr="008E01D3" w:rsidRDefault="00A84ACC" w:rsidP="00A84ACC">
      <w:pPr>
        <w:pStyle w:val="Style2"/>
        <w:numPr>
          <w:ilvl w:val="1"/>
          <w:numId w:val="25"/>
        </w:numPr>
        <w:spacing w:before="0" w:after="200"/>
        <w:jc w:val="both"/>
      </w:pPr>
      <w:r w:rsidRPr="008E01D3">
        <w:t xml:space="preserve">For more information about the school’s educational visits requirements, please see the </w:t>
      </w:r>
      <w:r w:rsidRPr="008E01D3">
        <w:rPr>
          <w:bCs/>
        </w:rPr>
        <w:t>Educational Visits and School Trips Policy</w:t>
      </w:r>
      <w:r w:rsidRPr="008E01D3">
        <w:t>.</w:t>
      </w:r>
    </w:p>
    <w:p w14:paraId="3FA6AF5F" w14:textId="77777777" w:rsidR="00A84ACC" w:rsidRPr="005A23D6" w:rsidRDefault="00A84ACC" w:rsidP="00A84ACC">
      <w:pPr>
        <w:pStyle w:val="Heading10"/>
        <w:numPr>
          <w:ilvl w:val="0"/>
          <w:numId w:val="25"/>
        </w:numPr>
        <w:jc w:val="left"/>
        <w:rPr>
          <w:b w:val="0"/>
          <w:bCs/>
          <w:szCs w:val="28"/>
        </w:rPr>
      </w:pPr>
      <w:bookmarkStart w:id="27" w:name="Subsection8"/>
      <w:r w:rsidRPr="005A23D6">
        <w:rPr>
          <w:bCs/>
          <w:szCs w:val="28"/>
        </w:rPr>
        <w:t>Storage of medication</w:t>
      </w:r>
    </w:p>
    <w:bookmarkEnd w:id="27"/>
    <w:p w14:paraId="78A2AD8B" w14:textId="77777777" w:rsidR="00A84ACC" w:rsidRDefault="00A84ACC" w:rsidP="00A84ACC">
      <w:pPr>
        <w:pStyle w:val="Style2"/>
        <w:numPr>
          <w:ilvl w:val="1"/>
          <w:numId w:val="25"/>
        </w:numPr>
        <w:spacing w:before="0" w:after="200"/>
        <w:jc w:val="both"/>
      </w:pPr>
      <w:r>
        <w:t>Medicines will always be stored securely and appropriately in accordance with individual product instructions, save where individual pupils have been given responsibility for keeping such equipment with them.</w:t>
      </w:r>
    </w:p>
    <w:p w14:paraId="13E8AC21" w14:textId="77777777" w:rsidR="00A84ACC" w:rsidRDefault="00A84ACC" w:rsidP="00A84ACC">
      <w:pPr>
        <w:pStyle w:val="Style2"/>
        <w:numPr>
          <w:ilvl w:val="1"/>
          <w:numId w:val="25"/>
        </w:numPr>
        <w:spacing w:before="0" w:after="200"/>
        <w:jc w:val="both"/>
      </w:pPr>
      <w:r>
        <w:t>All medicines will be stored in the original contained in which they were dispensed, together with the prescriber’s instructions for administration, and properly labelled, showing the name of the patient, the date of prescription and the date of expiry of the medicine.</w:t>
      </w:r>
    </w:p>
    <w:p w14:paraId="60202090" w14:textId="77777777" w:rsidR="00A84ACC" w:rsidRDefault="00A84ACC" w:rsidP="00A84ACC">
      <w:pPr>
        <w:pStyle w:val="Style2"/>
        <w:numPr>
          <w:ilvl w:val="1"/>
          <w:numId w:val="25"/>
        </w:numPr>
        <w:spacing w:before="0" w:after="200"/>
        <w:jc w:val="both"/>
      </w:pPr>
      <w:r>
        <w:t>All medicines will be returned to the parent for safe disposal when they are no longer required or have expired.</w:t>
      </w:r>
    </w:p>
    <w:p w14:paraId="4B8E2574" w14:textId="77777777" w:rsidR="00A84ACC" w:rsidRDefault="00A84ACC" w:rsidP="00A84ACC">
      <w:pPr>
        <w:pStyle w:val="Style2"/>
        <w:numPr>
          <w:ilvl w:val="1"/>
          <w:numId w:val="25"/>
        </w:numPr>
        <w:spacing w:before="0" w:after="200"/>
        <w:jc w:val="both"/>
      </w:pPr>
      <w:r>
        <w:t>An emergency supply of medication will be available for pupils with medical conditions that require regular medication or potentially lifesaving equipment, e.g. an EpiPen.</w:t>
      </w:r>
    </w:p>
    <w:p w14:paraId="273FB79F" w14:textId="77777777" w:rsidR="00A84ACC" w:rsidRPr="00C226E7" w:rsidRDefault="00A84ACC" w:rsidP="00A84ACC">
      <w:pPr>
        <w:pStyle w:val="Style2"/>
        <w:numPr>
          <w:ilvl w:val="1"/>
          <w:numId w:val="25"/>
        </w:numPr>
        <w:spacing w:before="0" w:after="200"/>
        <w:jc w:val="both"/>
      </w:pPr>
      <w:r>
        <w:t xml:space="preserve">Parents will advise the school when a child has a chronic medical condition or severe allergy so that an IHP can be implemented and staff can be trained to deal with any emergency in an appropriate way. Examples of this include epilepsy, diabetes and anaphylaxis. A disclaimer will be signed by the parents in this regard. </w:t>
      </w:r>
    </w:p>
    <w:p w14:paraId="5274187E" w14:textId="77777777" w:rsidR="00A84ACC" w:rsidRPr="005A23D6" w:rsidRDefault="00A84ACC" w:rsidP="00A84ACC">
      <w:pPr>
        <w:pStyle w:val="Heading10"/>
        <w:numPr>
          <w:ilvl w:val="0"/>
          <w:numId w:val="25"/>
        </w:numPr>
        <w:jc w:val="left"/>
        <w:rPr>
          <w:b w:val="0"/>
          <w:bCs/>
          <w:szCs w:val="28"/>
        </w:rPr>
      </w:pPr>
      <w:bookmarkStart w:id="28" w:name="_Illnesses"/>
      <w:bookmarkStart w:id="29" w:name="Subsection9"/>
      <w:bookmarkEnd w:id="28"/>
      <w:r w:rsidRPr="005A23D6">
        <w:rPr>
          <w:bCs/>
          <w:szCs w:val="28"/>
        </w:rPr>
        <w:t>Illnesses</w:t>
      </w:r>
    </w:p>
    <w:bookmarkEnd w:id="29"/>
    <w:p w14:paraId="4ADC696C" w14:textId="77777777" w:rsidR="00A84ACC" w:rsidRDefault="00A84ACC" w:rsidP="00A84ACC">
      <w:pPr>
        <w:pStyle w:val="List"/>
        <w:numPr>
          <w:ilvl w:val="1"/>
          <w:numId w:val="25"/>
        </w:numPr>
      </w:pPr>
      <w:r>
        <w:t>When a pupil becomes ill during the school day, the parents will be contacted and asked to pick their child up as soon as possible.</w:t>
      </w:r>
    </w:p>
    <w:p w14:paraId="04C5314D" w14:textId="07C53585" w:rsidR="00A84ACC" w:rsidRDefault="00A84ACC" w:rsidP="00A84ACC">
      <w:pPr>
        <w:pStyle w:val="List"/>
        <w:numPr>
          <w:ilvl w:val="1"/>
          <w:numId w:val="25"/>
        </w:numPr>
      </w:pPr>
      <w:r>
        <w:t>A quiet area will be set aside for withdrawal and for pupils to rest while they wait for their parents to pick them up. Pupils will be monitored during this time.</w:t>
      </w:r>
    </w:p>
    <w:p w14:paraId="33A2D48F" w14:textId="1837BB0B" w:rsidR="001D1C2A" w:rsidRDefault="001D1C2A" w:rsidP="001D1C2A">
      <w:pPr>
        <w:pStyle w:val="List"/>
        <w:numPr>
          <w:ilvl w:val="0"/>
          <w:numId w:val="0"/>
        </w:numPr>
        <w:ind w:left="792"/>
      </w:pPr>
    </w:p>
    <w:p w14:paraId="2D0F4B78" w14:textId="77777777" w:rsidR="001D1C2A" w:rsidRDefault="001D1C2A" w:rsidP="001D1C2A">
      <w:pPr>
        <w:pStyle w:val="List"/>
        <w:numPr>
          <w:ilvl w:val="0"/>
          <w:numId w:val="0"/>
        </w:numPr>
        <w:ind w:left="792"/>
      </w:pPr>
    </w:p>
    <w:p w14:paraId="1C00FB04" w14:textId="77777777" w:rsidR="00A84ACC" w:rsidRPr="005A23D6" w:rsidRDefault="00A84ACC" w:rsidP="00A84ACC">
      <w:pPr>
        <w:pStyle w:val="Heading10"/>
        <w:numPr>
          <w:ilvl w:val="0"/>
          <w:numId w:val="25"/>
        </w:numPr>
        <w:jc w:val="left"/>
        <w:rPr>
          <w:b w:val="0"/>
          <w:bCs/>
          <w:szCs w:val="28"/>
        </w:rPr>
      </w:pPr>
      <w:bookmarkStart w:id="30" w:name="_Allergens"/>
      <w:bookmarkStart w:id="31" w:name="Subsection10"/>
      <w:bookmarkEnd w:id="30"/>
      <w:r w:rsidRPr="005A23D6">
        <w:rPr>
          <w:bCs/>
          <w:szCs w:val="28"/>
        </w:rPr>
        <w:lastRenderedPageBreak/>
        <w:t>Allergens</w:t>
      </w:r>
    </w:p>
    <w:bookmarkEnd w:id="31"/>
    <w:p w14:paraId="6CAA8A17" w14:textId="77777777" w:rsidR="00A84ACC" w:rsidRPr="00A97898" w:rsidRDefault="00A84ACC" w:rsidP="00A84ACC">
      <w:pPr>
        <w:pStyle w:val="Style2"/>
        <w:numPr>
          <w:ilvl w:val="1"/>
          <w:numId w:val="25"/>
        </w:numPr>
        <w:spacing w:before="0" w:after="200"/>
        <w:jc w:val="both"/>
      </w:pPr>
      <w:r>
        <w:t xml:space="preserve">Where a pupil has an allergy, this will be addressed via the </w:t>
      </w:r>
      <w:r w:rsidRPr="008E01D3">
        <w:t xml:space="preserve">school’s </w:t>
      </w:r>
      <w:r w:rsidRPr="008E01D3">
        <w:rPr>
          <w:bCs/>
        </w:rPr>
        <w:t>Allergen and Anaphylaxis Policy</w:t>
      </w:r>
      <w:r w:rsidRPr="008E01D3">
        <w:t>.</w:t>
      </w:r>
    </w:p>
    <w:p w14:paraId="658072B0" w14:textId="77777777" w:rsidR="00A84ACC" w:rsidRPr="005A23D6" w:rsidRDefault="00A84ACC" w:rsidP="00A84ACC">
      <w:pPr>
        <w:pStyle w:val="Heading10"/>
        <w:numPr>
          <w:ilvl w:val="0"/>
          <w:numId w:val="25"/>
        </w:numPr>
        <w:jc w:val="left"/>
        <w:rPr>
          <w:b w:val="0"/>
          <w:bCs/>
          <w:szCs w:val="28"/>
        </w:rPr>
      </w:pPr>
      <w:bookmarkStart w:id="32" w:name="_Consent"/>
      <w:bookmarkStart w:id="33" w:name="Subsection11"/>
      <w:bookmarkEnd w:id="32"/>
      <w:r w:rsidRPr="005A23D6">
        <w:rPr>
          <w:bCs/>
          <w:szCs w:val="28"/>
        </w:rPr>
        <w:t>Consent</w:t>
      </w:r>
    </w:p>
    <w:bookmarkEnd w:id="33"/>
    <w:p w14:paraId="0BBCBE28" w14:textId="77777777" w:rsidR="00A84ACC" w:rsidRPr="008E01D3" w:rsidRDefault="00A84ACC" w:rsidP="00A84ACC">
      <w:pPr>
        <w:pStyle w:val="List"/>
        <w:numPr>
          <w:ilvl w:val="1"/>
          <w:numId w:val="25"/>
        </w:numPr>
      </w:pPr>
      <w:r w:rsidRPr="004108B8">
        <w:t>Parents will be asked to complete and sign a medical consent form when their child is admitted to the school, which includes emergency numbers,</w:t>
      </w:r>
      <w:r>
        <w:t xml:space="preserve"> </w:t>
      </w:r>
      <w:r w:rsidRPr="008E01D3">
        <w:t xml:space="preserve">alongside details of allergies and chronic conditions – these forms will be updated at the </w:t>
      </w:r>
      <w:r w:rsidRPr="008E01D3">
        <w:rPr>
          <w:bCs/>
        </w:rPr>
        <w:t>start</w:t>
      </w:r>
      <w:r w:rsidRPr="008E01D3">
        <w:t xml:space="preserve"> of each school year.</w:t>
      </w:r>
    </w:p>
    <w:p w14:paraId="62D7AD71" w14:textId="77777777" w:rsidR="00A84ACC" w:rsidRPr="008E01D3" w:rsidRDefault="00A84ACC" w:rsidP="00A84ACC">
      <w:pPr>
        <w:pStyle w:val="List"/>
        <w:numPr>
          <w:ilvl w:val="1"/>
          <w:numId w:val="25"/>
        </w:numPr>
      </w:pPr>
      <w:r w:rsidRPr="008E01D3">
        <w:t>Staff do not act ‘in loco parentis’ in making medical decisions as this has no basis in law – staff will always aim to act and respond to accidents and illnesses based on what is reasonable under the circumstances and will always act in good faith while having the best interests of the pupil in mind – guidelines will be issued to staff in this regard.</w:t>
      </w:r>
    </w:p>
    <w:p w14:paraId="0725A8A3" w14:textId="77777777" w:rsidR="00A84ACC" w:rsidRPr="008E01D3" w:rsidRDefault="00A84ACC" w:rsidP="00A84ACC">
      <w:pPr>
        <w:pStyle w:val="Heading10"/>
        <w:numPr>
          <w:ilvl w:val="0"/>
          <w:numId w:val="25"/>
        </w:numPr>
        <w:jc w:val="left"/>
        <w:rPr>
          <w:bCs/>
          <w:szCs w:val="28"/>
        </w:rPr>
      </w:pPr>
      <w:bookmarkStart w:id="34" w:name="_Monitoring_and_review"/>
      <w:bookmarkStart w:id="35" w:name="Subsection12"/>
      <w:bookmarkEnd w:id="34"/>
      <w:r w:rsidRPr="005A23D6">
        <w:rPr>
          <w:bCs/>
          <w:szCs w:val="28"/>
        </w:rPr>
        <w:t xml:space="preserve">Monitoring </w:t>
      </w:r>
      <w:r w:rsidRPr="008E01D3">
        <w:rPr>
          <w:bCs/>
          <w:szCs w:val="28"/>
        </w:rPr>
        <w:t>and review</w:t>
      </w:r>
    </w:p>
    <w:bookmarkEnd w:id="35"/>
    <w:p w14:paraId="4AC32DDC" w14:textId="77777777" w:rsidR="00A84ACC" w:rsidRPr="008E01D3" w:rsidRDefault="00A84ACC" w:rsidP="00A84ACC">
      <w:pPr>
        <w:pStyle w:val="List"/>
        <w:numPr>
          <w:ilvl w:val="1"/>
          <w:numId w:val="25"/>
        </w:numPr>
      </w:pPr>
      <w:r w:rsidRPr="008E01D3">
        <w:t xml:space="preserve">This policy is reviewed </w:t>
      </w:r>
      <w:r w:rsidRPr="008E01D3">
        <w:rPr>
          <w:bCs/>
        </w:rPr>
        <w:t>annually</w:t>
      </w:r>
      <w:r w:rsidRPr="008E01D3">
        <w:t xml:space="preserve"> by the management committee, and any changes communicated to all members of staff. </w:t>
      </w:r>
    </w:p>
    <w:p w14:paraId="3CC3370D" w14:textId="77777777" w:rsidR="00A84ACC" w:rsidRPr="008E01D3" w:rsidRDefault="00A84ACC" w:rsidP="00A84ACC">
      <w:pPr>
        <w:pStyle w:val="Style2"/>
        <w:numPr>
          <w:ilvl w:val="1"/>
          <w:numId w:val="25"/>
        </w:numPr>
        <w:spacing w:before="0" w:after="200"/>
        <w:jc w:val="both"/>
      </w:pPr>
      <w:r w:rsidRPr="008E01D3">
        <w:t>Staff will be required to familiarise themselves with this policy as part of their induction programme. Staff will be informed of the arrangements that have been made in connection with the provision of first aid, including the location of equipment, facilities and personnel.</w:t>
      </w:r>
    </w:p>
    <w:p w14:paraId="2823B74E" w14:textId="77777777" w:rsidR="00A84ACC" w:rsidRDefault="00A84ACC" w:rsidP="00A84ACC">
      <w:pPr>
        <w:pStyle w:val="Style2"/>
        <w:numPr>
          <w:ilvl w:val="1"/>
          <w:numId w:val="25"/>
        </w:numPr>
        <w:spacing w:before="0" w:after="200"/>
        <w:jc w:val="both"/>
      </w:pPr>
      <w:r w:rsidRPr="008E01D3">
        <w:t xml:space="preserve">The next scheduled review date for this policy is </w:t>
      </w:r>
      <w:r>
        <w:rPr>
          <w:bCs/>
        </w:rPr>
        <w:t>01/09/2021</w:t>
      </w:r>
      <w:r>
        <w:t>.</w:t>
      </w:r>
    </w:p>
    <w:p w14:paraId="7D3BED0B" w14:textId="77777777" w:rsidR="00A84ACC" w:rsidRPr="00342DA5" w:rsidRDefault="00A84ACC" w:rsidP="00A84ACC">
      <w:pPr>
        <w:pStyle w:val="Heading10"/>
        <w:numPr>
          <w:ilvl w:val="0"/>
          <w:numId w:val="25"/>
        </w:numPr>
        <w:sectPr w:rsidR="00A84ACC" w:rsidRPr="00342DA5" w:rsidSect="003A33FD">
          <w:headerReference w:type="defaul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7F01CAA9" w14:textId="77777777" w:rsidR="00A84ACC" w:rsidRPr="00B40C78" w:rsidRDefault="00A84ACC" w:rsidP="00A84ACC">
      <w:pPr>
        <w:jc w:val="both"/>
        <w:rPr>
          <w:rFonts w:cs="Arial"/>
          <w:b/>
          <w:bCs/>
          <w:sz w:val="28"/>
          <w:szCs w:val="40"/>
        </w:rPr>
      </w:pPr>
      <w:bookmarkStart w:id="36" w:name="Appendix1"/>
      <w:bookmarkStart w:id="37" w:name="new"/>
      <w:bookmarkEnd w:id="36"/>
      <w:r>
        <w:rPr>
          <w:rFonts w:cs="Arial"/>
          <w:b/>
          <w:bCs/>
          <w:sz w:val="28"/>
          <w:szCs w:val="40"/>
        </w:rPr>
        <w:lastRenderedPageBreak/>
        <w:t>First Aid Procedures During the Coronavirus (COVID-19) Pandemic</w:t>
      </w:r>
    </w:p>
    <w:bookmarkEnd w:id="37"/>
    <w:p w14:paraId="02C8A56B" w14:textId="77777777" w:rsidR="00A84ACC" w:rsidRPr="00B40C78" w:rsidRDefault="00A84ACC" w:rsidP="00A84ACC">
      <w:pPr>
        <w:rPr>
          <w:rFonts w:cstheme="minorHAnsi"/>
          <w:b/>
          <w:bCs/>
          <w:sz w:val="28"/>
          <w:szCs w:val="40"/>
        </w:rPr>
      </w:pPr>
      <w:r w:rsidRPr="00B40C78">
        <w:rPr>
          <w:rFonts w:cstheme="minorHAnsi"/>
          <w:b/>
          <w:bCs/>
          <w:sz w:val="28"/>
          <w:szCs w:val="40"/>
        </w:rPr>
        <w:t>Statement of intent</w:t>
      </w:r>
    </w:p>
    <w:p w14:paraId="667E9C43" w14:textId="77777777" w:rsidR="00A84ACC" w:rsidRPr="00B40C78" w:rsidRDefault="00A84ACC" w:rsidP="00A84ACC">
      <w:pPr>
        <w:jc w:val="both"/>
        <w:rPr>
          <w:rFonts w:cstheme="minorHAnsi"/>
          <w:szCs w:val="32"/>
        </w:rPr>
      </w:pPr>
      <w:r w:rsidRPr="00B40C78">
        <w:rPr>
          <w:rFonts w:cstheme="minorHAnsi"/>
          <w:szCs w:val="32"/>
        </w:rPr>
        <w:t xml:space="preserve">The school aims to act in accordance with the </w:t>
      </w:r>
      <w:r>
        <w:rPr>
          <w:rFonts w:cstheme="minorHAnsi"/>
          <w:szCs w:val="32"/>
        </w:rPr>
        <w:t xml:space="preserve">First Aid Policy </w:t>
      </w:r>
      <w:r w:rsidRPr="00B40C78">
        <w:rPr>
          <w:rFonts w:cstheme="minorHAnsi"/>
          <w:szCs w:val="32"/>
        </w:rPr>
        <w:t xml:space="preserve">set out above as much as possible; however, we understand </w:t>
      </w:r>
      <w:r>
        <w:rPr>
          <w:rFonts w:cstheme="minorHAnsi"/>
          <w:szCs w:val="32"/>
        </w:rPr>
        <w:t>that we must remain compliant with the relevant first aid legislation while</w:t>
      </w:r>
      <w:r w:rsidRPr="00B40C78">
        <w:rPr>
          <w:rFonts w:cstheme="minorHAnsi"/>
          <w:szCs w:val="32"/>
        </w:rPr>
        <w:t xml:space="preserve"> </w:t>
      </w:r>
      <w:r>
        <w:rPr>
          <w:rFonts w:cstheme="minorHAnsi"/>
          <w:szCs w:val="32"/>
        </w:rPr>
        <w:t xml:space="preserve">the </w:t>
      </w:r>
      <w:r w:rsidRPr="00B40C78">
        <w:rPr>
          <w:rFonts w:cstheme="minorHAnsi"/>
          <w:szCs w:val="32"/>
        </w:rPr>
        <w:t xml:space="preserve">school </w:t>
      </w:r>
      <w:r>
        <w:rPr>
          <w:rFonts w:cstheme="minorHAnsi"/>
          <w:szCs w:val="32"/>
        </w:rPr>
        <w:t xml:space="preserve">observes </w:t>
      </w:r>
      <w:r w:rsidRPr="00B40C78">
        <w:rPr>
          <w:rFonts w:cstheme="minorHAnsi"/>
          <w:szCs w:val="32"/>
        </w:rPr>
        <w:t xml:space="preserve">social distancing and infection control guidelines. This appendix sets out what additional actions the school will take </w:t>
      </w:r>
      <w:r>
        <w:rPr>
          <w:rFonts w:cstheme="minorHAnsi"/>
          <w:szCs w:val="32"/>
        </w:rPr>
        <w:t>once</w:t>
      </w:r>
      <w:r w:rsidRPr="00B40C78">
        <w:rPr>
          <w:rFonts w:cstheme="minorHAnsi"/>
          <w:szCs w:val="32"/>
        </w:rPr>
        <w:t xml:space="preserve"> phased reopening begins.</w:t>
      </w:r>
    </w:p>
    <w:p w14:paraId="223D9E7F" w14:textId="77777777" w:rsidR="00A84ACC" w:rsidRDefault="00A84ACC" w:rsidP="00A84ACC">
      <w:pPr>
        <w:jc w:val="both"/>
        <w:rPr>
          <w:rFonts w:cstheme="minorHAnsi"/>
          <w:szCs w:val="32"/>
        </w:rPr>
      </w:pPr>
      <w:r w:rsidRPr="00B40C78">
        <w:rPr>
          <w:rFonts w:cstheme="minorHAnsi"/>
          <w:szCs w:val="32"/>
        </w:rPr>
        <w:t>The information in this appendix is under constant review and kept updated to reflect any changes to national or local guidance.</w:t>
      </w:r>
    </w:p>
    <w:p w14:paraId="30F624B0" w14:textId="77777777" w:rsidR="00A84ACC" w:rsidRPr="00B40C78" w:rsidRDefault="00A84ACC" w:rsidP="00A84ACC">
      <w:pPr>
        <w:pStyle w:val="ListParagraph"/>
        <w:numPr>
          <w:ilvl w:val="0"/>
          <w:numId w:val="29"/>
        </w:numPr>
        <w:spacing w:before="120" w:after="120"/>
        <w:contextualSpacing w:val="0"/>
      </w:pPr>
      <w:r>
        <w:rPr>
          <w:rFonts w:ascii="Arial" w:hAnsi="Arial" w:cs="Arial"/>
          <w:b/>
          <w:bCs/>
          <w:sz w:val="28"/>
          <w:szCs w:val="28"/>
        </w:rPr>
        <w:t>Enforcing new procedures</w:t>
      </w:r>
    </w:p>
    <w:p w14:paraId="6DEA3067" w14:textId="77777777" w:rsidR="00A84ACC" w:rsidRDefault="00A84ACC" w:rsidP="00A84ACC">
      <w:pPr>
        <w:pStyle w:val="ListParagraph"/>
        <w:numPr>
          <w:ilvl w:val="1"/>
          <w:numId w:val="29"/>
        </w:numPr>
        <w:spacing w:before="120" w:after="120"/>
        <w:ind w:left="1702" w:hanging="851"/>
        <w:contextualSpacing w:val="0"/>
        <w:jc w:val="both"/>
      </w:pPr>
      <w:r>
        <w:t>The school carries out a risk assessment which is used to help inform any changes to first aid provision, including the number of first aiders needed on site.</w:t>
      </w:r>
    </w:p>
    <w:p w14:paraId="4C4FCFA9" w14:textId="77777777" w:rsidR="00A84ACC" w:rsidRDefault="00A84ACC" w:rsidP="00A84ACC">
      <w:pPr>
        <w:pStyle w:val="ListParagraph"/>
        <w:numPr>
          <w:ilvl w:val="1"/>
          <w:numId w:val="29"/>
        </w:numPr>
        <w:spacing w:before="120" w:after="120"/>
        <w:ind w:left="1702" w:hanging="851"/>
        <w:contextualSpacing w:val="0"/>
        <w:jc w:val="both"/>
      </w:pPr>
      <w:r>
        <w:t>The school ensures that additional first aid procedures are communicated effectively to all pupils.</w:t>
      </w:r>
    </w:p>
    <w:p w14:paraId="2CDE6422" w14:textId="77777777" w:rsidR="00A84ACC" w:rsidRDefault="00A84ACC" w:rsidP="00A84ACC">
      <w:pPr>
        <w:pStyle w:val="ListParagraph"/>
        <w:numPr>
          <w:ilvl w:val="1"/>
          <w:numId w:val="29"/>
        </w:numPr>
        <w:spacing w:before="120" w:after="120"/>
        <w:ind w:left="1702" w:hanging="851"/>
        <w:contextualSpacing w:val="0"/>
        <w:jc w:val="both"/>
      </w:pPr>
      <w:r>
        <w:t xml:space="preserve">Staff are informed about their legal responsibilities regarding first aid and the additional procedures in place. </w:t>
      </w:r>
    </w:p>
    <w:p w14:paraId="6AB428BE" w14:textId="77777777" w:rsidR="00A84ACC" w:rsidRDefault="00A84ACC" w:rsidP="00A84ACC">
      <w:pPr>
        <w:pStyle w:val="ListParagraph"/>
        <w:numPr>
          <w:ilvl w:val="1"/>
          <w:numId w:val="29"/>
        </w:numPr>
        <w:spacing w:before="120" w:after="120"/>
        <w:ind w:left="1702" w:hanging="851"/>
        <w:contextualSpacing w:val="0"/>
        <w:jc w:val="both"/>
      </w:pPr>
      <w:r>
        <w:t>The school informs parents of any changes to provision outlined in this policy.</w:t>
      </w:r>
    </w:p>
    <w:p w14:paraId="1C8BEA4D" w14:textId="77777777" w:rsidR="00A84ACC" w:rsidRDefault="00A84ACC" w:rsidP="00A84ACC">
      <w:pPr>
        <w:pStyle w:val="ListParagraph"/>
        <w:numPr>
          <w:ilvl w:val="1"/>
          <w:numId w:val="29"/>
        </w:numPr>
        <w:spacing w:before="120" w:after="120"/>
        <w:ind w:left="1702" w:hanging="851"/>
        <w:contextualSpacing w:val="0"/>
        <w:jc w:val="both"/>
      </w:pPr>
      <w:r>
        <w:t xml:space="preserve">The school acknowledges that where conflicts between the relevant legislation and government guidance on managing the coronavirus pandemic arise,  the legislation outlined in </w:t>
      </w:r>
      <w:hyperlink w:anchor="_Legal_framework" w:history="1">
        <w:r w:rsidRPr="00161EB4">
          <w:rPr>
            <w:rStyle w:val="Hyperlink"/>
          </w:rPr>
          <w:t>section 1</w:t>
        </w:r>
      </w:hyperlink>
      <w:r>
        <w:t xml:space="preserve"> of this policy must be followed.</w:t>
      </w:r>
    </w:p>
    <w:p w14:paraId="3EA84751" w14:textId="77777777" w:rsidR="00A84ACC" w:rsidRPr="00A56756" w:rsidRDefault="00A84ACC" w:rsidP="00A84ACC">
      <w:pPr>
        <w:pStyle w:val="ListParagraph"/>
        <w:numPr>
          <w:ilvl w:val="0"/>
          <w:numId w:val="29"/>
        </w:numPr>
        <w:spacing w:before="240" w:after="240"/>
        <w:ind w:left="714" w:hanging="357"/>
        <w:contextualSpacing w:val="0"/>
        <w:jc w:val="both"/>
        <w:rPr>
          <w:b/>
          <w:bCs/>
          <w:sz w:val="28"/>
          <w:szCs w:val="28"/>
        </w:rPr>
      </w:pPr>
      <w:bookmarkStart w:id="38" w:name="Socialdistancing"/>
      <w:bookmarkEnd w:id="38"/>
      <w:r>
        <w:rPr>
          <w:b/>
          <w:bCs/>
          <w:sz w:val="28"/>
          <w:szCs w:val="28"/>
        </w:rPr>
        <w:t>Social distancing and infection control measures</w:t>
      </w:r>
    </w:p>
    <w:p w14:paraId="58C4C2DE" w14:textId="77777777" w:rsidR="00A84ACC" w:rsidRDefault="00A84ACC" w:rsidP="00A84ACC">
      <w:pPr>
        <w:pStyle w:val="ListParagraph"/>
        <w:numPr>
          <w:ilvl w:val="0"/>
          <w:numId w:val="30"/>
        </w:numPr>
        <w:spacing w:before="120" w:after="120"/>
        <w:ind w:left="1701" w:hanging="850"/>
        <w:contextualSpacing w:val="0"/>
        <w:jc w:val="both"/>
      </w:pPr>
      <w:r>
        <w:t>When administering first aid, the relevant staff are advised to:</w:t>
      </w:r>
    </w:p>
    <w:p w14:paraId="0F74B3B1" w14:textId="77777777" w:rsidR="00A84ACC" w:rsidRDefault="00A84ACC" w:rsidP="00A84ACC">
      <w:pPr>
        <w:pStyle w:val="PolicyBullets"/>
        <w:ind w:left="2410" w:hanging="425"/>
        <w:jc w:val="both"/>
      </w:pPr>
      <w:r>
        <w:t>Wash their hands before and after administering first aid, using soap and water or alcohol-based hand sanitiser.</w:t>
      </w:r>
    </w:p>
    <w:p w14:paraId="0B1E3624" w14:textId="77777777" w:rsidR="00A84ACC" w:rsidRDefault="00A84ACC" w:rsidP="00A84ACC">
      <w:pPr>
        <w:pStyle w:val="PolicyBullets"/>
        <w:ind w:left="2410" w:hanging="425"/>
        <w:jc w:val="both"/>
      </w:pPr>
      <w:r>
        <w:t>Dispose of any waste in a suitable bin.</w:t>
      </w:r>
    </w:p>
    <w:p w14:paraId="210FB655" w14:textId="77777777" w:rsidR="00A84ACC" w:rsidRDefault="00A84ACC" w:rsidP="00A84ACC">
      <w:pPr>
        <w:pStyle w:val="PolicyBullets"/>
        <w:ind w:left="2410" w:hanging="425"/>
        <w:jc w:val="both"/>
      </w:pPr>
      <w:r>
        <w:t>Ensure frequently touched surfaces and equipment have been cleaned and disinfected before use.</w:t>
      </w:r>
    </w:p>
    <w:p w14:paraId="72D297A5" w14:textId="77777777" w:rsidR="00A84ACC" w:rsidRDefault="00A84ACC" w:rsidP="00A84ACC">
      <w:pPr>
        <w:pStyle w:val="PolicyBullets"/>
        <w:ind w:left="2410" w:hanging="425"/>
        <w:jc w:val="both"/>
      </w:pPr>
      <w:r>
        <w:t>Keep at least two metres away from others, where practicable.</w:t>
      </w:r>
    </w:p>
    <w:p w14:paraId="14107AB2" w14:textId="77777777" w:rsidR="00A84ACC" w:rsidRDefault="00A84ACC" w:rsidP="00A84ACC">
      <w:pPr>
        <w:pStyle w:val="PolicyBullets"/>
        <w:ind w:left="2410" w:hanging="425"/>
        <w:jc w:val="both"/>
      </w:pPr>
      <w:r>
        <w:t>Interact side-by-side where administering first aid requires interaction within a two-metre range.</w:t>
      </w:r>
    </w:p>
    <w:p w14:paraId="573FCBEA" w14:textId="77777777" w:rsidR="00A84ACC" w:rsidRDefault="00A84ACC" w:rsidP="00A84ACC">
      <w:pPr>
        <w:pStyle w:val="PolicyBullets"/>
        <w:ind w:left="2410" w:hanging="425"/>
        <w:jc w:val="both"/>
      </w:pPr>
      <w:r>
        <w:t>Minimise the duration of face-to-face contact where side-by-side interaction is not possible.</w:t>
      </w:r>
    </w:p>
    <w:p w14:paraId="457EB443" w14:textId="77777777" w:rsidR="00A84ACC" w:rsidRDefault="00A84ACC" w:rsidP="00A84ACC">
      <w:pPr>
        <w:pStyle w:val="PolicyBullets"/>
        <w:ind w:left="2410" w:hanging="425"/>
        <w:jc w:val="both"/>
      </w:pPr>
      <w:r>
        <w:t>Limit the number of people administering first aid in each incident.</w:t>
      </w:r>
    </w:p>
    <w:p w14:paraId="28D64988" w14:textId="77777777" w:rsidR="00A84ACC" w:rsidRDefault="00A84ACC" w:rsidP="00A84ACC">
      <w:pPr>
        <w:pStyle w:val="PolicyBullets"/>
        <w:ind w:left="2410" w:hanging="425"/>
        <w:jc w:val="both"/>
      </w:pPr>
      <w:r>
        <w:t>Ensure that all recipients of first aid are kept at least two metres apart from others, e.g. other recipients.</w:t>
      </w:r>
    </w:p>
    <w:p w14:paraId="3FCF9C0E" w14:textId="77777777" w:rsidR="00A84ACC" w:rsidRDefault="00A84ACC" w:rsidP="00A84ACC">
      <w:pPr>
        <w:pStyle w:val="PolicyBullets"/>
        <w:ind w:left="2410" w:hanging="425"/>
        <w:jc w:val="both"/>
      </w:pPr>
      <w:r>
        <w:t>Ensure that first aid is administered in a designated location, where possible, to minimise the spread of infection and any cleaning requirements.</w:t>
      </w:r>
    </w:p>
    <w:p w14:paraId="1AA2A107" w14:textId="77777777" w:rsidR="00A84ACC" w:rsidRDefault="00A84ACC" w:rsidP="00A84ACC">
      <w:pPr>
        <w:pStyle w:val="ListParagraph"/>
        <w:numPr>
          <w:ilvl w:val="0"/>
          <w:numId w:val="30"/>
        </w:numPr>
        <w:spacing w:before="120" w:after="120"/>
        <w:ind w:left="1701" w:hanging="850"/>
        <w:contextualSpacing w:val="0"/>
        <w:jc w:val="both"/>
      </w:pPr>
      <w:r>
        <w:lastRenderedPageBreak/>
        <w:t xml:space="preserve">The school acknowledges that the use of PPE is </w:t>
      </w:r>
      <w:r>
        <w:rPr>
          <w:b/>
          <w:bCs/>
        </w:rPr>
        <w:t>not</w:t>
      </w:r>
      <w:r>
        <w:t xml:space="preserve"> required to administer first aid in most circumstances, with the </w:t>
      </w:r>
      <w:r w:rsidRPr="008E01D3">
        <w:t xml:space="preserve">exception of paragraph </w:t>
      </w:r>
      <w:hyperlink w:anchor="Exception" w:history="1">
        <w:r w:rsidRPr="008E01D3">
          <w:rPr>
            <w:rStyle w:val="Hyperlink"/>
            <w:color w:val="auto"/>
            <w:u w:val="none"/>
          </w:rPr>
          <w:t>6.3</w:t>
        </w:r>
      </w:hyperlink>
      <w:r w:rsidRPr="008E01D3">
        <w:t xml:space="preserve"> or if required to do so in accordance with the </w:t>
      </w:r>
      <w:r w:rsidRPr="008E01D3">
        <w:rPr>
          <w:bCs/>
        </w:rPr>
        <w:t>Infection Control Policy</w:t>
      </w:r>
      <w:r w:rsidRPr="008E01D3">
        <w:t>.</w:t>
      </w:r>
    </w:p>
    <w:p w14:paraId="6C083825" w14:textId="77777777" w:rsidR="00A84ACC" w:rsidRPr="00A56756" w:rsidRDefault="00A84ACC" w:rsidP="00A84ACC">
      <w:pPr>
        <w:pStyle w:val="ListParagraph"/>
        <w:numPr>
          <w:ilvl w:val="0"/>
          <w:numId w:val="31"/>
        </w:numPr>
        <w:spacing w:before="120" w:after="120"/>
        <w:contextualSpacing w:val="0"/>
        <w:jc w:val="both"/>
        <w:rPr>
          <w:b/>
          <w:bCs/>
          <w:sz w:val="28"/>
          <w:szCs w:val="28"/>
        </w:rPr>
      </w:pPr>
      <w:r>
        <w:rPr>
          <w:b/>
          <w:bCs/>
          <w:sz w:val="28"/>
          <w:szCs w:val="28"/>
        </w:rPr>
        <w:t>First aiders</w:t>
      </w:r>
    </w:p>
    <w:p w14:paraId="125EE2E6" w14:textId="77777777" w:rsidR="00A84ACC" w:rsidRPr="008E01D3" w:rsidRDefault="00A84ACC" w:rsidP="00A84ACC">
      <w:pPr>
        <w:pStyle w:val="ListParagraph"/>
        <w:numPr>
          <w:ilvl w:val="0"/>
          <w:numId w:val="32"/>
        </w:numPr>
        <w:spacing w:before="120" w:after="120"/>
        <w:ind w:left="1701" w:hanging="850"/>
        <w:contextualSpacing w:val="0"/>
        <w:jc w:val="both"/>
      </w:pPr>
      <w:r w:rsidRPr="00B30FC4">
        <w:t>Th</w:t>
      </w:r>
      <w:r>
        <w:t xml:space="preserve">e school ensures that there is a minimum </w:t>
      </w:r>
      <w:r w:rsidRPr="008E01D3">
        <w:t xml:space="preserve">of </w:t>
      </w:r>
      <w:r w:rsidRPr="008E01D3">
        <w:rPr>
          <w:bCs/>
        </w:rPr>
        <w:t>two</w:t>
      </w:r>
      <w:r w:rsidRPr="008E01D3">
        <w:t xml:space="preserve"> trained first aiders on site during school hours.</w:t>
      </w:r>
    </w:p>
    <w:p w14:paraId="5D3343FB" w14:textId="77777777" w:rsidR="00A84ACC" w:rsidRPr="00B30FC4" w:rsidRDefault="00A84ACC" w:rsidP="00A84ACC">
      <w:pPr>
        <w:pStyle w:val="ListParagraph"/>
        <w:numPr>
          <w:ilvl w:val="0"/>
          <w:numId w:val="32"/>
        </w:numPr>
        <w:spacing w:before="120" w:after="120"/>
        <w:ind w:left="1701" w:hanging="850"/>
        <w:contextualSpacing w:val="0"/>
        <w:jc w:val="both"/>
      </w:pPr>
      <w:r w:rsidRPr="008E01D3">
        <w:t xml:space="preserve">The school ensures that there is a minimum of </w:t>
      </w:r>
      <w:r w:rsidRPr="008E01D3">
        <w:rPr>
          <w:bCs/>
        </w:rPr>
        <w:t>two</w:t>
      </w:r>
      <w:r w:rsidRPr="008E01D3">
        <w:t xml:space="preserve"> trained first aiders on site for the duration of any wrap-around care provision, e</w:t>
      </w:r>
      <w:r>
        <w:t>.g. a breakfast club.</w:t>
      </w:r>
    </w:p>
    <w:p w14:paraId="12C3D764" w14:textId="77777777" w:rsidR="00A84ACC" w:rsidRDefault="00A84ACC" w:rsidP="00A84ACC">
      <w:pPr>
        <w:pStyle w:val="ListParagraph"/>
        <w:numPr>
          <w:ilvl w:val="0"/>
          <w:numId w:val="32"/>
        </w:numPr>
        <w:spacing w:before="120" w:after="120"/>
        <w:ind w:left="1701" w:hanging="850"/>
        <w:contextualSpacing w:val="0"/>
        <w:jc w:val="both"/>
      </w:pPr>
      <w:bookmarkStart w:id="39" w:name="Cover"/>
      <w:bookmarkEnd w:id="39"/>
      <w:r>
        <w:t>Where a first aider must be sent home due to showing symptoms of coronavirus, the school ensures that the minimum number of first aiders on site is maintained and arranges cover where necessary.</w:t>
      </w:r>
    </w:p>
    <w:p w14:paraId="7E2ADDAF" w14:textId="77777777" w:rsidR="00A84ACC" w:rsidRDefault="00A84ACC" w:rsidP="00A84ACC">
      <w:pPr>
        <w:pStyle w:val="ListParagraph"/>
        <w:numPr>
          <w:ilvl w:val="0"/>
          <w:numId w:val="32"/>
        </w:numPr>
        <w:spacing w:before="120" w:after="120"/>
        <w:ind w:left="1701" w:hanging="850"/>
        <w:contextualSpacing w:val="0"/>
        <w:jc w:val="both"/>
      </w:pPr>
      <w:bookmarkStart w:id="40" w:name="Coverfirstaid"/>
      <w:bookmarkEnd w:id="40"/>
      <w:r>
        <w:t xml:space="preserve">Where cover must be arranged, the school ensures that: </w:t>
      </w:r>
    </w:p>
    <w:p w14:paraId="4D8771EB" w14:textId="77777777" w:rsidR="00A84ACC" w:rsidRDefault="00A84ACC" w:rsidP="00A84ACC">
      <w:pPr>
        <w:pStyle w:val="PolicyBullets"/>
        <w:ind w:left="2268" w:hanging="283"/>
        <w:jc w:val="both"/>
      </w:pPr>
      <w:r>
        <w:t>Adequate cover is in place before the member of staff leaves the premises.</w:t>
      </w:r>
    </w:p>
    <w:p w14:paraId="602A1B36" w14:textId="77777777" w:rsidR="00A84ACC" w:rsidRDefault="00A84ACC" w:rsidP="00A84ACC">
      <w:pPr>
        <w:pStyle w:val="PolicyBullets"/>
        <w:ind w:left="2268" w:hanging="283"/>
        <w:jc w:val="both"/>
      </w:pPr>
      <w:proofErr w:type="gramStart"/>
      <w:r>
        <w:t>In the event that</w:t>
      </w:r>
      <w:proofErr w:type="gramEnd"/>
      <w:r>
        <w:t xml:space="preserve"> the member of staff must lawfully remain on site, the individual is isolated in a designated room and follows the school’s social distancing and infection control measures.</w:t>
      </w:r>
    </w:p>
    <w:p w14:paraId="4A62D476" w14:textId="77777777" w:rsidR="00A84ACC" w:rsidRDefault="00A84ACC" w:rsidP="00A84ACC">
      <w:pPr>
        <w:pStyle w:val="PolicyBullets"/>
        <w:ind w:left="2268" w:hanging="283"/>
        <w:jc w:val="both"/>
      </w:pPr>
      <w:r>
        <w:t>Symptomatic individuals strictly do not administer first aid.</w:t>
      </w:r>
    </w:p>
    <w:p w14:paraId="4C7D97A5" w14:textId="77777777" w:rsidR="00A84ACC" w:rsidRPr="00F96E76" w:rsidRDefault="00A84ACC" w:rsidP="00A84ACC">
      <w:pPr>
        <w:pStyle w:val="PolicyBullets"/>
        <w:ind w:left="2268" w:hanging="283"/>
        <w:jc w:val="both"/>
      </w:pPr>
      <w:r>
        <w:t>Alternative arrangements are in place to minimise the need for a symptomatic first aider to administer first aid or where first aid provision is compromised, e.g. high-risk activities are suspended</w:t>
      </w:r>
      <w:r w:rsidRPr="00F96E76">
        <w:t>.</w:t>
      </w:r>
    </w:p>
    <w:p w14:paraId="092F7A8C" w14:textId="77777777" w:rsidR="00A84ACC" w:rsidRPr="00322407" w:rsidRDefault="00A84ACC" w:rsidP="00A84ACC">
      <w:pPr>
        <w:pStyle w:val="ListParagraph"/>
        <w:numPr>
          <w:ilvl w:val="0"/>
          <w:numId w:val="31"/>
        </w:numPr>
        <w:spacing w:before="120" w:after="120"/>
        <w:contextualSpacing w:val="0"/>
        <w:jc w:val="both"/>
        <w:rPr>
          <w:b/>
          <w:bCs/>
          <w:sz w:val="36"/>
          <w:szCs w:val="36"/>
        </w:rPr>
      </w:pPr>
      <w:r>
        <w:rPr>
          <w:b/>
          <w:bCs/>
          <w:sz w:val="28"/>
          <w:szCs w:val="28"/>
        </w:rPr>
        <w:t>First aid training</w:t>
      </w:r>
      <w:r w:rsidRPr="00200BC9">
        <w:rPr>
          <w:b/>
          <w:bCs/>
          <w:sz w:val="36"/>
          <w:szCs w:val="36"/>
        </w:rPr>
        <w:t xml:space="preserve"> </w:t>
      </w:r>
    </w:p>
    <w:p w14:paraId="7D7D0C05" w14:textId="77777777" w:rsidR="00A84ACC" w:rsidRPr="00322407" w:rsidRDefault="00A84ACC" w:rsidP="00A84ACC">
      <w:pPr>
        <w:pStyle w:val="ListParagraph"/>
        <w:numPr>
          <w:ilvl w:val="1"/>
          <w:numId w:val="36"/>
        </w:numPr>
        <w:spacing w:before="120" w:after="120"/>
        <w:ind w:left="1702" w:hanging="851"/>
        <w:contextualSpacing w:val="0"/>
        <w:jc w:val="both"/>
        <w:rPr>
          <w:b/>
          <w:bCs/>
        </w:rPr>
      </w:pPr>
      <w:r>
        <w:t xml:space="preserve">First aiders’ training is kept </w:t>
      </w:r>
      <w:proofErr w:type="gramStart"/>
      <w:r>
        <w:t>up-to-date</w:t>
      </w:r>
      <w:proofErr w:type="gramEnd"/>
      <w:r>
        <w:t>.</w:t>
      </w:r>
    </w:p>
    <w:p w14:paraId="414320BD" w14:textId="77777777" w:rsidR="00A84ACC" w:rsidRPr="00322407" w:rsidRDefault="00A84ACC" w:rsidP="00A84ACC">
      <w:pPr>
        <w:pStyle w:val="ListParagraph"/>
        <w:numPr>
          <w:ilvl w:val="1"/>
          <w:numId w:val="36"/>
        </w:numPr>
        <w:spacing w:before="120" w:after="120"/>
        <w:ind w:left="1702" w:hanging="851"/>
        <w:contextualSpacing w:val="0"/>
        <w:jc w:val="both"/>
        <w:rPr>
          <w:b/>
          <w:bCs/>
        </w:rPr>
      </w:pPr>
      <w:r>
        <w:t>Where a first aider is unable to renew their training due to the coronavirus pandemic, they are instructed to:</w:t>
      </w:r>
    </w:p>
    <w:p w14:paraId="474BD57E" w14:textId="77777777" w:rsidR="00A84ACC" w:rsidRDefault="00A84ACC" w:rsidP="00A84ACC">
      <w:pPr>
        <w:pStyle w:val="PolicyBullets"/>
        <w:ind w:left="2268" w:hanging="283"/>
        <w:jc w:val="both"/>
      </w:pPr>
      <w:r>
        <w:t>Check if they are eligible for an extension.</w:t>
      </w:r>
    </w:p>
    <w:p w14:paraId="434A0CA7" w14:textId="4F900163" w:rsidR="00A84ACC" w:rsidRDefault="00A84ACC" w:rsidP="00A84ACC">
      <w:pPr>
        <w:pStyle w:val="PolicyBullets"/>
        <w:ind w:left="2268" w:hanging="283"/>
        <w:jc w:val="both"/>
      </w:pPr>
      <w:r>
        <w:t xml:space="preserve">Ensure they requalify before </w:t>
      </w:r>
      <w:r w:rsidR="001D1C2A">
        <w:t>1</w:t>
      </w:r>
      <w:r w:rsidR="001D1C2A" w:rsidRPr="001D1C2A">
        <w:rPr>
          <w:vertAlign w:val="superscript"/>
        </w:rPr>
        <w:t>st</w:t>
      </w:r>
      <w:r w:rsidR="001D1C2A">
        <w:t xml:space="preserve"> October</w:t>
      </w:r>
      <w:r>
        <w:t xml:space="preserve"> 202</w:t>
      </w:r>
      <w:r w:rsidR="001D1C2A">
        <w:t>1</w:t>
      </w:r>
      <w:r>
        <w:t>.</w:t>
      </w:r>
    </w:p>
    <w:p w14:paraId="0AD44042" w14:textId="77777777" w:rsidR="00A84ACC" w:rsidRDefault="00A84ACC" w:rsidP="00A84ACC">
      <w:pPr>
        <w:pStyle w:val="PolicyBullets"/>
        <w:ind w:left="2268" w:hanging="283"/>
        <w:jc w:val="both"/>
      </w:pPr>
      <w:r>
        <w:t>Undertake any training that can be done online where face-to-face training is not required or available.</w:t>
      </w:r>
    </w:p>
    <w:p w14:paraId="0BB1D270" w14:textId="77777777" w:rsidR="00A84ACC" w:rsidRPr="00200BC9" w:rsidRDefault="00A84ACC" w:rsidP="00A84ACC">
      <w:pPr>
        <w:pStyle w:val="ListParagraph"/>
        <w:numPr>
          <w:ilvl w:val="0"/>
          <w:numId w:val="31"/>
        </w:numPr>
        <w:spacing w:before="120" w:after="120"/>
        <w:contextualSpacing w:val="0"/>
        <w:jc w:val="both"/>
        <w:rPr>
          <w:b/>
          <w:bCs/>
          <w:sz w:val="36"/>
          <w:szCs w:val="36"/>
        </w:rPr>
      </w:pPr>
      <w:r>
        <w:rPr>
          <w:b/>
          <w:bCs/>
          <w:sz w:val="28"/>
          <w:szCs w:val="28"/>
        </w:rPr>
        <w:t>Administering and handling medication</w:t>
      </w:r>
    </w:p>
    <w:p w14:paraId="3FE2B77A" w14:textId="77777777" w:rsidR="00A84ACC" w:rsidRDefault="00A84ACC" w:rsidP="00A84ACC">
      <w:pPr>
        <w:pStyle w:val="TSB-Level1Numbers"/>
        <w:numPr>
          <w:ilvl w:val="0"/>
          <w:numId w:val="33"/>
        </w:numPr>
        <w:spacing w:before="120" w:after="120"/>
        <w:ind w:left="1701" w:hanging="850"/>
      </w:pPr>
      <w:r>
        <w:t>When administering medication, staff are expected to:</w:t>
      </w:r>
    </w:p>
    <w:p w14:paraId="77A5A446" w14:textId="77777777" w:rsidR="00A84ACC" w:rsidRPr="008E01D3" w:rsidRDefault="00A84ACC" w:rsidP="00A84ACC">
      <w:pPr>
        <w:pStyle w:val="PolicyBullets"/>
        <w:ind w:left="2268" w:hanging="283"/>
        <w:jc w:val="both"/>
      </w:pPr>
      <w:r>
        <w:t xml:space="preserve">Follow the procedures set out in </w:t>
      </w:r>
      <w:r w:rsidRPr="008E01D3">
        <w:t xml:space="preserve">the </w:t>
      </w:r>
      <w:r w:rsidRPr="008E01D3">
        <w:rPr>
          <w:bCs/>
        </w:rPr>
        <w:t>Administering Medication Policy</w:t>
      </w:r>
      <w:r w:rsidRPr="008E01D3">
        <w:t>.</w:t>
      </w:r>
    </w:p>
    <w:p w14:paraId="289C1348" w14:textId="77777777" w:rsidR="00A84ACC" w:rsidRPr="008E01D3" w:rsidRDefault="00A84ACC" w:rsidP="00A84ACC">
      <w:pPr>
        <w:pStyle w:val="PolicyBullets"/>
        <w:ind w:left="2268" w:hanging="283"/>
        <w:jc w:val="both"/>
      </w:pPr>
      <w:r w:rsidRPr="008E01D3">
        <w:t>Adhere to the school’s social distancing and infection control measures as much as possible.</w:t>
      </w:r>
    </w:p>
    <w:p w14:paraId="069C82C2" w14:textId="77777777" w:rsidR="00A84ACC" w:rsidRDefault="00A84ACC" w:rsidP="00A84ACC">
      <w:pPr>
        <w:pStyle w:val="PolicyBullets"/>
        <w:ind w:left="2268" w:hanging="283"/>
        <w:jc w:val="both"/>
      </w:pPr>
      <w:r w:rsidRPr="008E01D3">
        <w:t xml:space="preserve">Minimise the time spent </w:t>
      </w:r>
      <w:proofErr w:type="gramStart"/>
      <w:r w:rsidRPr="008E01D3">
        <w:t>in close proximity to</w:t>
      </w:r>
      <w:proofErr w:type="gramEnd"/>
      <w:r w:rsidRPr="008E01D3">
        <w:t xml:space="preserve"> others </w:t>
      </w:r>
      <w:r>
        <w:t>where maintaining a distance of two metres is not possible – staff should use side-by-side interaction with others instead.</w:t>
      </w:r>
    </w:p>
    <w:p w14:paraId="3D50F889" w14:textId="77777777" w:rsidR="00A84ACC" w:rsidRDefault="00A84ACC" w:rsidP="00A84ACC">
      <w:pPr>
        <w:pStyle w:val="PolicyBullets"/>
        <w:ind w:left="2268" w:hanging="283"/>
        <w:jc w:val="both"/>
      </w:pPr>
      <w:r>
        <w:t>Minimise face-to-face contact where side-by-side interaction is not practical.</w:t>
      </w:r>
    </w:p>
    <w:p w14:paraId="665B721D" w14:textId="77777777" w:rsidR="00A84ACC" w:rsidRPr="008E01D3" w:rsidRDefault="00A84ACC" w:rsidP="00A84ACC">
      <w:pPr>
        <w:pStyle w:val="TSB-Level1Numbers"/>
        <w:numPr>
          <w:ilvl w:val="0"/>
          <w:numId w:val="33"/>
        </w:numPr>
        <w:spacing w:before="120" w:after="120"/>
        <w:ind w:left="1701" w:hanging="850"/>
      </w:pPr>
      <w:r>
        <w:t xml:space="preserve">The school acknowledges that the use of PPE is </w:t>
      </w:r>
      <w:r>
        <w:rPr>
          <w:b/>
          <w:bCs/>
        </w:rPr>
        <w:t>not</w:t>
      </w:r>
      <w:r>
        <w:t xml:space="preserve"> </w:t>
      </w:r>
      <w:r w:rsidRPr="008E01D3">
        <w:t xml:space="preserve">required to administer medication in most circumstances, with the exception of paragraph </w:t>
      </w:r>
      <w:hyperlink w:anchor="Exception" w:history="1">
        <w:r w:rsidRPr="008E01D3">
          <w:rPr>
            <w:rStyle w:val="Hyperlink"/>
            <w:color w:val="auto"/>
            <w:u w:val="none"/>
          </w:rPr>
          <w:t>6.3</w:t>
        </w:r>
      </w:hyperlink>
      <w:r w:rsidRPr="008E01D3">
        <w:t xml:space="preserve"> or if required to do so in accordance with the </w:t>
      </w:r>
      <w:r w:rsidRPr="008E01D3">
        <w:rPr>
          <w:bCs/>
        </w:rPr>
        <w:t>Infection Control Policy</w:t>
      </w:r>
      <w:r w:rsidRPr="008E01D3">
        <w:t>.</w:t>
      </w:r>
    </w:p>
    <w:p w14:paraId="5D35B446" w14:textId="77777777" w:rsidR="00A84ACC" w:rsidRPr="008E01D3" w:rsidRDefault="00A84ACC" w:rsidP="00A84ACC">
      <w:pPr>
        <w:pStyle w:val="TSB-Level1Numbers"/>
        <w:numPr>
          <w:ilvl w:val="0"/>
          <w:numId w:val="33"/>
        </w:numPr>
        <w:spacing w:before="120" w:after="120"/>
        <w:ind w:left="1701" w:hanging="850"/>
      </w:pPr>
      <w:r w:rsidRPr="008E01D3">
        <w:lastRenderedPageBreak/>
        <w:t>When handling and storing medication, staff are advised to:</w:t>
      </w:r>
    </w:p>
    <w:p w14:paraId="7051D74A" w14:textId="77777777" w:rsidR="00A84ACC" w:rsidRDefault="00A84ACC" w:rsidP="00A84ACC">
      <w:pPr>
        <w:pStyle w:val="PolicyBullets"/>
        <w:ind w:left="2268" w:hanging="283"/>
        <w:jc w:val="both"/>
      </w:pPr>
      <w:r w:rsidRPr="008E01D3">
        <w:t xml:space="preserve">Wash their hands for at least 20 seconds with soap and water or use </w:t>
      </w:r>
      <w:r>
        <w:t>an alcohol-based hand sanitiser before and after they handle medication.</w:t>
      </w:r>
    </w:p>
    <w:p w14:paraId="0EBD2760" w14:textId="77777777" w:rsidR="00A84ACC" w:rsidRDefault="00A84ACC" w:rsidP="00A84ACC">
      <w:pPr>
        <w:pStyle w:val="PolicyBullets"/>
        <w:ind w:left="2268" w:hanging="283"/>
        <w:jc w:val="both"/>
      </w:pPr>
      <w:r>
        <w:t>Wash and disinfect frequently touched surfaces before contact, including any receptacles for storing medicine, where required.</w:t>
      </w:r>
    </w:p>
    <w:p w14:paraId="099C3A29" w14:textId="77777777" w:rsidR="00A84ACC" w:rsidRDefault="00A84ACC" w:rsidP="00A84ACC">
      <w:pPr>
        <w:pStyle w:val="PolicyBullets"/>
        <w:ind w:left="2268" w:hanging="283"/>
        <w:jc w:val="both"/>
      </w:pPr>
      <w:r>
        <w:t>Minimise the number of people handling medication.</w:t>
      </w:r>
    </w:p>
    <w:p w14:paraId="496FF7C8" w14:textId="77777777" w:rsidR="00A84ACC" w:rsidRPr="00391D3F" w:rsidRDefault="00A84ACC" w:rsidP="00A84ACC">
      <w:pPr>
        <w:pStyle w:val="PolicyBullets"/>
        <w:ind w:left="2268" w:hanging="283"/>
        <w:jc w:val="both"/>
      </w:pPr>
      <w:r>
        <w:t>Ensure that medication or medical equipment brought in from home is safe to be taken home again.</w:t>
      </w:r>
    </w:p>
    <w:p w14:paraId="67819908" w14:textId="77777777" w:rsidR="00A84ACC" w:rsidRDefault="00A84ACC" w:rsidP="00A84ACC">
      <w:pPr>
        <w:pStyle w:val="ListParagraph"/>
        <w:numPr>
          <w:ilvl w:val="0"/>
          <w:numId w:val="31"/>
        </w:numPr>
        <w:spacing w:before="120" w:after="120"/>
        <w:contextualSpacing w:val="0"/>
        <w:jc w:val="both"/>
        <w:rPr>
          <w:b/>
          <w:bCs/>
          <w:sz w:val="36"/>
          <w:szCs w:val="36"/>
        </w:rPr>
      </w:pPr>
      <w:r w:rsidRPr="00E6745B">
        <w:rPr>
          <w:b/>
          <w:bCs/>
          <w:sz w:val="28"/>
          <w:szCs w:val="28"/>
        </w:rPr>
        <w:t>Ill health and infection</w:t>
      </w:r>
      <w:r w:rsidRPr="00E6745B">
        <w:rPr>
          <w:b/>
          <w:bCs/>
          <w:sz w:val="36"/>
          <w:szCs w:val="36"/>
        </w:rPr>
        <w:t xml:space="preserve"> </w:t>
      </w:r>
    </w:p>
    <w:p w14:paraId="71D8BEE4" w14:textId="77777777" w:rsidR="00A84ACC" w:rsidRDefault="00A84ACC" w:rsidP="00A84ACC">
      <w:pPr>
        <w:pStyle w:val="ListParagraph"/>
        <w:numPr>
          <w:ilvl w:val="0"/>
          <w:numId w:val="34"/>
        </w:numPr>
        <w:spacing w:before="120" w:after="120"/>
        <w:ind w:left="1701" w:hanging="850"/>
        <w:contextualSpacing w:val="0"/>
        <w:jc w:val="both"/>
      </w:pPr>
      <w:r>
        <w:t>Where an individual must wait on the school premises to go home when showing symptoms of coronavirus, staff ensure that:</w:t>
      </w:r>
    </w:p>
    <w:p w14:paraId="23201BC1" w14:textId="77777777" w:rsidR="00A84ACC" w:rsidRDefault="00A84ACC" w:rsidP="00A84ACC">
      <w:pPr>
        <w:pStyle w:val="PolicyBullets"/>
        <w:ind w:left="2268" w:hanging="283"/>
        <w:jc w:val="both"/>
      </w:pPr>
      <w:r>
        <w:t>A suitably trained member of staff administers medication to help manage the individual’s symptoms, where required, e.g. paracetamol to combat a high temperature.</w:t>
      </w:r>
    </w:p>
    <w:p w14:paraId="21D57662" w14:textId="77777777" w:rsidR="00A84ACC" w:rsidRDefault="00A84ACC" w:rsidP="00A84ACC">
      <w:pPr>
        <w:pStyle w:val="PolicyBullets"/>
        <w:ind w:left="2268" w:hanging="283"/>
        <w:jc w:val="both"/>
      </w:pPr>
      <w:r>
        <w:t>The individual is isolated in a cool, well-ventilated, designated area.</w:t>
      </w:r>
    </w:p>
    <w:p w14:paraId="152B5B15" w14:textId="77777777" w:rsidR="00A84ACC" w:rsidRDefault="00A84ACC" w:rsidP="00A84ACC">
      <w:pPr>
        <w:pStyle w:val="PolicyBullets"/>
        <w:ind w:left="2268" w:hanging="283"/>
        <w:jc w:val="both"/>
      </w:pPr>
      <w:r>
        <w:t>They adhere to the school’s social distancing and infection control measures.</w:t>
      </w:r>
    </w:p>
    <w:p w14:paraId="3B51E110" w14:textId="77777777" w:rsidR="00A84ACC" w:rsidRDefault="00A84ACC" w:rsidP="00A84ACC">
      <w:pPr>
        <w:pStyle w:val="PolicyBullets"/>
        <w:ind w:left="2268" w:hanging="283"/>
        <w:jc w:val="both"/>
      </w:pPr>
      <w:r>
        <w:t>Areas used by the individual are cleaned and disinfected once they leave, e.g. toilets.</w:t>
      </w:r>
    </w:p>
    <w:p w14:paraId="4F33F1A3" w14:textId="77777777" w:rsidR="00A84ACC" w:rsidRPr="008E01D3" w:rsidRDefault="00A84ACC" w:rsidP="00A84ACC">
      <w:pPr>
        <w:pStyle w:val="ListParagraph"/>
        <w:numPr>
          <w:ilvl w:val="0"/>
          <w:numId w:val="34"/>
        </w:numPr>
        <w:spacing w:before="120" w:after="120"/>
        <w:ind w:left="1701" w:hanging="850"/>
        <w:contextualSpacing w:val="0"/>
        <w:jc w:val="both"/>
      </w:pPr>
      <w:r>
        <w:t xml:space="preserve">In the event that a symptomatic individual requires first aid or medication, and a distance of </w:t>
      </w:r>
      <w:r w:rsidRPr="008E01D3">
        <w:t xml:space="preserve">two metres is practical and can be maintained, staff follow the procedures in </w:t>
      </w:r>
      <w:hyperlink w:anchor="Socialdistancing" w:history="1">
        <w:r w:rsidRPr="008E01D3">
          <w:rPr>
            <w:rStyle w:val="Hyperlink"/>
            <w:color w:val="auto"/>
            <w:u w:val="none"/>
          </w:rPr>
          <w:t>section 2</w:t>
        </w:r>
      </w:hyperlink>
      <w:r w:rsidRPr="008E01D3">
        <w:t xml:space="preserve"> of this appendix.</w:t>
      </w:r>
    </w:p>
    <w:p w14:paraId="16C9D75B" w14:textId="77777777" w:rsidR="00A84ACC" w:rsidRPr="008E01D3" w:rsidRDefault="00A84ACC" w:rsidP="00A84ACC">
      <w:pPr>
        <w:pStyle w:val="ListParagraph"/>
        <w:numPr>
          <w:ilvl w:val="0"/>
          <w:numId w:val="34"/>
        </w:numPr>
        <w:spacing w:before="120" w:after="120"/>
        <w:ind w:left="1701" w:hanging="850"/>
        <w:contextualSpacing w:val="0"/>
        <w:jc w:val="both"/>
      </w:pPr>
      <w:bookmarkStart w:id="41" w:name="Exception"/>
      <w:bookmarkEnd w:id="41"/>
      <w:r w:rsidRPr="008E01D3">
        <w:t xml:space="preserve">Staff wear PPE when required to administer first aid or medication to a symptomatic individual if </w:t>
      </w:r>
      <w:proofErr w:type="gramStart"/>
      <w:r w:rsidRPr="008E01D3">
        <w:t>a distance of two</w:t>
      </w:r>
      <w:proofErr w:type="gramEnd"/>
      <w:r w:rsidRPr="008E01D3">
        <w:t xml:space="preserve"> metres cannot be maintained, e.g. the pupil is very young or has complex needs.</w:t>
      </w:r>
    </w:p>
    <w:p w14:paraId="58576911" w14:textId="77777777" w:rsidR="00A84ACC" w:rsidRPr="008E01D3" w:rsidRDefault="00A84ACC" w:rsidP="00A84ACC">
      <w:pPr>
        <w:pStyle w:val="ListParagraph"/>
        <w:numPr>
          <w:ilvl w:val="0"/>
          <w:numId w:val="34"/>
        </w:numPr>
        <w:spacing w:before="120" w:after="120"/>
        <w:ind w:left="1701" w:hanging="850"/>
        <w:contextualSpacing w:val="0"/>
        <w:jc w:val="both"/>
      </w:pPr>
      <w:r w:rsidRPr="008E01D3">
        <w:t>If a member of staff has helped care for a symptomatic individual and develops symptoms themselves, they are sent home immediately.</w:t>
      </w:r>
    </w:p>
    <w:p w14:paraId="2C66950F" w14:textId="77777777" w:rsidR="00A84ACC" w:rsidRPr="008E01D3" w:rsidRDefault="00A84ACC" w:rsidP="00A84ACC">
      <w:pPr>
        <w:pStyle w:val="ListParagraph"/>
        <w:numPr>
          <w:ilvl w:val="0"/>
          <w:numId w:val="34"/>
        </w:numPr>
        <w:spacing w:before="120" w:after="120"/>
        <w:ind w:left="1701" w:hanging="850"/>
        <w:contextualSpacing w:val="0"/>
        <w:jc w:val="both"/>
      </w:pPr>
      <w:r w:rsidRPr="008E01D3">
        <w:t xml:space="preserve">In the event that a first aider develops coronavirus symptoms, the procedures outlined in paragraphs </w:t>
      </w:r>
      <w:hyperlink w:anchor="Cover" w:history="1">
        <w:r w:rsidRPr="008E01D3">
          <w:rPr>
            <w:rStyle w:val="Hyperlink"/>
            <w:color w:val="auto"/>
            <w:u w:val="none"/>
          </w:rPr>
          <w:t>3.3</w:t>
        </w:r>
      </w:hyperlink>
      <w:r w:rsidRPr="008E01D3">
        <w:t xml:space="preserve"> and </w:t>
      </w:r>
      <w:hyperlink w:anchor="Coverfirstaid" w:history="1">
        <w:r w:rsidRPr="008E01D3">
          <w:rPr>
            <w:rStyle w:val="Hyperlink"/>
            <w:color w:val="auto"/>
            <w:u w:val="none"/>
          </w:rPr>
          <w:t>3.4</w:t>
        </w:r>
      </w:hyperlink>
      <w:r w:rsidRPr="008E01D3">
        <w:t xml:space="preserve"> are followed.</w:t>
      </w:r>
    </w:p>
    <w:p w14:paraId="767118CB" w14:textId="77777777" w:rsidR="00A84ACC" w:rsidRDefault="00A84ACC" w:rsidP="00A84ACC">
      <w:pPr>
        <w:pStyle w:val="ListParagraph"/>
        <w:numPr>
          <w:ilvl w:val="0"/>
          <w:numId w:val="31"/>
        </w:numPr>
        <w:spacing w:before="120" w:after="120"/>
        <w:contextualSpacing w:val="0"/>
        <w:jc w:val="both"/>
        <w:rPr>
          <w:b/>
          <w:bCs/>
          <w:sz w:val="28"/>
          <w:szCs w:val="28"/>
        </w:rPr>
      </w:pPr>
      <w:r>
        <w:rPr>
          <w:b/>
          <w:bCs/>
          <w:sz w:val="28"/>
          <w:szCs w:val="28"/>
        </w:rPr>
        <w:t>Emergencies</w:t>
      </w:r>
    </w:p>
    <w:p w14:paraId="6BD1145C" w14:textId="77777777" w:rsidR="00A84ACC" w:rsidRPr="008E01D3" w:rsidRDefault="00A84ACC" w:rsidP="00A84ACC">
      <w:pPr>
        <w:pStyle w:val="ListParagraph"/>
        <w:numPr>
          <w:ilvl w:val="0"/>
          <w:numId w:val="35"/>
        </w:numPr>
        <w:spacing w:before="120" w:after="120"/>
        <w:ind w:left="1701" w:hanging="850"/>
        <w:contextualSpacing w:val="0"/>
        <w:jc w:val="both"/>
      </w:pPr>
      <w:r>
        <w:t xml:space="preserve">Accidents and </w:t>
      </w:r>
      <w:r w:rsidRPr="008E01D3">
        <w:t xml:space="preserve">emergencies are managed in line with </w:t>
      </w:r>
      <w:hyperlink w:anchor="_Emergency_procedures_1" w:history="1">
        <w:r w:rsidRPr="008E01D3">
          <w:rPr>
            <w:rStyle w:val="Hyperlink"/>
            <w:color w:val="auto"/>
            <w:u w:val="none"/>
          </w:rPr>
          <w:t>section 5</w:t>
        </w:r>
      </w:hyperlink>
      <w:r w:rsidRPr="008E01D3">
        <w:t xml:space="preserve"> of this policy.</w:t>
      </w:r>
    </w:p>
    <w:p w14:paraId="4F070DEC" w14:textId="77777777" w:rsidR="00A84ACC" w:rsidRPr="008E01D3" w:rsidRDefault="00A84ACC" w:rsidP="00A84ACC">
      <w:pPr>
        <w:pStyle w:val="ListParagraph"/>
        <w:numPr>
          <w:ilvl w:val="0"/>
          <w:numId w:val="35"/>
        </w:numPr>
        <w:spacing w:before="120" w:after="120"/>
        <w:ind w:left="1701" w:hanging="850"/>
        <w:contextualSpacing w:val="0"/>
        <w:jc w:val="both"/>
      </w:pPr>
      <w:r w:rsidRPr="008E01D3">
        <w:t>When administering emergency first aid, social distancing restrictions do not apply.</w:t>
      </w:r>
    </w:p>
    <w:p w14:paraId="5CAE045A" w14:textId="77777777" w:rsidR="00A84ACC" w:rsidRPr="008E01D3" w:rsidRDefault="00A84ACC" w:rsidP="00A84ACC">
      <w:pPr>
        <w:pStyle w:val="ListParagraph"/>
        <w:numPr>
          <w:ilvl w:val="0"/>
          <w:numId w:val="35"/>
        </w:numPr>
        <w:spacing w:before="120" w:after="120"/>
        <w:ind w:left="1701" w:hanging="850"/>
        <w:contextualSpacing w:val="0"/>
        <w:jc w:val="both"/>
      </w:pPr>
      <w:r w:rsidRPr="008E01D3">
        <w:t>A member of staff calls 999 immediately if a symptomatic individual becomes severely unwell or their life is at risk.</w:t>
      </w:r>
    </w:p>
    <w:p w14:paraId="1AE9E6EF" w14:textId="77777777" w:rsidR="00A84ACC" w:rsidRDefault="00A84ACC" w:rsidP="00A84ACC">
      <w:pPr>
        <w:pStyle w:val="ListParagraph"/>
        <w:numPr>
          <w:ilvl w:val="0"/>
          <w:numId w:val="35"/>
        </w:numPr>
        <w:spacing w:before="120" w:after="120"/>
        <w:ind w:left="1701" w:hanging="850"/>
        <w:contextualSpacing w:val="0"/>
        <w:jc w:val="both"/>
      </w:pPr>
      <w:r w:rsidRPr="008E01D3">
        <w:t>Parents who must collect their unwell child from school are informed that they must call 999 if their child becomes severely unwell or their life is at risk</w:t>
      </w:r>
      <w:r>
        <w:t>.</w:t>
      </w:r>
    </w:p>
    <w:p w14:paraId="1A4D2A6E" w14:textId="77777777" w:rsidR="00A84ACC" w:rsidRDefault="00A84ACC" w:rsidP="00A84ACC">
      <w:pPr>
        <w:pStyle w:val="ListParagraph"/>
        <w:numPr>
          <w:ilvl w:val="0"/>
          <w:numId w:val="31"/>
        </w:numPr>
        <w:spacing w:before="120" w:after="120"/>
        <w:ind w:left="993" w:hanging="633"/>
        <w:contextualSpacing w:val="0"/>
        <w:jc w:val="both"/>
        <w:rPr>
          <w:b/>
          <w:bCs/>
          <w:sz w:val="28"/>
          <w:szCs w:val="28"/>
        </w:rPr>
      </w:pPr>
      <w:r>
        <w:rPr>
          <w:b/>
          <w:bCs/>
          <w:sz w:val="28"/>
          <w:szCs w:val="28"/>
        </w:rPr>
        <w:t xml:space="preserve">Monitoring and review </w:t>
      </w:r>
    </w:p>
    <w:p w14:paraId="1D617C01" w14:textId="77777777" w:rsidR="00A84ACC" w:rsidRPr="008E01D3" w:rsidRDefault="00A84ACC" w:rsidP="00A84ACC">
      <w:pPr>
        <w:spacing w:before="120" w:after="120"/>
        <w:ind w:left="1701" w:hanging="850"/>
        <w:jc w:val="both"/>
      </w:pPr>
      <w:r>
        <w:t xml:space="preserve">8.1. </w:t>
      </w:r>
      <w:r>
        <w:tab/>
      </w:r>
      <w:r w:rsidRPr="003C54CC">
        <w:t xml:space="preserve">This appendix is reviewed </w:t>
      </w:r>
      <w:r>
        <w:t xml:space="preserve">by the </w:t>
      </w:r>
      <w:r w:rsidRPr="008E01D3">
        <w:rPr>
          <w:bCs/>
        </w:rPr>
        <w:t>headteacher</w:t>
      </w:r>
      <w:r w:rsidRPr="008E01D3">
        <w:t xml:space="preserve"> in reaction to any new government advice.</w:t>
      </w:r>
    </w:p>
    <w:p w14:paraId="3FDEF520" w14:textId="6B62B831" w:rsidR="00A84ACC" w:rsidRPr="008E01D3" w:rsidRDefault="00A84ACC" w:rsidP="00A84ACC">
      <w:pPr>
        <w:pStyle w:val="ListParagraph"/>
        <w:spacing w:before="120" w:after="120"/>
        <w:ind w:left="1701" w:hanging="850"/>
        <w:contextualSpacing w:val="0"/>
        <w:jc w:val="both"/>
      </w:pPr>
      <w:r w:rsidRPr="008E01D3">
        <w:lastRenderedPageBreak/>
        <w:t xml:space="preserve">8.2. </w:t>
      </w:r>
      <w:r w:rsidRPr="008E01D3">
        <w:tab/>
        <w:t>The date of the next review is</w:t>
      </w:r>
      <w:r w:rsidR="003A33FD">
        <w:t xml:space="preserve"> </w:t>
      </w:r>
      <w:r w:rsidR="003A33FD">
        <w:rPr>
          <w:bCs/>
        </w:rPr>
        <w:t>October 2021</w:t>
      </w:r>
      <w:r w:rsidRPr="008E01D3">
        <w:t>.</w:t>
      </w:r>
    </w:p>
    <w:p w14:paraId="676EA065" w14:textId="77777777" w:rsidR="00A84ACC" w:rsidRPr="003C54CC" w:rsidRDefault="00A84ACC" w:rsidP="00A84ACC">
      <w:pPr>
        <w:pStyle w:val="ListParagraph"/>
        <w:spacing w:before="120" w:after="120"/>
        <w:ind w:left="1701" w:hanging="850"/>
        <w:contextualSpacing w:val="0"/>
        <w:jc w:val="both"/>
      </w:pPr>
      <w:r w:rsidRPr="008E01D3">
        <w:t xml:space="preserve">8.3. </w:t>
      </w:r>
      <w:r w:rsidRPr="008E01D3">
        <w:tab/>
        <w:t xml:space="preserve">Once the school resumes regular activity, and if deemed appropriate by the </w:t>
      </w:r>
      <w:r w:rsidRPr="008E01D3">
        <w:rPr>
          <w:bCs/>
        </w:rPr>
        <w:t>headteacher</w:t>
      </w:r>
      <w:r w:rsidRPr="008E01D3">
        <w:t>, all sections within this appendix will expire</w:t>
      </w:r>
      <w:r w:rsidRPr="003C54CC">
        <w:t>.</w:t>
      </w:r>
    </w:p>
    <w:p w14:paraId="192A6D45" w14:textId="276140E0" w:rsidR="00092BD8" w:rsidRPr="00192F7B" w:rsidRDefault="00092BD8" w:rsidP="002968DC">
      <w:pPr>
        <w:spacing w:after="0" w:line="240" w:lineRule="auto"/>
        <w:jc w:val="center"/>
        <w:rPr>
          <w:rFonts w:ascii="Calibri" w:eastAsiaTheme="majorEastAsia" w:hAnsi="Calibri" w:cs="Calibri"/>
          <w:bCs/>
          <w:color w:val="7030A0"/>
          <w:sz w:val="72"/>
          <w:szCs w:val="72"/>
          <w:lang w:eastAsia="ja-JP"/>
        </w:rPr>
      </w:pPr>
    </w:p>
    <w:sectPr w:rsidR="00092BD8" w:rsidRPr="00192F7B" w:rsidSect="003A33FD">
      <w:headerReference w:type="default" r:id="rId18"/>
      <w:headerReference w:type="first" r:id="rId19"/>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9B6D3E9-D26D-4D91-A3CC-E176DAF79214}"/>
    <w:embedBold r:id="rId2" w:fontKey="{803D3E0E-439C-4181-9923-79ACD8B76C4F}"/>
  </w:font>
  <w:font w:name="Tahoma">
    <w:panose1 w:val="020B0604030504040204"/>
    <w:charset w:val="00"/>
    <w:family w:val="swiss"/>
    <w:pitch w:val="variable"/>
    <w:sig w:usb0="E1002EFF" w:usb1="C000605B" w:usb2="00000029" w:usb3="00000000" w:csb0="000101FF" w:csb1="00000000"/>
    <w:embedRegular r:id="rId3" w:fontKey="{D7EEF7E9-D165-4E44-AD0E-07815CBF59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249C0" w14:textId="77777777" w:rsidR="00A84ACC" w:rsidRPr="00827A27" w:rsidRDefault="00A84ACC" w:rsidP="00827A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DD4322"/>
    <w:multiLevelType w:val="hybridMultilevel"/>
    <w:tmpl w:val="954E38FA"/>
    <w:lvl w:ilvl="0" w:tplc="2774F4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8"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8C22A1"/>
    <w:multiLevelType w:val="multilevel"/>
    <w:tmpl w:val="7C621AEA"/>
    <w:numStyleLink w:val="Style1"/>
  </w:abstractNum>
  <w:abstractNum w:abstractNumId="16"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7" w15:restartNumberingAfterBreak="0">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3"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30"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26"/>
  </w:num>
  <w:num w:numId="2">
    <w:abstractNumId w:val="18"/>
  </w:num>
  <w:num w:numId="3">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1"/>
  </w:num>
  <w:num w:numId="7">
    <w:abstractNumId w:val="19"/>
  </w:num>
  <w:num w:numId="8">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30"/>
  </w:num>
  <w:num w:numId="10">
    <w:abstractNumId w:val="27"/>
  </w:num>
  <w:num w:numId="11">
    <w:abstractNumId w:val="28"/>
  </w:num>
  <w:num w:numId="12">
    <w:abstractNumId w:val="12"/>
  </w:num>
  <w:num w:numId="13">
    <w:abstractNumId w:val="22"/>
  </w:num>
  <w:num w:numId="14">
    <w:abstractNumId w:val="13"/>
  </w:num>
  <w:num w:numId="15">
    <w:abstractNumId w:val="24"/>
  </w:num>
  <w:num w:numId="16">
    <w:abstractNumId w:val="0"/>
  </w:num>
  <w:num w:numId="17">
    <w:abstractNumId w:val="10"/>
  </w:num>
  <w:num w:numId="18">
    <w:abstractNumId w:val="20"/>
  </w:num>
  <w:num w:numId="19">
    <w:abstractNumId w:val="16"/>
  </w:num>
  <w:num w:numId="20">
    <w:abstractNumId w:val="29"/>
  </w:num>
  <w:num w:numId="21">
    <w:abstractNumId w:val="1"/>
  </w:num>
  <w:num w:numId="22">
    <w:abstractNumId w:val="6"/>
  </w:num>
  <w:num w:numId="23">
    <w:abstractNumId w:val="8"/>
  </w:num>
  <w:num w:numId="24">
    <w:abstractNumId w:val="7"/>
  </w:num>
  <w:num w:numId="25">
    <w:abstractNumId w:val="15"/>
    <w:lvlOverride w:ilvl="0">
      <w:lvl w:ilvl="0">
        <w:start w:val="1"/>
        <w:numFmt w:val="decimal"/>
        <w:pStyle w:val="Heading10"/>
        <w:lvlText w:val="%1."/>
        <w:lvlJc w:val="center"/>
        <w:pPr>
          <w:ind w:left="360" w:hanging="72"/>
        </w:pPr>
        <w:rPr>
          <w:rFonts w:hint="default"/>
          <w:b/>
          <w:bCs/>
        </w:rPr>
      </w:lvl>
    </w:lvlOverride>
    <w:lvlOverride w:ilvl="1">
      <w:lvl w:ilvl="1">
        <w:start w:val="1"/>
        <w:numFmt w:val="decimal"/>
        <w:pStyle w:val="TSB-Level1Numbers"/>
        <w:lvlText w:val="%1.%2."/>
        <w:lvlJc w:val="center"/>
        <w:pPr>
          <w:ind w:left="792" w:hanging="432"/>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5"/>
  </w:num>
  <w:num w:numId="29">
    <w:abstractNumId w:val="23"/>
  </w:num>
  <w:num w:numId="30">
    <w:abstractNumId w:val="4"/>
  </w:num>
  <w:num w:numId="31">
    <w:abstractNumId w:val="14"/>
  </w:num>
  <w:num w:numId="32">
    <w:abstractNumId w:val="25"/>
  </w:num>
  <w:num w:numId="33">
    <w:abstractNumId w:val="3"/>
  </w:num>
  <w:num w:numId="34">
    <w:abstractNumId w:val="17"/>
  </w:num>
  <w:num w:numId="35">
    <w:abstractNumId w:val="9"/>
  </w:num>
  <w:num w:numId="3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1C2A"/>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3C96"/>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3FD"/>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76078"/>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4ACC"/>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eirdre.Haycock2@taw.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ill.Ryder@taw.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xine.Adams@taw.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rene.Shortt@taw.org.uk" TargetMode="External"/><Relationship Id="rId5" Type="http://schemas.openxmlformats.org/officeDocument/2006/relationships/webSettings" Target="webSettings.xml"/><Relationship Id="rId15" Type="http://schemas.openxmlformats.org/officeDocument/2006/relationships/hyperlink" Target="mailto:Millie.Barnley1@taw.org.uk" TargetMode="External"/><Relationship Id="rId10" Type="http://schemas.openxmlformats.org/officeDocument/2006/relationships/hyperlink" Target="mailto:Jessica.oprey@taw.org.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laire.Sandbrook@taw.org.uk" TargetMode="External"/><Relationship Id="rId14" Type="http://schemas.openxmlformats.org/officeDocument/2006/relationships/hyperlink" Target="mailto:Lauren.Jones4@taw.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197F2-3C9C-4CBB-BBDD-4397B6B3B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13</Pages>
  <Words>2938</Words>
  <Characters>16753</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2020-10-03T16:39:00Z</dcterms:created>
  <dcterms:modified xsi:type="dcterms:W3CDTF">2020-10-03T16:39:00Z</dcterms:modified>
</cp:coreProperties>
</file>