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eastAsiaTheme="minorEastAsia" w:hAnsiTheme="minorHAnsi" w:cstheme="minorBidi"/>
          <w:b/>
          <w:bCs/>
          <w:sz w:val="32"/>
          <w:szCs w:val="32"/>
          <w:lang w:val="en-US" w:eastAsia="ja-JP"/>
        </w:rPr>
        <w:id w:val="1867483248"/>
        <w:docPartObj>
          <w:docPartGallery w:val="Cover Pages"/>
          <w:docPartUnique/>
        </w:docPartObj>
      </w:sdtPr>
      <w:sdtEndPr>
        <w:rPr>
          <w:b w:val="0"/>
          <w:bCs w:val="0"/>
          <w:sz w:val="22"/>
          <w:szCs w:val="22"/>
        </w:rPr>
      </w:sdtEndPr>
      <w:sdtContent>
        <w:p w14:paraId="01A16634" w14:textId="6BBFC9A7" w:rsidR="004A6FD2" w:rsidRDefault="004A6FD2" w:rsidP="00322EF6">
          <w:pPr>
            <w:jc w:val="both"/>
            <w:rPr>
              <w:rFonts w:eastAsiaTheme="minorEastAsia"/>
              <w:b/>
              <w:sz w:val="32"/>
              <w:lang w:val="en-US" w:eastAsia="ja-JP"/>
            </w:rPr>
          </w:pPr>
        </w:p>
        <w:p w14:paraId="27DA8A45"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0D4127A0" wp14:editId="1799E232">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05F74772"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p>
        <w:p w14:paraId="7A7C9F3D"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p>
        <w:p w14:paraId="19F5DFE9"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p>
        <w:p w14:paraId="089BA95E" w14:textId="77777777" w:rsidR="004A6FD2" w:rsidRPr="00FC4F96" w:rsidRDefault="004A6FD2" w:rsidP="00322EF6">
          <w:pPr>
            <w:spacing w:after="0" w:line="240" w:lineRule="auto"/>
            <w:jc w:val="both"/>
            <w:rPr>
              <w:rFonts w:ascii="Calibri" w:eastAsiaTheme="minorEastAsia" w:hAnsi="Calibri" w:cs="Calibri"/>
              <w:b/>
              <w:sz w:val="32"/>
              <w:lang w:val="en-US" w:eastAsia="ja-JP"/>
            </w:rPr>
          </w:pPr>
        </w:p>
        <w:p w14:paraId="56BD25B5" w14:textId="77777777" w:rsidR="004A6FD2" w:rsidRPr="00F30A9A" w:rsidRDefault="004A6FD2"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30A9A">
            <w:rPr>
              <w:rFonts w:ascii="Century Gothic" w:eastAsiaTheme="majorEastAsia" w:hAnsi="Century Gothic" w:cs="Calibri"/>
              <w:bCs/>
              <w:color w:val="00B050"/>
              <w:sz w:val="72"/>
              <w:szCs w:val="72"/>
              <w:lang w:eastAsia="ja-JP"/>
            </w:rPr>
            <w:t>The Linden Centre</w:t>
          </w:r>
        </w:p>
        <w:p w14:paraId="315C7130" w14:textId="77777777" w:rsidR="004A6FD2" w:rsidRPr="00F30A9A" w:rsidRDefault="004A6FD2" w:rsidP="00322EF6">
          <w:pPr>
            <w:spacing w:after="0" w:line="240" w:lineRule="auto"/>
            <w:jc w:val="center"/>
            <w:rPr>
              <w:rFonts w:ascii="Century Gothic" w:eastAsiaTheme="majorEastAsia" w:hAnsi="Century Gothic" w:cs="Calibri"/>
              <w:bCs/>
              <w:color w:val="7030A0"/>
              <w:sz w:val="72"/>
              <w:szCs w:val="72"/>
              <w:lang w:eastAsia="ja-JP"/>
            </w:rPr>
          </w:pPr>
        </w:p>
        <w:p w14:paraId="0136DB1D" w14:textId="77777777" w:rsidR="004A6FD2" w:rsidRPr="00F30A9A" w:rsidRDefault="004A6FD2" w:rsidP="004A6FD2">
          <w:pPr>
            <w:jc w:val="center"/>
            <w:rPr>
              <w:rFonts w:ascii="Century Gothic" w:eastAsiaTheme="majorEastAsia" w:hAnsi="Century Gothic" w:cs="Arial"/>
              <w:color w:val="2F5496" w:themeColor="accent1" w:themeShade="BF"/>
              <w:sz w:val="80"/>
              <w:szCs w:val="80"/>
              <w:lang w:val="en-US" w:eastAsia="ja-JP"/>
            </w:rPr>
          </w:pPr>
          <w:r w:rsidRPr="00F30A9A">
            <w:rPr>
              <w:rFonts w:ascii="Century Gothic" w:eastAsiaTheme="majorEastAsia" w:hAnsi="Century Gothic" w:cs="Arial"/>
              <w:color w:val="000000" w:themeColor="text1"/>
              <w:sz w:val="72"/>
              <w:szCs w:val="80"/>
              <w:lang w:val="en-US" w:eastAsia="ja-JP"/>
            </w:rPr>
            <w:t xml:space="preserve">Child Sexual Exploitation (CSE) Policy </w:t>
          </w:r>
        </w:p>
        <w:p w14:paraId="39B2DC99" w14:textId="77777777" w:rsidR="004A6FD2" w:rsidRPr="00F30A9A" w:rsidRDefault="004A6FD2" w:rsidP="00322EF6">
          <w:pPr>
            <w:jc w:val="both"/>
            <w:rPr>
              <w:rFonts w:ascii="Century Gothic" w:hAnsi="Century Gothic" w:cstheme="minorBidi"/>
              <w:b/>
              <w:sz w:val="28"/>
            </w:rPr>
          </w:pPr>
        </w:p>
        <w:p w14:paraId="1DC5A26A" w14:textId="77777777" w:rsidR="004A6FD2" w:rsidRPr="00F30A9A" w:rsidRDefault="004A6FD2" w:rsidP="00322EF6">
          <w:pPr>
            <w:jc w:val="both"/>
            <w:rPr>
              <w:rFonts w:ascii="Century Gothic" w:hAnsi="Century Gothic" w:cstheme="minorBidi"/>
              <w:b/>
              <w:sz w:val="28"/>
            </w:rPr>
          </w:pPr>
        </w:p>
        <w:p w14:paraId="41F48543" w14:textId="77777777" w:rsidR="004A6FD2" w:rsidRPr="00F30A9A" w:rsidRDefault="004A6FD2"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F30A9A" w:rsidRPr="00F30A9A" w14:paraId="7BE5B24D"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B67CFD" w14:textId="77777777" w:rsidR="00F30A9A" w:rsidRPr="00F30A9A" w:rsidRDefault="00F30A9A" w:rsidP="00A927A7">
                <w:pPr>
                  <w:rPr>
                    <w:rFonts w:ascii="Century Gothic" w:hAnsi="Century Gothic"/>
                  </w:rPr>
                </w:pPr>
                <w:r w:rsidRPr="00F30A9A">
                  <w:rPr>
                    <w:rFonts w:ascii="Century Gothic" w:hAnsi="Century Gothic"/>
                  </w:rPr>
                  <w:t xml:space="preserve">Signed by: </w:t>
                </w:r>
              </w:p>
            </w:tc>
          </w:tr>
          <w:tr w:rsidR="00F30A9A" w:rsidRPr="00F30A9A" w14:paraId="5260B5FC"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F61D3F" w14:textId="77777777" w:rsidR="00F30A9A" w:rsidRPr="00F30A9A" w:rsidRDefault="00F30A9A" w:rsidP="00A927A7">
                <w:pPr>
                  <w:rPr>
                    <w:rFonts w:ascii="Century Gothic" w:hAnsi="Century Gothic"/>
                  </w:rPr>
                </w:pPr>
              </w:p>
              <w:p w14:paraId="3DCCDBAB" w14:textId="77777777" w:rsidR="00F30A9A" w:rsidRPr="00F30A9A" w:rsidRDefault="00F30A9A" w:rsidP="00A927A7">
                <w:pPr>
                  <w:rPr>
                    <w:rFonts w:ascii="Century Gothic" w:hAnsi="Century Gothic"/>
                  </w:rPr>
                </w:pPr>
              </w:p>
              <w:p w14:paraId="77140A88" w14:textId="77777777" w:rsidR="00F30A9A" w:rsidRPr="00F30A9A" w:rsidRDefault="00F30A9A"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E4F452" w14:textId="77777777" w:rsidR="00F30A9A" w:rsidRPr="00F30A9A" w:rsidRDefault="00F30A9A" w:rsidP="00A927A7">
                <w:pPr>
                  <w:rPr>
                    <w:rFonts w:ascii="Century Gothic" w:hAnsi="Century Gothic"/>
                  </w:rPr>
                </w:pPr>
              </w:p>
              <w:p w14:paraId="287DE3CE" w14:textId="77777777" w:rsidR="00F30A9A" w:rsidRPr="00F30A9A" w:rsidRDefault="00F30A9A" w:rsidP="00A927A7">
                <w:pPr>
                  <w:rPr>
                    <w:rFonts w:ascii="Century Gothic" w:hAnsi="Century Gothic"/>
                  </w:rPr>
                </w:pPr>
                <w:r w:rsidRPr="00F30A9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990C8A" w14:textId="77777777" w:rsidR="00F30A9A" w:rsidRPr="00F30A9A" w:rsidRDefault="00F30A9A" w:rsidP="00A927A7">
                <w:pPr>
                  <w:rPr>
                    <w:rFonts w:ascii="Century Gothic" w:hAnsi="Century Gothic"/>
                  </w:rPr>
                </w:pPr>
              </w:p>
              <w:p w14:paraId="0A82AE2D" w14:textId="77777777" w:rsidR="00F30A9A" w:rsidRPr="00F30A9A" w:rsidRDefault="00F30A9A" w:rsidP="00A927A7">
                <w:pPr>
                  <w:rPr>
                    <w:rFonts w:ascii="Century Gothic" w:hAnsi="Century Gothic"/>
                  </w:rPr>
                </w:pPr>
                <w:r w:rsidRPr="00F30A9A">
                  <w:rPr>
                    <w:rFonts w:ascii="Century Gothic" w:hAnsi="Century Gothic"/>
                  </w:rPr>
                  <w:t xml:space="preserve">Date: </w:t>
                </w:r>
              </w:p>
            </w:tc>
          </w:tr>
          <w:tr w:rsidR="00F30A9A" w:rsidRPr="00F30A9A" w14:paraId="3154F8EB"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326E62" w14:textId="77777777" w:rsidR="00F30A9A" w:rsidRPr="00F30A9A" w:rsidRDefault="00F30A9A" w:rsidP="00A927A7">
                <w:pPr>
                  <w:rPr>
                    <w:rFonts w:ascii="Century Gothic" w:hAnsi="Century Gothic"/>
                  </w:rPr>
                </w:pPr>
              </w:p>
              <w:p w14:paraId="20C18211" w14:textId="77777777" w:rsidR="00F30A9A" w:rsidRPr="00F30A9A" w:rsidRDefault="00F30A9A" w:rsidP="00A927A7">
                <w:pPr>
                  <w:rPr>
                    <w:rFonts w:ascii="Century Gothic" w:hAnsi="Century Gothic"/>
                  </w:rPr>
                </w:pPr>
              </w:p>
              <w:p w14:paraId="3AA77F32" w14:textId="77777777" w:rsidR="00F30A9A" w:rsidRPr="00F30A9A" w:rsidRDefault="00F30A9A"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C783C5" w14:textId="77777777" w:rsidR="00F30A9A" w:rsidRPr="00F30A9A" w:rsidRDefault="00F30A9A" w:rsidP="00A927A7">
                <w:pPr>
                  <w:rPr>
                    <w:rFonts w:ascii="Century Gothic" w:hAnsi="Century Gothic"/>
                  </w:rPr>
                </w:pPr>
              </w:p>
              <w:p w14:paraId="6F16F7E7" w14:textId="77777777" w:rsidR="00F30A9A" w:rsidRPr="00F30A9A" w:rsidRDefault="00F30A9A" w:rsidP="00A927A7">
                <w:pPr>
                  <w:rPr>
                    <w:rFonts w:ascii="Century Gothic" w:hAnsi="Century Gothic"/>
                  </w:rPr>
                </w:pPr>
                <w:r w:rsidRPr="00F30A9A">
                  <w:rPr>
                    <w:rFonts w:ascii="Century Gothic" w:hAnsi="Century Gothic"/>
                  </w:rPr>
                  <w:t xml:space="preserve">Chair of Management Committee </w:t>
                </w:r>
              </w:p>
              <w:p w14:paraId="5F3142DD" w14:textId="77777777" w:rsidR="00F30A9A" w:rsidRPr="00F30A9A" w:rsidRDefault="00F30A9A"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DF127D" w14:textId="77777777" w:rsidR="00F30A9A" w:rsidRPr="00F30A9A" w:rsidRDefault="00F30A9A" w:rsidP="00A927A7">
                <w:pPr>
                  <w:rPr>
                    <w:rFonts w:ascii="Century Gothic" w:hAnsi="Century Gothic"/>
                  </w:rPr>
                </w:pPr>
              </w:p>
              <w:p w14:paraId="2BD54F6E" w14:textId="77777777" w:rsidR="00F30A9A" w:rsidRPr="00F30A9A" w:rsidRDefault="00F30A9A" w:rsidP="00A927A7">
                <w:pPr>
                  <w:rPr>
                    <w:rFonts w:ascii="Century Gothic" w:hAnsi="Century Gothic"/>
                  </w:rPr>
                </w:pPr>
                <w:r w:rsidRPr="00F30A9A">
                  <w:rPr>
                    <w:rFonts w:ascii="Century Gothic" w:hAnsi="Century Gothic"/>
                  </w:rPr>
                  <w:t xml:space="preserve">Date </w:t>
                </w:r>
              </w:p>
            </w:tc>
          </w:tr>
        </w:tbl>
        <w:p w14:paraId="23DE0D90" w14:textId="77777777" w:rsidR="00F30A9A" w:rsidRPr="00F30A9A" w:rsidRDefault="00F30A9A" w:rsidP="00F30A9A">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865CE9" w:rsidRPr="00F30A9A" w14:paraId="3625F586" w14:textId="77777777" w:rsidTr="00865CE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BB1E03" w14:textId="77777777" w:rsidR="00865CE9" w:rsidRPr="00F30A9A" w:rsidRDefault="00865CE9" w:rsidP="00865CE9">
                <w:pPr>
                  <w:rPr>
                    <w:rFonts w:ascii="Century Gothic" w:hAnsi="Century Gothic"/>
                  </w:rPr>
                </w:pPr>
              </w:p>
              <w:p w14:paraId="5D7B249E" w14:textId="77777777" w:rsidR="00865CE9" w:rsidRPr="00F30A9A" w:rsidRDefault="00865CE9" w:rsidP="00865CE9">
                <w:pPr>
                  <w:rPr>
                    <w:rFonts w:ascii="Century Gothic" w:hAnsi="Century Gothic"/>
                  </w:rPr>
                </w:pPr>
                <w:r w:rsidRPr="00F30A9A">
                  <w:rPr>
                    <w:rFonts w:ascii="Century Gothic" w:hAnsi="Century Gothic"/>
                  </w:rPr>
                  <w:t>Last Updated</w:t>
                </w:r>
              </w:p>
              <w:p w14:paraId="58389ED5" w14:textId="77777777" w:rsidR="00865CE9" w:rsidRPr="00F30A9A" w:rsidRDefault="00865CE9" w:rsidP="00865CE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73FF41" w14:textId="2A0E3B2D" w:rsidR="00865CE9" w:rsidRPr="00DF15EA" w:rsidRDefault="00865CE9" w:rsidP="00865CE9">
                <w:pPr>
                  <w:rPr>
                    <w:rFonts w:ascii="Century Gothic" w:hAnsi="Century Gothic"/>
                  </w:rPr>
                </w:pPr>
                <w:r>
                  <w:rPr>
                    <w:rFonts w:ascii="Century Gothic" w:hAnsi="Century Gothic"/>
                  </w:rPr>
                  <w:t>01/09/2024</w:t>
                </w:r>
              </w:p>
            </w:tc>
          </w:tr>
          <w:tr w:rsidR="00865CE9" w:rsidRPr="00F30A9A" w14:paraId="680E8E26" w14:textId="77777777" w:rsidTr="00865CE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48F835" w14:textId="77777777" w:rsidR="00865CE9" w:rsidRPr="00F30A9A" w:rsidRDefault="00865CE9" w:rsidP="00865CE9">
                <w:pPr>
                  <w:rPr>
                    <w:rFonts w:ascii="Century Gothic" w:hAnsi="Century Gothic"/>
                  </w:rPr>
                </w:pPr>
              </w:p>
              <w:p w14:paraId="2F6703FD" w14:textId="77777777" w:rsidR="00865CE9" w:rsidRPr="00F30A9A" w:rsidRDefault="00865CE9" w:rsidP="00865CE9">
                <w:pPr>
                  <w:rPr>
                    <w:rFonts w:ascii="Century Gothic" w:hAnsi="Century Gothic"/>
                  </w:rPr>
                </w:pPr>
                <w:r w:rsidRPr="00F30A9A">
                  <w:rPr>
                    <w:rFonts w:ascii="Century Gothic" w:hAnsi="Century Gothic"/>
                  </w:rPr>
                  <w:t>Review Due:</w:t>
                </w:r>
              </w:p>
              <w:p w14:paraId="1E10C89E" w14:textId="77777777" w:rsidR="00865CE9" w:rsidRPr="00F30A9A" w:rsidRDefault="00865CE9" w:rsidP="00865CE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B080E2" w14:textId="668B0C46" w:rsidR="00865CE9" w:rsidRPr="00DF15EA" w:rsidRDefault="00865CE9" w:rsidP="00865CE9">
                <w:pPr>
                  <w:rPr>
                    <w:rFonts w:ascii="Century Gothic" w:hAnsi="Century Gothic"/>
                  </w:rPr>
                </w:pPr>
                <w:r>
                  <w:rPr>
                    <w:rFonts w:ascii="Century Gothic" w:hAnsi="Century Gothic"/>
                  </w:rPr>
                  <w:t>01/09/202</w:t>
                </w:r>
                <w:r>
                  <w:rPr>
                    <w:rFonts w:ascii="Century Gothic" w:hAnsi="Century Gothic"/>
                  </w:rPr>
                  <w:t>6</w:t>
                </w:r>
              </w:p>
            </w:tc>
          </w:tr>
        </w:tbl>
        <w:p w14:paraId="0C354EF7" w14:textId="3001E7C4" w:rsidR="006B345F" w:rsidRPr="00F30A9A" w:rsidRDefault="00865CE9" w:rsidP="00F30A9A">
          <w:pPr>
            <w:spacing w:before="120" w:after="120" w:line="320" w:lineRule="exact"/>
            <w:jc w:val="both"/>
            <w:rPr>
              <w:rFonts w:cstheme="minorBidi"/>
              <w:b/>
              <w:sz w:val="28"/>
            </w:rPr>
            <w:sectPr w:rsidR="006B345F" w:rsidRPr="00F30A9A" w:rsidSect="004A6FD2">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sdt>
      <w:sdtPr>
        <w:rPr>
          <w:rFonts w:ascii="Century Gothic" w:hAnsi="Century Gothic" w:cs="Arial"/>
          <w:b/>
          <w:bCs/>
          <w:sz w:val="32"/>
          <w:szCs w:val="32"/>
        </w:rPr>
        <w:id w:val="38177925"/>
        <w:docPartObj>
          <w:docPartGallery w:val="Table of Contents"/>
          <w:docPartUnique/>
        </w:docPartObj>
      </w:sdtPr>
      <w:sdtEndPr>
        <w:rPr>
          <w:b w:val="0"/>
          <w:bCs w:val="0"/>
        </w:rPr>
      </w:sdtEndPr>
      <w:sdtContent>
        <w:p w14:paraId="40250B3F" w14:textId="462B2B28" w:rsidR="004A6FD2" w:rsidRPr="00F30A9A" w:rsidRDefault="004A6FD2" w:rsidP="00A73EC9">
          <w:pPr>
            <w:pStyle w:val="ListParagraph"/>
            <w:spacing w:before="120" w:after="120"/>
            <w:ind w:left="360"/>
            <w:rPr>
              <w:rFonts w:ascii="Century Gothic" w:hAnsi="Century Gothic" w:cs="Arial"/>
              <w:b/>
              <w:sz w:val="32"/>
            </w:rPr>
          </w:pPr>
          <w:r w:rsidRPr="00F30A9A">
            <w:rPr>
              <w:rFonts w:ascii="Century Gothic" w:hAnsi="Century Gothic" w:cs="Arial"/>
              <w:b/>
              <w:sz w:val="32"/>
            </w:rPr>
            <w:t>Contents:</w:t>
          </w:r>
        </w:p>
        <w:p w14:paraId="37EBBB90" w14:textId="49055998" w:rsidR="004A6FD2" w:rsidRPr="00F30A9A" w:rsidRDefault="004A6FD2">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F30A9A">
            <w:rPr>
              <w:rFonts w:ascii="Century Gothic" w:hAnsi="Century Gothic" w:cs="Arial"/>
              <w:sz w:val="32"/>
              <w:szCs w:val="32"/>
            </w:rPr>
            <w:fldChar w:fldCharType="begin"/>
          </w:r>
          <w:r w:rsidRPr="00F30A9A">
            <w:rPr>
              <w:rFonts w:ascii="Century Gothic" w:hAnsi="Century Gothic" w:cs="Arial"/>
              <w:sz w:val="32"/>
              <w:szCs w:val="32"/>
            </w:rPr>
            <w:instrText xml:space="preserve"> TOC \h \z \t "Heading 1,1" </w:instrText>
          </w:r>
          <w:r w:rsidRPr="00F30A9A">
            <w:rPr>
              <w:rFonts w:ascii="Century Gothic" w:hAnsi="Century Gothic" w:cs="Arial"/>
              <w:sz w:val="32"/>
              <w:szCs w:val="32"/>
            </w:rPr>
            <w:fldChar w:fldCharType="separate"/>
          </w:r>
          <w:hyperlink w:anchor="_Toc59463839" w:history="1">
            <w:r w:rsidRPr="00F30A9A">
              <w:rPr>
                <w:rStyle w:val="Hyperlink"/>
                <w:rFonts w:ascii="Century Gothic" w:hAnsi="Century Gothic"/>
                <w:noProof/>
              </w:rPr>
              <w:t>Statement of intent</w:t>
            </w:r>
            <w:r w:rsidRPr="00F30A9A">
              <w:rPr>
                <w:rFonts w:ascii="Century Gothic" w:hAnsi="Century Gothic"/>
                <w:noProof/>
                <w:webHidden/>
              </w:rPr>
              <w:tab/>
            </w:r>
            <w:r w:rsidRPr="00F30A9A">
              <w:rPr>
                <w:rFonts w:ascii="Century Gothic" w:hAnsi="Century Gothic"/>
                <w:noProof/>
                <w:webHidden/>
              </w:rPr>
              <w:fldChar w:fldCharType="begin"/>
            </w:r>
            <w:r w:rsidRPr="00F30A9A">
              <w:rPr>
                <w:rFonts w:ascii="Century Gothic" w:hAnsi="Century Gothic"/>
                <w:noProof/>
                <w:webHidden/>
              </w:rPr>
              <w:instrText xml:space="preserve"> PAGEREF _Toc59463839 \h </w:instrText>
            </w:r>
            <w:r w:rsidRPr="00F30A9A">
              <w:rPr>
                <w:rFonts w:ascii="Century Gothic" w:hAnsi="Century Gothic"/>
                <w:noProof/>
                <w:webHidden/>
              </w:rPr>
            </w:r>
            <w:r w:rsidRPr="00F30A9A">
              <w:rPr>
                <w:rFonts w:ascii="Century Gothic" w:hAnsi="Century Gothic"/>
                <w:noProof/>
                <w:webHidden/>
              </w:rPr>
              <w:fldChar w:fldCharType="separate"/>
            </w:r>
            <w:r w:rsidRPr="00F30A9A">
              <w:rPr>
                <w:rFonts w:ascii="Century Gothic" w:hAnsi="Century Gothic"/>
                <w:noProof/>
                <w:webHidden/>
              </w:rPr>
              <w:t>1</w:t>
            </w:r>
            <w:r w:rsidRPr="00F30A9A">
              <w:rPr>
                <w:rFonts w:ascii="Century Gothic" w:hAnsi="Century Gothic"/>
                <w:noProof/>
                <w:webHidden/>
              </w:rPr>
              <w:fldChar w:fldCharType="end"/>
            </w:r>
          </w:hyperlink>
        </w:p>
        <w:p w14:paraId="69875522" w14:textId="6591D967" w:rsidR="004A6FD2" w:rsidRPr="00F30A9A" w:rsidRDefault="00865CE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0" w:history="1">
            <w:r w:rsidR="004A6FD2" w:rsidRPr="00F30A9A">
              <w:rPr>
                <w:rStyle w:val="Hyperlink"/>
                <w:rFonts w:ascii="Century Gothic" w:hAnsi="Century Gothic"/>
                <w:noProof/>
              </w:rPr>
              <w:t>1.</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Legal framework</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_Toc59463840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2</w:t>
            </w:r>
            <w:r w:rsidR="004A6FD2" w:rsidRPr="00F30A9A">
              <w:rPr>
                <w:rFonts w:ascii="Century Gothic" w:hAnsi="Century Gothic"/>
                <w:noProof/>
                <w:webHidden/>
              </w:rPr>
              <w:fldChar w:fldCharType="end"/>
            </w:r>
          </w:hyperlink>
        </w:p>
        <w:p w14:paraId="07D9E0AE" w14:textId="1CA899D3" w:rsidR="004A6FD2" w:rsidRPr="00F30A9A" w:rsidRDefault="00865CE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1" w:history="1">
            <w:r w:rsidR="004A6FD2" w:rsidRPr="00F30A9A">
              <w:rPr>
                <w:rStyle w:val="Hyperlink"/>
                <w:rFonts w:ascii="Century Gothic" w:hAnsi="Century Gothic"/>
                <w:noProof/>
              </w:rPr>
              <w:t>2.</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Definitions</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_Toc59463841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3</w:t>
            </w:r>
            <w:r w:rsidR="004A6FD2" w:rsidRPr="00F30A9A">
              <w:rPr>
                <w:rFonts w:ascii="Century Gothic" w:hAnsi="Century Gothic"/>
                <w:noProof/>
                <w:webHidden/>
              </w:rPr>
              <w:fldChar w:fldCharType="end"/>
            </w:r>
          </w:hyperlink>
        </w:p>
        <w:p w14:paraId="4C8D3932" w14:textId="420F346F" w:rsidR="004A6FD2" w:rsidRPr="00F30A9A" w:rsidRDefault="00865CE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2" w:history="1">
            <w:r w:rsidR="004A6FD2" w:rsidRPr="00F30A9A">
              <w:rPr>
                <w:rStyle w:val="Hyperlink"/>
                <w:rFonts w:ascii="Century Gothic" w:hAnsi="Century Gothic"/>
                <w:noProof/>
              </w:rPr>
              <w:t>3.</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Roles and responsibilities</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_Toc59463842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4</w:t>
            </w:r>
            <w:r w:rsidR="004A6FD2" w:rsidRPr="00F30A9A">
              <w:rPr>
                <w:rFonts w:ascii="Century Gothic" w:hAnsi="Century Gothic"/>
                <w:noProof/>
                <w:webHidden/>
              </w:rPr>
              <w:fldChar w:fldCharType="end"/>
            </w:r>
          </w:hyperlink>
        </w:p>
        <w:p w14:paraId="60D7FFAA" w14:textId="26E99ECF" w:rsidR="004A6FD2" w:rsidRPr="00F30A9A" w:rsidRDefault="00865CE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3" w:history="1">
            <w:r w:rsidR="004A6FD2" w:rsidRPr="00F30A9A">
              <w:rPr>
                <w:rStyle w:val="Hyperlink"/>
                <w:rFonts w:ascii="Century Gothic" w:hAnsi="Century Gothic"/>
                <w:noProof/>
              </w:rPr>
              <w:t>4.</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Staff training</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_Toc59463843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8</w:t>
            </w:r>
            <w:r w:rsidR="004A6FD2" w:rsidRPr="00F30A9A">
              <w:rPr>
                <w:rFonts w:ascii="Century Gothic" w:hAnsi="Century Gothic"/>
                <w:noProof/>
                <w:webHidden/>
              </w:rPr>
              <w:fldChar w:fldCharType="end"/>
            </w:r>
          </w:hyperlink>
        </w:p>
        <w:p w14:paraId="5978080E" w14:textId="47ECF56E" w:rsidR="004A6FD2" w:rsidRPr="00F30A9A" w:rsidRDefault="00865CE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4" w:history="1">
            <w:r w:rsidR="004A6FD2" w:rsidRPr="00F30A9A">
              <w:rPr>
                <w:rStyle w:val="Hyperlink"/>
                <w:rFonts w:ascii="Century Gothic" w:hAnsi="Century Gothic"/>
                <w:noProof/>
              </w:rPr>
              <w:t>5.</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Indicators of CSE</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_Toc59463844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9</w:t>
            </w:r>
            <w:r w:rsidR="004A6FD2" w:rsidRPr="00F30A9A">
              <w:rPr>
                <w:rFonts w:ascii="Century Gothic" w:hAnsi="Century Gothic"/>
                <w:noProof/>
                <w:webHidden/>
              </w:rPr>
              <w:fldChar w:fldCharType="end"/>
            </w:r>
          </w:hyperlink>
        </w:p>
        <w:p w14:paraId="6CD9DF1E" w14:textId="11E8826D" w:rsidR="004A6FD2" w:rsidRPr="00F30A9A" w:rsidRDefault="00865CE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5" w:history="1">
            <w:r w:rsidR="004A6FD2" w:rsidRPr="00F30A9A">
              <w:rPr>
                <w:rStyle w:val="Hyperlink"/>
                <w:rFonts w:ascii="Century Gothic" w:hAnsi="Century Gothic"/>
                <w:noProof/>
              </w:rPr>
              <w:t>6.</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Effects of CSE</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_Toc59463845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10</w:t>
            </w:r>
            <w:r w:rsidR="004A6FD2" w:rsidRPr="00F30A9A">
              <w:rPr>
                <w:rFonts w:ascii="Century Gothic" w:hAnsi="Century Gothic"/>
                <w:noProof/>
                <w:webHidden/>
              </w:rPr>
              <w:fldChar w:fldCharType="end"/>
            </w:r>
          </w:hyperlink>
        </w:p>
        <w:p w14:paraId="7D518086" w14:textId="5722345E" w:rsidR="004A6FD2" w:rsidRPr="00F30A9A" w:rsidRDefault="00865CE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6" w:history="1">
            <w:r w:rsidR="004A6FD2" w:rsidRPr="00F30A9A">
              <w:rPr>
                <w:rStyle w:val="Hyperlink"/>
                <w:rFonts w:ascii="Century Gothic" w:hAnsi="Century Gothic"/>
                <w:noProof/>
              </w:rPr>
              <w:t>7.</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Online safety</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_Toc59463846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10</w:t>
            </w:r>
            <w:r w:rsidR="004A6FD2" w:rsidRPr="00F30A9A">
              <w:rPr>
                <w:rFonts w:ascii="Century Gothic" w:hAnsi="Century Gothic"/>
                <w:noProof/>
                <w:webHidden/>
              </w:rPr>
              <w:fldChar w:fldCharType="end"/>
            </w:r>
          </w:hyperlink>
        </w:p>
        <w:p w14:paraId="3ABC93FC" w14:textId="1364A629" w:rsidR="004A6FD2" w:rsidRPr="00F30A9A" w:rsidRDefault="00865CE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7" w:history="1">
            <w:r w:rsidR="004A6FD2" w:rsidRPr="00F30A9A">
              <w:rPr>
                <w:rStyle w:val="Hyperlink"/>
                <w:rFonts w:ascii="Century Gothic" w:hAnsi="Century Gothic"/>
                <w:noProof/>
              </w:rPr>
              <w:t>8.</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Sexting</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_Toc59463847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12</w:t>
            </w:r>
            <w:r w:rsidR="004A6FD2" w:rsidRPr="00F30A9A">
              <w:rPr>
                <w:rFonts w:ascii="Century Gothic" w:hAnsi="Century Gothic"/>
                <w:noProof/>
                <w:webHidden/>
              </w:rPr>
              <w:fldChar w:fldCharType="end"/>
            </w:r>
          </w:hyperlink>
        </w:p>
        <w:p w14:paraId="6F85F566" w14:textId="043A9B6F" w:rsidR="004A6FD2" w:rsidRPr="00F30A9A" w:rsidRDefault="00865CE9">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8" w:history="1">
            <w:r w:rsidR="004A6FD2" w:rsidRPr="00F30A9A">
              <w:rPr>
                <w:rStyle w:val="Hyperlink"/>
                <w:rFonts w:ascii="Century Gothic" w:hAnsi="Century Gothic"/>
                <w:noProof/>
              </w:rPr>
              <w:t>9.</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Relationships and sex education</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_Toc59463848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12</w:t>
            </w:r>
            <w:r w:rsidR="004A6FD2" w:rsidRPr="00F30A9A">
              <w:rPr>
                <w:rFonts w:ascii="Century Gothic" w:hAnsi="Century Gothic"/>
                <w:noProof/>
                <w:webHidden/>
              </w:rPr>
              <w:fldChar w:fldCharType="end"/>
            </w:r>
          </w:hyperlink>
        </w:p>
        <w:p w14:paraId="01243582" w14:textId="73FC4996" w:rsidR="004A6FD2" w:rsidRPr="00F30A9A" w:rsidRDefault="00865CE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49" w:history="1">
            <w:r w:rsidR="004A6FD2" w:rsidRPr="00F30A9A">
              <w:rPr>
                <w:rStyle w:val="Hyperlink"/>
                <w:rFonts w:ascii="Century Gothic" w:hAnsi="Century Gothic"/>
                <w:noProof/>
              </w:rPr>
              <w:t>10.</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Working with parents</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_Toc59463849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13</w:t>
            </w:r>
            <w:r w:rsidR="004A6FD2" w:rsidRPr="00F30A9A">
              <w:rPr>
                <w:rFonts w:ascii="Century Gothic" w:hAnsi="Century Gothic"/>
                <w:noProof/>
                <w:webHidden/>
              </w:rPr>
              <w:fldChar w:fldCharType="end"/>
            </w:r>
          </w:hyperlink>
        </w:p>
        <w:p w14:paraId="65255B9F" w14:textId="0F880B7B" w:rsidR="004A6FD2" w:rsidRPr="00F30A9A" w:rsidRDefault="00865CE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50" w:history="1">
            <w:r w:rsidR="004A6FD2" w:rsidRPr="00F30A9A">
              <w:rPr>
                <w:rStyle w:val="Hyperlink"/>
                <w:rFonts w:ascii="Century Gothic" w:hAnsi="Century Gothic"/>
                <w:noProof/>
              </w:rPr>
              <w:t>11.</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Reporting and referrals</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_Toc59463850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14</w:t>
            </w:r>
            <w:r w:rsidR="004A6FD2" w:rsidRPr="00F30A9A">
              <w:rPr>
                <w:rFonts w:ascii="Century Gothic" w:hAnsi="Century Gothic"/>
                <w:noProof/>
                <w:webHidden/>
              </w:rPr>
              <w:fldChar w:fldCharType="end"/>
            </w:r>
          </w:hyperlink>
        </w:p>
        <w:p w14:paraId="6538C0B9" w14:textId="28C9FDC1" w:rsidR="004A6FD2" w:rsidRPr="00F30A9A" w:rsidRDefault="00865CE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51" w:history="1">
            <w:r w:rsidR="004A6FD2" w:rsidRPr="00F30A9A">
              <w:rPr>
                <w:rStyle w:val="Hyperlink"/>
                <w:rFonts w:ascii="Century Gothic" w:hAnsi="Century Gothic"/>
                <w:noProof/>
              </w:rPr>
              <w:t>12.</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Providing support</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_Toc59463851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15</w:t>
            </w:r>
            <w:r w:rsidR="004A6FD2" w:rsidRPr="00F30A9A">
              <w:rPr>
                <w:rFonts w:ascii="Century Gothic" w:hAnsi="Century Gothic"/>
                <w:noProof/>
                <w:webHidden/>
              </w:rPr>
              <w:fldChar w:fldCharType="end"/>
            </w:r>
          </w:hyperlink>
        </w:p>
        <w:p w14:paraId="4D4655F8" w14:textId="05F48FFA" w:rsidR="004A6FD2" w:rsidRPr="00F30A9A" w:rsidRDefault="00865CE9">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52" w:history="1">
            <w:r w:rsidR="004A6FD2" w:rsidRPr="00F30A9A">
              <w:rPr>
                <w:rStyle w:val="Hyperlink"/>
                <w:rFonts w:ascii="Century Gothic" w:hAnsi="Century Gothic"/>
                <w:noProof/>
              </w:rPr>
              <w:t>13.</w:t>
            </w:r>
            <w:r w:rsidR="004A6FD2" w:rsidRPr="00F30A9A">
              <w:rPr>
                <w:rFonts w:ascii="Century Gothic" w:eastAsiaTheme="minorEastAsia" w:hAnsi="Century Gothic" w:cstheme="minorBidi"/>
                <w:b w:val="0"/>
                <w:bCs w:val="0"/>
                <w:i w:val="0"/>
                <w:iCs w:val="0"/>
                <w:noProof/>
                <w:sz w:val="22"/>
                <w:szCs w:val="22"/>
                <w:lang w:eastAsia="en-GB"/>
              </w:rPr>
              <w:tab/>
            </w:r>
            <w:r w:rsidR="004A6FD2" w:rsidRPr="00F30A9A">
              <w:rPr>
                <w:rStyle w:val="Hyperlink"/>
                <w:rFonts w:ascii="Century Gothic" w:hAnsi="Century Gothic"/>
                <w:noProof/>
              </w:rPr>
              <w:t>Monitoring and review</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_Toc59463852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16</w:t>
            </w:r>
            <w:r w:rsidR="004A6FD2" w:rsidRPr="00F30A9A">
              <w:rPr>
                <w:rFonts w:ascii="Century Gothic" w:hAnsi="Century Gothic"/>
                <w:noProof/>
                <w:webHidden/>
              </w:rPr>
              <w:fldChar w:fldCharType="end"/>
            </w:r>
          </w:hyperlink>
        </w:p>
        <w:p w14:paraId="1E5CDFFD" w14:textId="779D233D" w:rsidR="004A6FD2" w:rsidRPr="00F30A9A" w:rsidRDefault="00865CE9">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463853" w:history="1">
            <w:r w:rsidR="004A6FD2" w:rsidRPr="00F30A9A">
              <w:rPr>
                <w:rStyle w:val="Hyperlink"/>
                <w:rFonts w:ascii="Century Gothic" w:hAnsi="Century Gothic"/>
                <w:noProof/>
              </w:rPr>
              <w:t>Appendix A - Useful Contacts and Links</w:t>
            </w:r>
            <w:r w:rsidR="004A6FD2" w:rsidRPr="00F30A9A">
              <w:rPr>
                <w:rFonts w:ascii="Century Gothic" w:hAnsi="Century Gothic"/>
                <w:noProof/>
                <w:webHidden/>
              </w:rPr>
              <w:tab/>
            </w:r>
            <w:r w:rsidR="004A6FD2" w:rsidRPr="00F30A9A">
              <w:rPr>
                <w:rFonts w:ascii="Century Gothic" w:hAnsi="Century Gothic"/>
                <w:noProof/>
                <w:webHidden/>
              </w:rPr>
              <w:fldChar w:fldCharType="begin"/>
            </w:r>
            <w:r w:rsidR="004A6FD2" w:rsidRPr="00F30A9A">
              <w:rPr>
                <w:rFonts w:ascii="Century Gothic" w:hAnsi="Century Gothic"/>
                <w:noProof/>
                <w:webHidden/>
              </w:rPr>
              <w:instrText xml:space="preserve"> PAGEREF _Toc59463853 \h </w:instrText>
            </w:r>
            <w:r w:rsidR="004A6FD2" w:rsidRPr="00F30A9A">
              <w:rPr>
                <w:rFonts w:ascii="Century Gothic" w:hAnsi="Century Gothic"/>
                <w:noProof/>
                <w:webHidden/>
              </w:rPr>
            </w:r>
            <w:r w:rsidR="004A6FD2" w:rsidRPr="00F30A9A">
              <w:rPr>
                <w:rFonts w:ascii="Century Gothic" w:hAnsi="Century Gothic"/>
                <w:noProof/>
                <w:webHidden/>
              </w:rPr>
              <w:fldChar w:fldCharType="separate"/>
            </w:r>
            <w:r w:rsidR="004A6FD2" w:rsidRPr="00F30A9A">
              <w:rPr>
                <w:rFonts w:ascii="Century Gothic" w:hAnsi="Century Gothic"/>
                <w:noProof/>
                <w:webHidden/>
              </w:rPr>
              <w:t>17</w:t>
            </w:r>
            <w:r w:rsidR="004A6FD2" w:rsidRPr="00F30A9A">
              <w:rPr>
                <w:rFonts w:ascii="Century Gothic" w:hAnsi="Century Gothic"/>
                <w:noProof/>
                <w:webHidden/>
              </w:rPr>
              <w:fldChar w:fldCharType="end"/>
            </w:r>
          </w:hyperlink>
        </w:p>
        <w:p w14:paraId="387A8302" w14:textId="625DDE6F" w:rsidR="003D59A4" w:rsidRPr="00F30A9A" w:rsidRDefault="004A6FD2" w:rsidP="006B345F">
          <w:pPr>
            <w:pStyle w:val="ListParagraph"/>
            <w:spacing w:before="120" w:after="120" w:line="320" w:lineRule="exact"/>
            <w:ind w:left="360"/>
            <w:rPr>
              <w:rFonts w:ascii="Century Gothic" w:hAnsi="Century Gothic" w:cs="Arial"/>
              <w:b/>
              <w:sz w:val="32"/>
            </w:rPr>
          </w:pPr>
          <w:r w:rsidRPr="00F30A9A">
            <w:rPr>
              <w:rFonts w:ascii="Century Gothic" w:hAnsi="Century Gothic" w:cs="Arial"/>
              <w:sz w:val="32"/>
              <w:szCs w:val="32"/>
            </w:rPr>
            <w:fldChar w:fldCharType="end"/>
          </w:r>
        </w:p>
      </w:sdtContent>
    </w:sdt>
    <w:p w14:paraId="6716DC25" w14:textId="77777777" w:rsidR="003D59A4" w:rsidRPr="00F30A9A" w:rsidRDefault="003D59A4" w:rsidP="006B345F">
      <w:pPr>
        <w:pStyle w:val="ListParagraph"/>
        <w:spacing w:before="120" w:after="120" w:line="320" w:lineRule="exact"/>
        <w:ind w:left="360"/>
        <w:rPr>
          <w:rFonts w:ascii="Century Gothic" w:hAnsi="Century Gothic" w:cs="Arial"/>
          <w:b/>
          <w:sz w:val="32"/>
        </w:rPr>
      </w:pPr>
    </w:p>
    <w:p w14:paraId="225F3A9B" w14:textId="77777777" w:rsidR="003D59A4" w:rsidRDefault="003D59A4" w:rsidP="006B345F">
      <w:pPr>
        <w:pStyle w:val="ListParagraph"/>
        <w:spacing w:before="120" w:after="120" w:line="320" w:lineRule="exact"/>
        <w:ind w:left="360"/>
        <w:rPr>
          <w:rFonts w:ascii="Arial" w:hAnsi="Arial" w:cs="Arial"/>
          <w:b/>
          <w:sz w:val="32"/>
        </w:rPr>
      </w:pPr>
    </w:p>
    <w:p w14:paraId="54ECFB8C" w14:textId="77777777" w:rsidR="004A6FD2" w:rsidRDefault="004A6FD2">
      <w:pPr>
        <w:rPr>
          <w:rFonts w:asciiTheme="majorHAnsi" w:hAnsiTheme="majorHAnsi" w:cstheme="majorHAnsi"/>
          <w:b/>
          <w:sz w:val="28"/>
          <w:szCs w:val="32"/>
        </w:rPr>
      </w:pPr>
      <w:bookmarkStart w:id="4" w:name="_Statement_of_intent_1"/>
      <w:bookmarkStart w:id="5" w:name="statment"/>
      <w:bookmarkStart w:id="6" w:name="statement"/>
      <w:bookmarkEnd w:id="4"/>
      <w:r>
        <w:br w:type="page"/>
      </w:r>
    </w:p>
    <w:p w14:paraId="39B1970D" w14:textId="22A9534A" w:rsidR="006B345F" w:rsidRPr="00F30A9A" w:rsidRDefault="006B345F" w:rsidP="004A6FD2">
      <w:pPr>
        <w:pStyle w:val="Heading10"/>
        <w:numPr>
          <w:ilvl w:val="0"/>
          <w:numId w:val="0"/>
        </w:numPr>
        <w:rPr>
          <w:rFonts w:ascii="Century Gothic" w:hAnsi="Century Gothic"/>
        </w:rPr>
      </w:pPr>
      <w:bookmarkStart w:id="7" w:name="_Toc59463839"/>
      <w:r w:rsidRPr="00F30A9A">
        <w:rPr>
          <w:rFonts w:ascii="Century Gothic" w:hAnsi="Century Gothic"/>
        </w:rPr>
        <w:lastRenderedPageBreak/>
        <w:t>Statement of intent</w:t>
      </w:r>
      <w:bookmarkEnd w:id="7"/>
      <w:r w:rsidRPr="00F30A9A">
        <w:rPr>
          <w:rFonts w:ascii="Century Gothic" w:hAnsi="Century Gothic"/>
        </w:rPr>
        <w:t xml:space="preserve"> </w:t>
      </w:r>
    </w:p>
    <w:bookmarkEnd w:id="5"/>
    <w:bookmarkEnd w:id="6"/>
    <w:p w14:paraId="6CFC92BB" w14:textId="77777777" w:rsidR="006B345F" w:rsidRPr="00F30A9A" w:rsidRDefault="006B345F" w:rsidP="006B345F">
      <w:pPr>
        <w:jc w:val="both"/>
        <w:rPr>
          <w:rFonts w:ascii="Century Gothic" w:hAnsi="Century Gothic"/>
          <w:sz w:val="2"/>
        </w:rPr>
      </w:pPr>
    </w:p>
    <w:p w14:paraId="3095F4F0" w14:textId="60A904CA" w:rsidR="006B345F" w:rsidRPr="00F30A9A" w:rsidRDefault="0038031A" w:rsidP="006B345F">
      <w:pPr>
        <w:pStyle w:val="TSB-PolicyBullets"/>
        <w:numPr>
          <w:ilvl w:val="0"/>
          <w:numId w:val="0"/>
        </w:numPr>
        <w:rPr>
          <w:rFonts w:ascii="Century Gothic" w:hAnsi="Century Gothic"/>
        </w:rPr>
      </w:pPr>
      <w:r w:rsidRPr="00F30A9A">
        <w:rPr>
          <w:rFonts w:ascii="Century Gothic" w:hAnsi="Century Gothic"/>
          <w:bCs/>
          <w:u w:color="FFD006"/>
        </w:rPr>
        <w:t>The Linden Centre</w:t>
      </w:r>
      <w:r w:rsidR="006B345F" w:rsidRPr="00F30A9A">
        <w:rPr>
          <w:rFonts w:ascii="Century Gothic" w:hAnsi="Century Gothic"/>
          <w:b/>
          <w:u w:color="FFD006"/>
        </w:rPr>
        <w:t xml:space="preserve"> </w:t>
      </w:r>
      <w:r w:rsidR="006B345F" w:rsidRPr="00F30A9A">
        <w:rPr>
          <w:rFonts w:ascii="Century Gothic" w:hAnsi="Century Gothic"/>
        </w:rPr>
        <w:t xml:space="preserve">strives to ensure the safety and wellbeing of all pupils at the school. </w:t>
      </w:r>
      <w:proofErr w:type="gramStart"/>
      <w:r w:rsidR="006B345F" w:rsidRPr="00F30A9A">
        <w:rPr>
          <w:rFonts w:ascii="Century Gothic" w:hAnsi="Century Gothic"/>
        </w:rPr>
        <w:t>In order to</w:t>
      </w:r>
      <w:proofErr w:type="gramEnd"/>
      <w:r w:rsidR="006B345F" w:rsidRPr="00F30A9A">
        <w:rPr>
          <w:rFonts w:ascii="Century Gothic" w:hAnsi="Century Gothic"/>
        </w:rPr>
        <w:t xml:space="preserve"> effectively achieve this, staff members at the school must safeguard and protect children against CSE. </w:t>
      </w:r>
    </w:p>
    <w:p w14:paraId="03E26F56" w14:textId="77777777" w:rsidR="006B345F" w:rsidRPr="00F30A9A" w:rsidRDefault="006B345F" w:rsidP="006B345F">
      <w:pPr>
        <w:pStyle w:val="TSB-PolicyBullets"/>
        <w:numPr>
          <w:ilvl w:val="0"/>
          <w:numId w:val="0"/>
        </w:numPr>
        <w:rPr>
          <w:rFonts w:ascii="Century Gothic" w:hAnsi="Century Gothic"/>
        </w:rPr>
      </w:pPr>
      <w:r w:rsidRPr="00F30A9A">
        <w:rPr>
          <w:rFonts w:ascii="Century Gothic" w:hAnsi="Century Gothic"/>
        </w:rPr>
        <w:t>This policy outlines the school’s procedures for preventing, managing and reporting cases of CSE.</w:t>
      </w:r>
    </w:p>
    <w:p w14:paraId="20D5E90C" w14:textId="77777777" w:rsidR="006B345F" w:rsidRPr="00F30A9A" w:rsidRDefault="006B345F" w:rsidP="006B345F">
      <w:pPr>
        <w:pStyle w:val="TSB-PolicyBullets"/>
        <w:numPr>
          <w:ilvl w:val="0"/>
          <w:numId w:val="0"/>
        </w:numPr>
        <w:rPr>
          <w:rFonts w:ascii="Century Gothic" w:hAnsi="Century Gothic"/>
        </w:rPr>
      </w:pPr>
      <w:r w:rsidRPr="00F30A9A">
        <w:rPr>
          <w:rFonts w:ascii="Century Gothic" w:hAnsi="Century Gothic"/>
        </w:rPr>
        <w:t xml:space="preserve">The responsibilities of staff members in relation to safeguarding and protecting children are </w:t>
      </w:r>
      <w:proofErr w:type="gramStart"/>
      <w:r w:rsidRPr="00F30A9A">
        <w:rPr>
          <w:rFonts w:ascii="Century Gothic" w:hAnsi="Century Gothic"/>
        </w:rPr>
        <w:t>outlined;</w:t>
      </w:r>
      <w:proofErr w:type="gramEnd"/>
      <w:r w:rsidRPr="00F30A9A">
        <w:rPr>
          <w:rFonts w:ascii="Century Gothic" w:hAnsi="Century Gothic"/>
        </w:rPr>
        <w:t xml:space="preserve"> including those in relation to the headteacher, DSL and the governing board. </w:t>
      </w:r>
    </w:p>
    <w:p w14:paraId="495A2AAE" w14:textId="77777777" w:rsidR="006B345F" w:rsidRPr="00F30A9A" w:rsidRDefault="006B345F" w:rsidP="006B345F">
      <w:pPr>
        <w:pStyle w:val="TSB-PolicyBullets"/>
        <w:numPr>
          <w:ilvl w:val="0"/>
          <w:numId w:val="0"/>
        </w:numPr>
        <w:rPr>
          <w:rFonts w:ascii="Century Gothic" w:hAnsi="Century Gothic"/>
        </w:rPr>
      </w:pPr>
      <w:proofErr w:type="gramStart"/>
      <w:r w:rsidRPr="00F30A9A">
        <w:rPr>
          <w:rFonts w:ascii="Century Gothic" w:hAnsi="Century Gothic"/>
        </w:rPr>
        <w:t>In order to</w:t>
      </w:r>
      <w:proofErr w:type="gramEnd"/>
      <w:r w:rsidRPr="00F30A9A">
        <w:rPr>
          <w:rFonts w:ascii="Century Gothic" w:hAnsi="Century Gothic"/>
        </w:rPr>
        <w:t xml:space="preserve"> effectively implement this policy and ensure the necessary control measures are in place, parents are responsible for working alongside the school to identify concerns and potential risks, in order to ensure the health and safety of their children. </w:t>
      </w:r>
    </w:p>
    <w:p w14:paraId="23242D54" w14:textId="77777777" w:rsidR="006B345F" w:rsidRPr="00F30A9A" w:rsidRDefault="006B345F" w:rsidP="006B345F">
      <w:pPr>
        <w:ind w:left="417"/>
        <w:jc w:val="both"/>
        <w:rPr>
          <w:rFonts w:ascii="Century Gothic" w:hAnsi="Century Gothic"/>
        </w:rPr>
      </w:pPr>
    </w:p>
    <w:p w14:paraId="3DEBBA5F" w14:textId="77777777" w:rsidR="006B345F" w:rsidRPr="00F30A9A" w:rsidRDefault="006B345F" w:rsidP="006B345F">
      <w:pPr>
        <w:ind w:left="417"/>
        <w:jc w:val="both"/>
        <w:rPr>
          <w:rFonts w:ascii="Century Gothic" w:hAnsi="Century Gothic"/>
        </w:rPr>
      </w:pPr>
    </w:p>
    <w:p w14:paraId="17599399" w14:textId="77777777" w:rsidR="006B345F" w:rsidRPr="00F30A9A" w:rsidRDefault="006B345F" w:rsidP="006B345F">
      <w:pPr>
        <w:ind w:left="417"/>
        <w:jc w:val="both"/>
        <w:rPr>
          <w:rFonts w:ascii="Century Gothic" w:hAnsi="Century Gothic"/>
        </w:rPr>
      </w:pPr>
    </w:p>
    <w:p w14:paraId="62801A30" w14:textId="77777777" w:rsidR="006B345F" w:rsidRPr="00F30A9A" w:rsidRDefault="006B345F" w:rsidP="006B345F">
      <w:pPr>
        <w:ind w:left="417"/>
        <w:jc w:val="both"/>
        <w:rPr>
          <w:rFonts w:ascii="Century Gothic" w:hAnsi="Century Gothic"/>
        </w:rPr>
      </w:pPr>
    </w:p>
    <w:p w14:paraId="677999D2" w14:textId="77777777" w:rsidR="006B345F" w:rsidRPr="00F30A9A" w:rsidRDefault="006B345F" w:rsidP="006B345F">
      <w:pPr>
        <w:ind w:left="417"/>
        <w:jc w:val="both"/>
        <w:rPr>
          <w:rFonts w:ascii="Century Gothic" w:hAnsi="Century Gothic"/>
        </w:rPr>
      </w:pPr>
    </w:p>
    <w:p w14:paraId="1F2D05B5" w14:textId="77777777" w:rsidR="006B345F" w:rsidRPr="00F30A9A" w:rsidRDefault="006B345F" w:rsidP="006B345F">
      <w:pPr>
        <w:jc w:val="both"/>
        <w:rPr>
          <w:rFonts w:ascii="Century Gothic" w:hAnsi="Century Gothic"/>
        </w:rPr>
      </w:pPr>
    </w:p>
    <w:p w14:paraId="1D40AF19" w14:textId="77777777" w:rsidR="006B345F" w:rsidRPr="00F30A9A" w:rsidRDefault="006B345F" w:rsidP="006B345F">
      <w:pPr>
        <w:jc w:val="both"/>
        <w:rPr>
          <w:rFonts w:ascii="Century Gothic" w:hAnsi="Century Gothic"/>
        </w:rPr>
      </w:pPr>
    </w:p>
    <w:p w14:paraId="558A0A5A" w14:textId="77777777" w:rsidR="006B345F" w:rsidRPr="00F30A9A" w:rsidRDefault="006B345F" w:rsidP="006B345F">
      <w:pPr>
        <w:jc w:val="both"/>
        <w:rPr>
          <w:rFonts w:ascii="Century Gothic" w:hAnsi="Century Gothic"/>
        </w:rPr>
      </w:pPr>
    </w:p>
    <w:p w14:paraId="2BBC0859" w14:textId="77777777" w:rsidR="006B345F" w:rsidRPr="00F30A9A" w:rsidRDefault="006B345F" w:rsidP="006B345F">
      <w:pPr>
        <w:jc w:val="both"/>
        <w:rPr>
          <w:rFonts w:ascii="Century Gothic" w:hAnsi="Century Gothic"/>
        </w:rPr>
        <w:sectPr w:rsidR="006B345F" w:rsidRPr="00F30A9A" w:rsidSect="004A6FD2">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6798F627" w14:textId="3A580661" w:rsidR="006B345F" w:rsidRPr="00F30A9A" w:rsidRDefault="006B345F" w:rsidP="003D59A4">
      <w:pPr>
        <w:pStyle w:val="Heading10"/>
        <w:rPr>
          <w:rFonts w:ascii="Century Gothic" w:hAnsi="Century Gothic"/>
        </w:rPr>
      </w:pPr>
      <w:bookmarkStart w:id="8" w:name="_Definition"/>
      <w:bookmarkStart w:id="9" w:name="_Toc59463840"/>
      <w:bookmarkEnd w:id="8"/>
      <w:r w:rsidRPr="00F30A9A">
        <w:rPr>
          <w:rFonts w:ascii="Century Gothic" w:hAnsi="Century Gothic"/>
        </w:rPr>
        <w:lastRenderedPageBreak/>
        <w:t>Legal framework</w:t>
      </w:r>
      <w:bookmarkEnd w:id="9"/>
    </w:p>
    <w:p w14:paraId="72281C5E" w14:textId="77777777" w:rsidR="006B345F" w:rsidRPr="00F30A9A" w:rsidRDefault="006B345F" w:rsidP="004A6FD2">
      <w:pPr>
        <w:pStyle w:val="TSB-Level1Numbers"/>
        <w:rPr>
          <w:rFonts w:ascii="Century Gothic" w:hAnsi="Century Gothic"/>
        </w:rPr>
      </w:pPr>
      <w:bookmarkStart w:id="10" w:name="_Definition_of_salary"/>
      <w:bookmarkStart w:id="11" w:name="_Eligibility"/>
      <w:bookmarkEnd w:id="10"/>
      <w:bookmarkEnd w:id="11"/>
      <w:r w:rsidRPr="00F30A9A">
        <w:rPr>
          <w:rFonts w:ascii="Century Gothic" w:hAnsi="Century Gothic"/>
        </w:rPr>
        <w:t>Legislation</w:t>
      </w:r>
    </w:p>
    <w:p w14:paraId="07D53910" w14:textId="77777777" w:rsidR="006B345F" w:rsidRPr="00F30A9A" w:rsidRDefault="006B345F" w:rsidP="004A6FD2">
      <w:pPr>
        <w:pStyle w:val="TSB-PolicyBullets"/>
        <w:rPr>
          <w:rFonts w:ascii="Century Gothic" w:hAnsi="Century Gothic"/>
        </w:rPr>
      </w:pPr>
      <w:r w:rsidRPr="00F30A9A">
        <w:rPr>
          <w:rFonts w:ascii="Century Gothic" w:hAnsi="Century Gothic"/>
        </w:rPr>
        <w:t>Children Act 1989</w:t>
      </w:r>
    </w:p>
    <w:p w14:paraId="19FAD87B" w14:textId="77777777" w:rsidR="006B345F" w:rsidRPr="00F30A9A" w:rsidRDefault="006B345F" w:rsidP="004A6FD2">
      <w:pPr>
        <w:pStyle w:val="TSB-PolicyBullets"/>
        <w:rPr>
          <w:rFonts w:ascii="Century Gothic" w:hAnsi="Century Gothic"/>
        </w:rPr>
      </w:pPr>
      <w:r w:rsidRPr="00F30A9A">
        <w:rPr>
          <w:rFonts w:ascii="Century Gothic" w:hAnsi="Century Gothic"/>
        </w:rPr>
        <w:t>Children Act 2004</w:t>
      </w:r>
    </w:p>
    <w:p w14:paraId="474FACF7" w14:textId="77777777" w:rsidR="006B345F" w:rsidRPr="00F30A9A" w:rsidRDefault="006B345F" w:rsidP="004A6FD2">
      <w:pPr>
        <w:pStyle w:val="TSB-PolicyBullets"/>
        <w:rPr>
          <w:rFonts w:ascii="Century Gothic" w:hAnsi="Century Gothic"/>
        </w:rPr>
      </w:pPr>
      <w:r w:rsidRPr="00F30A9A">
        <w:rPr>
          <w:rFonts w:ascii="Century Gothic" w:hAnsi="Century Gothic"/>
        </w:rPr>
        <w:t>Safeguarding Vulnerable Groups Act 2006</w:t>
      </w:r>
    </w:p>
    <w:p w14:paraId="56AB681B" w14:textId="0290BFE7" w:rsidR="006B345F" w:rsidRPr="00F30A9A" w:rsidRDefault="006B345F" w:rsidP="004A6FD2">
      <w:pPr>
        <w:pStyle w:val="TSB-PolicyBullets"/>
        <w:rPr>
          <w:rFonts w:ascii="Century Gothic" w:hAnsi="Century Gothic"/>
        </w:rPr>
      </w:pPr>
      <w:r w:rsidRPr="00F30A9A">
        <w:rPr>
          <w:rFonts w:ascii="Century Gothic" w:hAnsi="Century Gothic"/>
        </w:rPr>
        <w:t>The Education (School Teachers’ Appraisal) (England) Regulations 2012</w:t>
      </w:r>
    </w:p>
    <w:p w14:paraId="08C5AEA0" w14:textId="061EAF87" w:rsidR="006B345F" w:rsidRPr="00F30A9A" w:rsidRDefault="006B345F" w:rsidP="004A6FD2">
      <w:pPr>
        <w:pStyle w:val="TSB-PolicyBullets"/>
        <w:rPr>
          <w:rFonts w:ascii="Century Gothic" w:hAnsi="Century Gothic"/>
        </w:rPr>
      </w:pPr>
      <w:r w:rsidRPr="00F30A9A">
        <w:rPr>
          <w:rFonts w:ascii="Century Gothic" w:hAnsi="Century Gothic"/>
        </w:rPr>
        <w:t>Sexual Offences Act 2003</w:t>
      </w:r>
    </w:p>
    <w:p w14:paraId="22C8E94C" w14:textId="624080C5" w:rsidR="006B345F" w:rsidRPr="00F30A9A" w:rsidRDefault="006B345F" w:rsidP="004A6FD2">
      <w:pPr>
        <w:pStyle w:val="TSB-PolicyBullets"/>
        <w:rPr>
          <w:rFonts w:ascii="Century Gothic" w:hAnsi="Century Gothic"/>
        </w:rPr>
      </w:pPr>
      <w:r w:rsidRPr="00F30A9A">
        <w:rPr>
          <w:rFonts w:ascii="Century Gothic" w:hAnsi="Century Gothic"/>
        </w:rPr>
        <w:t>The General Data Protection Regulation (GDPR)</w:t>
      </w:r>
    </w:p>
    <w:p w14:paraId="10AAD2CB" w14:textId="5F98F546" w:rsidR="006B345F" w:rsidRPr="00F30A9A" w:rsidRDefault="006B345F" w:rsidP="004A6FD2">
      <w:pPr>
        <w:pStyle w:val="TSB-PolicyBullets"/>
        <w:rPr>
          <w:rFonts w:ascii="Century Gothic" w:hAnsi="Century Gothic"/>
        </w:rPr>
      </w:pPr>
      <w:r w:rsidRPr="00F30A9A">
        <w:rPr>
          <w:rFonts w:ascii="Century Gothic" w:hAnsi="Century Gothic"/>
        </w:rPr>
        <w:t>Data Protection Act 2018</w:t>
      </w:r>
    </w:p>
    <w:p w14:paraId="0465627B" w14:textId="0A0668AE" w:rsidR="006B345F" w:rsidRPr="00F30A9A" w:rsidRDefault="006B345F" w:rsidP="004A6FD2">
      <w:pPr>
        <w:pStyle w:val="TSB-PolicyBullets"/>
        <w:rPr>
          <w:rFonts w:ascii="Century Gothic" w:hAnsi="Century Gothic"/>
        </w:rPr>
      </w:pPr>
      <w:r w:rsidRPr="00F30A9A">
        <w:rPr>
          <w:rFonts w:ascii="Century Gothic" w:hAnsi="Century Gothic"/>
        </w:rPr>
        <w:t>The Childcare (Disqualification) and Childcare (Early Years Provision Free of Charge) (Extended Entitlement) (Amendment) Regulations 2018</w:t>
      </w:r>
    </w:p>
    <w:p w14:paraId="407FCD05" w14:textId="77777777" w:rsidR="006B345F" w:rsidRPr="00F30A9A" w:rsidRDefault="006B345F" w:rsidP="004A6FD2">
      <w:pPr>
        <w:pStyle w:val="TSB-Level1Numbers"/>
        <w:rPr>
          <w:rFonts w:ascii="Century Gothic" w:hAnsi="Century Gothic"/>
        </w:rPr>
      </w:pPr>
      <w:r w:rsidRPr="00F30A9A">
        <w:rPr>
          <w:rFonts w:ascii="Century Gothic" w:hAnsi="Century Gothic"/>
        </w:rPr>
        <w:t>Statutory guidance</w:t>
      </w:r>
    </w:p>
    <w:p w14:paraId="01E90579" w14:textId="77777777" w:rsidR="006B345F" w:rsidRPr="00F30A9A" w:rsidRDefault="006B345F" w:rsidP="004A6FD2">
      <w:pPr>
        <w:pStyle w:val="TSB-PolicyBullets"/>
        <w:rPr>
          <w:rFonts w:ascii="Century Gothic" w:hAnsi="Century Gothic"/>
        </w:rPr>
      </w:pPr>
      <w:r w:rsidRPr="00F30A9A">
        <w:rPr>
          <w:rFonts w:ascii="Century Gothic" w:hAnsi="Century Gothic"/>
        </w:rPr>
        <w:t>DfE (2018) ‘Working Together to Safeguard Children’</w:t>
      </w:r>
    </w:p>
    <w:p w14:paraId="63839F76" w14:textId="0F7C1E3E" w:rsidR="006B345F" w:rsidRPr="00F30A9A" w:rsidRDefault="006B345F" w:rsidP="004A6FD2">
      <w:pPr>
        <w:pStyle w:val="TSB-PolicyBullets"/>
        <w:rPr>
          <w:rFonts w:ascii="Century Gothic" w:hAnsi="Century Gothic"/>
        </w:rPr>
      </w:pPr>
      <w:r w:rsidRPr="71655728">
        <w:rPr>
          <w:rFonts w:ascii="Century Gothic" w:hAnsi="Century Gothic"/>
        </w:rPr>
        <w:t>DfE (202</w:t>
      </w:r>
      <w:r w:rsidR="31A21685" w:rsidRPr="71655728">
        <w:rPr>
          <w:rFonts w:ascii="Century Gothic" w:hAnsi="Century Gothic"/>
        </w:rPr>
        <w:t>3</w:t>
      </w:r>
      <w:r w:rsidRPr="71655728">
        <w:rPr>
          <w:rFonts w:ascii="Century Gothic" w:hAnsi="Century Gothic"/>
        </w:rPr>
        <w:t>) ‘Keeping children safe in education’</w:t>
      </w:r>
    </w:p>
    <w:p w14:paraId="4B896E06" w14:textId="77777777" w:rsidR="006B345F" w:rsidRPr="00F30A9A" w:rsidRDefault="006B345F" w:rsidP="004A6FD2">
      <w:pPr>
        <w:pStyle w:val="TSB-Level1Numbers"/>
        <w:rPr>
          <w:rFonts w:ascii="Century Gothic" w:hAnsi="Century Gothic"/>
        </w:rPr>
      </w:pPr>
      <w:r w:rsidRPr="00F30A9A">
        <w:rPr>
          <w:rFonts w:ascii="Century Gothic" w:hAnsi="Century Gothic"/>
        </w:rPr>
        <w:t>Non-statutory guidance</w:t>
      </w:r>
    </w:p>
    <w:p w14:paraId="724ECC32"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DfE (2015) ‘What to do if you’re worried a child is being abused’ </w:t>
      </w:r>
    </w:p>
    <w:p w14:paraId="53FC8935" w14:textId="77777777" w:rsidR="006B345F" w:rsidRPr="00F30A9A" w:rsidRDefault="006B345F" w:rsidP="004A6FD2">
      <w:pPr>
        <w:pStyle w:val="TSB-PolicyBullets"/>
        <w:rPr>
          <w:rFonts w:ascii="Century Gothic" w:hAnsi="Century Gothic"/>
        </w:rPr>
      </w:pPr>
      <w:r w:rsidRPr="00F30A9A">
        <w:rPr>
          <w:rFonts w:ascii="Century Gothic" w:hAnsi="Century Gothic"/>
        </w:rPr>
        <w:t>DfE (2018) ‘Information sharing’</w:t>
      </w:r>
    </w:p>
    <w:p w14:paraId="1A289797" w14:textId="7AEA70AC" w:rsidR="006B345F" w:rsidRPr="00F30A9A" w:rsidRDefault="006B345F" w:rsidP="004A6FD2">
      <w:pPr>
        <w:pStyle w:val="TSB-PolicyBullets"/>
        <w:rPr>
          <w:rFonts w:ascii="Century Gothic" w:hAnsi="Century Gothic"/>
        </w:rPr>
      </w:pPr>
      <w:r w:rsidRPr="00F30A9A">
        <w:rPr>
          <w:rFonts w:ascii="Century Gothic" w:hAnsi="Century Gothic"/>
        </w:rPr>
        <w:t xml:space="preserve">DfE (2017) ‘Child sexual exploitation’ </w:t>
      </w:r>
    </w:p>
    <w:p w14:paraId="224C2D76" w14:textId="5E830535" w:rsidR="006B345F" w:rsidRPr="00F30A9A" w:rsidRDefault="006B345F" w:rsidP="004A6FD2">
      <w:pPr>
        <w:pStyle w:val="TSB-Level1Numbers"/>
        <w:rPr>
          <w:rFonts w:ascii="Century Gothic" w:hAnsi="Century Gothic"/>
        </w:rPr>
      </w:pPr>
      <w:r w:rsidRPr="00F30A9A">
        <w:rPr>
          <w:rFonts w:ascii="Century Gothic" w:hAnsi="Century Gothic"/>
        </w:rPr>
        <w:t>Other relevant school policies include:</w:t>
      </w:r>
    </w:p>
    <w:p w14:paraId="5F78C4C8" w14:textId="77777777" w:rsidR="006B345F" w:rsidRPr="00F30A9A" w:rsidRDefault="006B345F" w:rsidP="004A6FD2">
      <w:pPr>
        <w:pStyle w:val="TSB-PolicyBullets"/>
        <w:rPr>
          <w:rFonts w:ascii="Century Gothic" w:hAnsi="Century Gothic"/>
        </w:rPr>
      </w:pPr>
      <w:r w:rsidRPr="00F30A9A">
        <w:rPr>
          <w:rFonts w:ascii="Century Gothic" w:hAnsi="Century Gothic"/>
        </w:rPr>
        <w:t>Child Protection and Safeguarding Policy</w:t>
      </w:r>
    </w:p>
    <w:p w14:paraId="37222059" w14:textId="5F0982B3" w:rsidR="006B345F" w:rsidRPr="00F30A9A" w:rsidRDefault="006B345F" w:rsidP="004A6FD2">
      <w:pPr>
        <w:pStyle w:val="TSB-PolicyBullets"/>
        <w:rPr>
          <w:rFonts w:ascii="Century Gothic" w:hAnsi="Century Gothic"/>
        </w:rPr>
      </w:pPr>
      <w:r w:rsidRPr="00F30A9A">
        <w:rPr>
          <w:rFonts w:ascii="Century Gothic" w:hAnsi="Century Gothic"/>
        </w:rPr>
        <w:t>Children Missing Education Policy</w:t>
      </w:r>
    </w:p>
    <w:p w14:paraId="333FBB31" w14:textId="77777777" w:rsidR="006B345F" w:rsidRPr="00F30A9A" w:rsidRDefault="006B345F" w:rsidP="004A6FD2">
      <w:pPr>
        <w:pStyle w:val="TSB-PolicyBullets"/>
        <w:rPr>
          <w:rFonts w:ascii="Century Gothic" w:hAnsi="Century Gothic"/>
        </w:rPr>
      </w:pPr>
      <w:r w:rsidRPr="00F30A9A">
        <w:rPr>
          <w:rFonts w:ascii="Century Gothic" w:hAnsi="Century Gothic"/>
        </w:rPr>
        <w:t>Health and Safety Policy</w:t>
      </w:r>
    </w:p>
    <w:p w14:paraId="2EFD1DDE" w14:textId="41727544" w:rsidR="006B345F" w:rsidRPr="00F30A9A" w:rsidRDefault="006B345F" w:rsidP="004A6FD2">
      <w:pPr>
        <w:pStyle w:val="TSB-PolicyBullets"/>
        <w:rPr>
          <w:rFonts w:ascii="Century Gothic" w:hAnsi="Century Gothic"/>
        </w:rPr>
      </w:pPr>
      <w:r w:rsidRPr="00F30A9A">
        <w:rPr>
          <w:rFonts w:ascii="Century Gothic" w:hAnsi="Century Gothic"/>
        </w:rPr>
        <w:t>Data Protection Policy</w:t>
      </w:r>
    </w:p>
    <w:p w14:paraId="3F6FAA09" w14:textId="77777777" w:rsidR="006B345F" w:rsidRPr="00F30A9A" w:rsidRDefault="006B345F" w:rsidP="004A6FD2">
      <w:pPr>
        <w:pStyle w:val="TSB-PolicyBullets"/>
        <w:rPr>
          <w:rFonts w:ascii="Century Gothic" w:hAnsi="Century Gothic"/>
        </w:rPr>
      </w:pPr>
      <w:r w:rsidRPr="00F30A9A">
        <w:rPr>
          <w:rFonts w:ascii="Century Gothic" w:hAnsi="Century Gothic"/>
        </w:rPr>
        <w:t>Equal Opportunities Policy: Pupils</w:t>
      </w:r>
    </w:p>
    <w:p w14:paraId="39DAF3B0" w14:textId="77777777" w:rsidR="006B345F" w:rsidRPr="00F30A9A" w:rsidRDefault="006B345F" w:rsidP="004A6FD2">
      <w:pPr>
        <w:pStyle w:val="TSB-PolicyBullets"/>
        <w:rPr>
          <w:rFonts w:ascii="Century Gothic" w:hAnsi="Century Gothic"/>
        </w:rPr>
      </w:pPr>
      <w:r w:rsidRPr="00F30A9A">
        <w:rPr>
          <w:rFonts w:ascii="Century Gothic" w:hAnsi="Century Gothic"/>
        </w:rPr>
        <w:t>Anti-Bullying Policy: Pupils</w:t>
      </w:r>
    </w:p>
    <w:p w14:paraId="1FC3674E" w14:textId="2BBE5FEB" w:rsidR="006B345F" w:rsidRPr="00F30A9A" w:rsidRDefault="006B345F" w:rsidP="004A6FD2">
      <w:pPr>
        <w:pStyle w:val="TSB-PolicyBullets"/>
        <w:rPr>
          <w:rFonts w:ascii="Century Gothic" w:hAnsi="Century Gothic"/>
        </w:rPr>
      </w:pPr>
      <w:r w:rsidRPr="00F30A9A">
        <w:rPr>
          <w:rFonts w:ascii="Century Gothic" w:hAnsi="Century Gothic"/>
        </w:rPr>
        <w:t xml:space="preserve">Online Safety Policy </w:t>
      </w:r>
    </w:p>
    <w:p w14:paraId="265ECFF0" w14:textId="4C6A795A" w:rsidR="006B345F" w:rsidRPr="00F30A9A" w:rsidRDefault="006B345F" w:rsidP="004A6FD2">
      <w:pPr>
        <w:pStyle w:val="TSB-PolicyBullets"/>
        <w:rPr>
          <w:rFonts w:ascii="Century Gothic" w:hAnsi="Century Gothic"/>
        </w:rPr>
      </w:pPr>
      <w:r w:rsidRPr="00F30A9A">
        <w:rPr>
          <w:rFonts w:ascii="Century Gothic" w:hAnsi="Century Gothic"/>
        </w:rPr>
        <w:t>Pupils’ Personal Electronic Devices Policy</w:t>
      </w:r>
    </w:p>
    <w:p w14:paraId="1E5BF14C" w14:textId="31E5BB2D" w:rsidR="006B345F" w:rsidRPr="00F30A9A" w:rsidRDefault="006B345F" w:rsidP="006B345F">
      <w:pPr>
        <w:pStyle w:val="PolicyBullets"/>
        <w:numPr>
          <w:ilvl w:val="0"/>
          <w:numId w:val="0"/>
        </w:numPr>
        <w:spacing w:before="120" w:after="120"/>
        <w:jc w:val="both"/>
        <w:rPr>
          <w:rFonts w:ascii="Century Gothic" w:hAnsi="Century Gothic"/>
          <w:b/>
          <w:color w:val="FFD006"/>
          <w:u w:val="single"/>
        </w:rPr>
      </w:pPr>
    </w:p>
    <w:p w14:paraId="554A85C3" w14:textId="26FA7092" w:rsidR="003D59A4" w:rsidRPr="00F30A9A" w:rsidRDefault="003D59A4" w:rsidP="006B345F">
      <w:pPr>
        <w:pStyle w:val="PolicyBullets"/>
        <w:numPr>
          <w:ilvl w:val="0"/>
          <w:numId w:val="0"/>
        </w:numPr>
        <w:spacing w:before="120" w:after="120"/>
        <w:jc w:val="both"/>
        <w:rPr>
          <w:rFonts w:ascii="Century Gothic" w:hAnsi="Century Gothic"/>
          <w:b/>
          <w:color w:val="FFD006"/>
          <w:u w:val="single"/>
        </w:rPr>
      </w:pPr>
    </w:p>
    <w:p w14:paraId="70BD45A3" w14:textId="28256BB0" w:rsidR="003D59A4" w:rsidRPr="00F30A9A" w:rsidRDefault="003D59A4" w:rsidP="006B345F">
      <w:pPr>
        <w:pStyle w:val="PolicyBullets"/>
        <w:numPr>
          <w:ilvl w:val="0"/>
          <w:numId w:val="0"/>
        </w:numPr>
        <w:spacing w:before="120" w:after="120"/>
        <w:jc w:val="both"/>
        <w:rPr>
          <w:rFonts w:ascii="Century Gothic" w:hAnsi="Century Gothic"/>
          <w:b/>
          <w:color w:val="FFD006"/>
          <w:u w:val="single"/>
        </w:rPr>
      </w:pPr>
    </w:p>
    <w:p w14:paraId="3EA100F3" w14:textId="41AE4517" w:rsidR="003D59A4" w:rsidRPr="00F30A9A" w:rsidRDefault="003D59A4" w:rsidP="006B345F">
      <w:pPr>
        <w:pStyle w:val="PolicyBullets"/>
        <w:numPr>
          <w:ilvl w:val="0"/>
          <w:numId w:val="0"/>
        </w:numPr>
        <w:spacing w:before="120" w:after="120"/>
        <w:jc w:val="both"/>
        <w:rPr>
          <w:rFonts w:ascii="Century Gothic" w:hAnsi="Century Gothic"/>
          <w:b/>
          <w:color w:val="FFD006"/>
          <w:u w:val="single"/>
        </w:rPr>
      </w:pPr>
    </w:p>
    <w:p w14:paraId="559D62E3" w14:textId="11E78F03" w:rsidR="003D59A4" w:rsidRPr="00F30A9A" w:rsidRDefault="003D59A4" w:rsidP="006B345F">
      <w:pPr>
        <w:pStyle w:val="PolicyBullets"/>
        <w:numPr>
          <w:ilvl w:val="0"/>
          <w:numId w:val="0"/>
        </w:numPr>
        <w:spacing w:before="120" w:after="120"/>
        <w:jc w:val="both"/>
        <w:rPr>
          <w:rFonts w:ascii="Century Gothic" w:hAnsi="Century Gothic"/>
          <w:b/>
          <w:color w:val="FFD006"/>
          <w:u w:val="single"/>
        </w:rPr>
      </w:pPr>
    </w:p>
    <w:p w14:paraId="4844B28C" w14:textId="0AE7F46F" w:rsidR="006B345F" w:rsidRPr="00F30A9A" w:rsidRDefault="006B345F" w:rsidP="006B345F">
      <w:pPr>
        <w:pStyle w:val="Heading10"/>
        <w:rPr>
          <w:rFonts w:ascii="Century Gothic" w:hAnsi="Century Gothic"/>
        </w:rPr>
      </w:pPr>
      <w:bookmarkStart w:id="12" w:name="_Objectives"/>
      <w:bookmarkStart w:id="13" w:name="_Key_roles_and"/>
      <w:bookmarkStart w:id="14" w:name="_Minimising_risks"/>
      <w:bookmarkStart w:id="15" w:name="_Monitoring_and_review_1"/>
      <w:bookmarkStart w:id="16" w:name="_Monitoring_and_review"/>
      <w:bookmarkStart w:id="17" w:name="_Definitions"/>
      <w:bookmarkStart w:id="18" w:name="_Toc59463841"/>
      <w:bookmarkEnd w:id="12"/>
      <w:bookmarkEnd w:id="13"/>
      <w:bookmarkEnd w:id="14"/>
      <w:bookmarkEnd w:id="15"/>
      <w:bookmarkEnd w:id="16"/>
      <w:bookmarkEnd w:id="17"/>
      <w:r w:rsidRPr="00F30A9A">
        <w:rPr>
          <w:rFonts w:ascii="Century Gothic" w:hAnsi="Century Gothic"/>
        </w:rPr>
        <w:t>Definitions</w:t>
      </w:r>
      <w:bookmarkEnd w:id="18"/>
      <w:r w:rsidRPr="00F30A9A">
        <w:rPr>
          <w:rFonts w:ascii="Century Gothic" w:hAnsi="Century Gothic"/>
        </w:rPr>
        <w:t xml:space="preserve"> </w:t>
      </w:r>
    </w:p>
    <w:p w14:paraId="0E8278B5" w14:textId="77777777" w:rsidR="006B345F" w:rsidRPr="00F30A9A" w:rsidRDefault="006B345F" w:rsidP="006B345F">
      <w:pPr>
        <w:pStyle w:val="TSB-Level1Numbers"/>
        <w:rPr>
          <w:rFonts w:ascii="Century Gothic" w:hAnsi="Century Gothic"/>
        </w:rPr>
      </w:pPr>
      <w:r w:rsidRPr="00F30A9A">
        <w:rPr>
          <w:rFonts w:ascii="Century Gothic" w:hAnsi="Century Gothic"/>
        </w:rPr>
        <w:t>CSE is defined as a form of sexual abuse where an individual or group takes advantage of an imbalance of power to coerce, manipulate or deceive a child or young person into sexual activity, for either, or both, of the following reasons:</w:t>
      </w:r>
    </w:p>
    <w:p w14:paraId="3E5D750C" w14:textId="77777777" w:rsidR="006B345F" w:rsidRPr="00F30A9A" w:rsidRDefault="006B345F" w:rsidP="004A6FD2">
      <w:pPr>
        <w:pStyle w:val="TSB-PolicyBullets"/>
        <w:rPr>
          <w:rFonts w:ascii="Century Gothic" w:hAnsi="Century Gothic"/>
        </w:rPr>
      </w:pPr>
      <w:r w:rsidRPr="00F30A9A">
        <w:rPr>
          <w:rFonts w:ascii="Century Gothic" w:hAnsi="Century Gothic"/>
        </w:rPr>
        <w:t>In exchange for something the victim needs or wants</w:t>
      </w:r>
    </w:p>
    <w:p w14:paraId="2260172A" w14:textId="77777777" w:rsidR="006B345F" w:rsidRPr="00F30A9A" w:rsidRDefault="006B345F" w:rsidP="004A6FD2">
      <w:pPr>
        <w:pStyle w:val="TSB-PolicyBullets"/>
        <w:rPr>
          <w:rFonts w:ascii="Century Gothic" w:hAnsi="Century Gothic"/>
        </w:rPr>
      </w:pPr>
      <w:r w:rsidRPr="00F30A9A">
        <w:rPr>
          <w:rFonts w:ascii="Century Gothic" w:hAnsi="Century Gothic"/>
        </w:rPr>
        <w:t>For the financial advantage or increased status of the perpetrator or facilitator</w:t>
      </w:r>
    </w:p>
    <w:p w14:paraId="5B657CE0"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A child can be being sexually exploited even if the sexual activity appears consensual. </w:t>
      </w:r>
    </w:p>
    <w:p w14:paraId="5F747650" w14:textId="7F98ECE9" w:rsidR="006B345F" w:rsidRPr="00F30A9A" w:rsidRDefault="006B345F" w:rsidP="006B345F">
      <w:pPr>
        <w:pStyle w:val="TSB-Level1Numbers"/>
        <w:rPr>
          <w:rFonts w:ascii="Century Gothic" w:hAnsi="Century Gothic"/>
        </w:rPr>
      </w:pPr>
      <w:r w:rsidRPr="00F30A9A">
        <w:rPr>
          <w:rFonts w:ascii="Century Gothic" w:hAnsi="Century Gothic"/>
        </w:rPr>
        <w:t>Even where a young person is old enough to legally consent to sexual activity, the law states that consent is only valid where they make a choice and have the freedom and capacity to make that choice.</w:t>
      </w:r>
    </w:p>
    <w:p w14:paraId="11EBCC35" w14:textId="28C59564" w:rsidR="006B345F" w:rsidRPr="00F30A9A" w:rsidRDefault="006B345F" w:rsidP="006B345F">
      <w:pPr>
        <w:pStyle w:val="TSB-Level1Numbers"/>
        <w:rPr>
          <w:rFonts w:ascii="Century Gothic" w:hAnsi="Century Gothic"/>
        </w:rPr>
      </w:pPr>
      <w:r w:rsidRPr="00F30A9A">
        <w:rPr>
          <w:rFonts w:ascii="Century Gothic" w:hAnsi="Century Gothic"/>
        </w:rPr>
        <w:t>CSE:</w:t>
      </w:r>
    </w:p>
    <w:p w14:paraId="1E05CB5F" w14:textId="77777777" w:rsidR="006B345F" w:rsidRPr="00F30A9A" w:rsidRDefault="006B345F" w:rsidP="004A6FD2">
      <w:pPr>
        <w:pStyle w:val="TSB-PolicyBullets"/>
        <w:rPr>
          <w:rFonts w:ascii="Century Gothic" w:hAnsi="Century Gothic"/>
        </w:rPr>
      </w:pPr>
      <w:r w:rsidRPr="00F30A9A">
        <w:rPr>
          <w:rFonts w:ascii="Century Gothic" w:hAnsi="Century Gothic"/>
        </w:rPr>
        <w:t>Can affect anyone under the age of 18, including 16 and 17-year-olds who can legally consent to having sex.</w:t>
      </w:r>
    </w:p>
    <w:p w14:paraId="5F57C53D" w14:textId="3F00E2C9" w:rsidR="006B345F" w:rsidRPr="00F30A9A" w:rsidRDefault="006B345F" w:rsidP="004A6FD2">
      <w:pPr>
        <w:pStyle w:val="TSB-PolicyBullets"/>
        <w:rPr>
          <w:rFonts w:ascii="Century Gothic" w:hAnsi="Century Gothic"/>
        </w:rPr>
      </w:pPr>
      <w:r w:rsidRPr="00F30A9A">
        <w:rPr>
          <w:rFonts w:ascii="Century Gothic" w:hAnsi="Century Gothic"/>
        </w:rPr>
        <w:t xml:space="preserve">Can take place in person, </w:t>
      </w:r>
      <w:proofErr w:type="gramStart"/>
      <w:r w:rsidRPr="00F30A9A">
        <w:rPr>
          <w:rFonts w:ascii="Century Gothic" w:hAnsi="Century Gothic"/>
        </w:rPr>
        <w:t>through the use of</w:t>
      </w:r>
      <w:proofErr w:type="gramEnd"/>
      <w:r w:rsidRPr="00F30A9A">
        <w:rPr>
          <w:rFonts w:ascii="Century Gothic" w:hAnsi="Century Gothic"/>
        </w:rPr>
        <w:t xml:space="preserve"> technology or a combination of the two.</w:t>
      </w:r>
    </w:p>
    <w:p w14:paraId="4536AB2C" w14:textId="77777777" w:rsidR="006B345F" w:rsidRPr="00F30A9A" w:rsidRDefault="006B345F" w:rsidP="004A6FD2">
      <w:pPr>
        <w:pStyle w:val="TSB-PolicyBullets"/>
        <w:rPr>
          <w:rFonts w:ascii="Century Gothic" w:hAnsi="Century Gothic"/>
        </w:rPr>
      </w:pPr>
      <w:r w:rsidRPr="00F30A9A">
        <w:rPr>
          <w:rFonts w:ascii="Century Gothic" w:hAnsi="Century Gothic"/>
        </w:rPr>
        <w:t>Can involve both contact (penetrative and non-penetrative acts) and non-contact sexual activity.</w:t>
      </w:r>
    </w:p>
    <w:p w14:paraId="5D51940B" w14:textId="1955DA61" w:rsidR="006B345F" w:rsidRPr="00F30A9A" w:rsidRDefault="006B345F" w:rsidP="004A6FD2">
      <w:pPr>
        <w:pStyle w:val="TSB-PolicyBullets"/>
        <w:rPr>
          <w:rFonts w:ascii="Century Gothic" w:hAnsi="Century Gothic"/>
        </w:rPr>
      </w:pPr>
      <w:r w:rsidRPr="00F30A9A">
        <w:rPr>
          <w:rFonts w:ascii="Century Gothic" w:hAnsi="Century Gothic"/>
        </w:rPr>
        <w:t xml:space="preserve">Can involve force and/or </w:t>
      </w:r>
      <w:r w:rsidR="009550BD" w:rsidRPr="00F30A9A">
        <w:rPr>
          <w:rFonts w:ascii="Century Gothic" w:hAnsi="Century Gothic"/>
        </w:rPr>
        <w:t>enticement and</w:t>
      </w:r>
      <w:r w:rsidRPr="00F30A9A">
        <w:rPr>
          <w:rFonts w:ascii="Century Gothic" w:hAnsi="Century Gothic"/>
        </w:rPr>
        <w:t xml:space="preserve"> may involve violence or threats of violence.</w:t>
      </w:r>
    </w:p>
    <w:p w14:paraId="1DA95AC4" w14:textId="77777777" w:rsidR="006B345F" w:rsidRPr="00F30A9A" w:rsidRDefault="006B345F" w:rsidP="004A6FD2">
      <w:pPr>
        <w:pStyle w:val="TSB-PolicyBullets"/>
        <w:rPr>
          <w:rFonts w:ascii="Century Gothic" w:hAnsi="Century Gothic"/>
        </w:rPr>
      </w:pPr>
      <w:r w:rsidRPr="00F30A9A">
        <w:rPr>
          <w:rFonts w:ascii="Century Gothic" w:hAnsi="Century Gothic"/>
        </w:rPr>
        <w:t>Can occur without the child’s knowledge (e.g. through the copying of videos or images they have created and posted online).</w:t>
      </w:r>
    </w:p>
    <w:p w14:paraId="050BD2D8" w14:textId="77777777" w:rsidR="006B345F" w:rsidRPr="00F30A9A" w:rsidRDefault="006B345F" w:rsidP="004A6FD2">
      <w:pPr>
        <w:pStyle w:val="TSB-PolicyBullets"/>
        <w:rPr>
          <w:rFonts w:ascii="Century Gothic" w:hAnsi="Century Gothic"/>
        </w:rPr>
      </w:pPr>
      <w:r w:rsidRPr="00F30A9A">
        <w:rPr>
          <w:rFonts w:ascii="Century Gothic" w:hAnsi="Century Gothic"/>
        </w:rPr>
        <w:t>Can be perpetrated by males or females, children or adults, individuals or groups.</w:t>
      </w:r>
    </w:p>
    <w:p w14:paraId="31A46071"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Can involve one-off occurrences or regular incidents. </w:t>
      </w:r>
    </w:p>
    <w:p w14:paraId="0A149CD4" w14:textId="77777777" w:rsidR="006B345F" w:rsidRPr="00F30A9A" w:rsidRDefault="006B345F" w:rsidP="004A6FD2">
      <w:pPr>
        <w:pStyle w:val="TSB-PolicyBullets"/>
        <w:rPr>
          <w:rFonts w:ascii="Century Gothic" w:hAnsi="Century Gothic"/>
        </w:rPr>
      </w:pPr>
      <w:r w:rsidRPr="00F30A9A">
        <w:rPr>
          <w:rFonts w:ascii="Century Gothic" w:hAnsi="Century Gothic"/>
        </w:rPr>
        <w:t>Can be opportunistic or complex and organised.</w:t>
      </w:r>
    </w:p>
    <w:p w14:paraId="53D13952"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Normally involves a power imbalance in favour of the perpetrator. Age is the most obvious imbalance, but it can also be due to other factors such as gender, sexual identity, cognitive ability, physical strength, status and access to economic or other resources. </w:t>
      </w:r>
    </w:p>
    <w:p w14:paraId="1C90E37F" w14:textId="77777777" w:rsidR="006B345F" w:rsidRPr="00F30A9A" w:rsidRDefault="006B345F" w:rsidP="006B345F">
      <w:pPr>
        <w:pStyle w:val="TSB-Level1Numbers"/>
        <w:rPr>
          <w:rFonts w:ascii="Century Gothic" w:hAnsi="Century Gothic"/>
        </w:rPr>
      </w:pPr>
      <w:bookmarkStart w:id="19" w:name="_Monitoring_and_review_2"/>
      <w:bookmarkStart w:id="20" w:name="_Roles_and_responsibilities"/>
      <w:bookmarkEnd w:id="19"/>
      <w:bookmarkEnd w:id="20"/>
      <w:r w:rsidRPr="00F30A9A">
        <w:rPr>
          <w:rFonts w:ascii="Century Gothic" w:hAnsi="Century Gothic"/>
        </w:rPr>
        <w:lastRenderedPageBreak/>
        <w:t xml:space="preserve">If sexual gratification, or exercising power and control, is the only motive of the perpetrator, this would not normally constitute CSE, but will be responded to as a different form of child sexual abuse and dealt with in line with the </w:t>
      </w:r>
      <w:r w:rsidRPr="00F30A9A">
        <w:rPr>
          <w:rFonts w:ascii="Century Gothic" w:hAnsi="Century Gothic"/>
          <w:u w:color="FFD006"/>
        </w:rPr>
        <w:t>Child Protection and Safeguarding Policy</w:t>
      </w:r>
      <w:r w:rsidRPr="00F30A9A">
        <w:rPr>
          <w:rFonts w:ascii="Century Gothic" w:hAnsi="Century Gothic"/>
        </w:rPr>
        <w:t xml:space="preserve">. </w:t>
      </w:r>
    </w:p>
    <w:p w14:paraId="7D743768" w14:textId="77777777" w:rsidR="006B345F" w:rsidRPr="00F30A9A" w:rsidRDefault="006B345F" w:rsidP="006B345F">
      <w:pPr>
        <w:pStyle w:val="Heading10"/>
        <w:numPr>
          <w:ilvl w:val="0"/>
          <w:numId w:val="0"/>
        </w:numPr>
        <w:ind w:left="1077"/>
        <w:rPr>
          <w:rFonts w:ascii="Century Gothic" w:hAnsi="Century Gothic"/>
        </w:rPr>
      </w:pPr>
    </w:p>
    <w:p w14:paraId="4F83E1D5" w14:textId="77777777" w:rsidR="004A6FD2" w:rsidRPr="00F30A9A" w:rsidRDefault="004A6FD2">
      <w:pPr>
        <w:rPr>
          <w:rFonts w:ascii="Century Gothic" w:hAnsi="Century Gothic" w:cstheme="majorHAnsi"/>
          <w:b/>
          <w:sz w:val="28"/>
          <w:szCs w:val="32"/>
        </w:rPr>
      </w:pPr>
      <w:r w:rsidRPr="00F30A9A">
        <w:rPr>
          <w:rFonts w:ascii="Century Gothic" w:hAnsi="Century Gothic"/>
        </w:rPr>
        <w:br w:type="page"/>
      </w:r>
    </w:p>
    <w:p w14:paraId="6E7E7A6D" w14:textId="2F1B9084" w:rsidR="006B345F" w:rsidRPr="00F30A9A" w:rsidRDefault="006B345F" w:rsidP="006B345F">
      <w:pPr>
        <w:pStyle w:val="Heading10"/>
        <w:rPr>
          <w:rFonts w:ascii="Century Gothic" w:hAnsi="Century Gothic"/>
        </w:rPr>
      </w:pPr>
      <w:bookmarkStart w:id="21" w:name="_Toc59463842"/>
      <w:r w:rsidRPr="00F30A9A">
        <w:rPr>
          <w:rFonts w:ascii="Century Gothic" w:hAnsi="Century Gothic"/>
        </w:rPr>
        <w:lastRenderedPageBreak/>
        <w:t>Roles and responsibilities</w:t>
      </w:r>
      <w:bookmarkEnd w:id="21"/>
    </w:p>
    <w:p w14:paraId="052BAC4D" w14:textId="6B8B916F" w:rsidR="006B345F" w:rsidRPr="00F30A9A" w:rsidRDefault="006B345F" w:rsidP="006B345F">
      <w:pPr>
        <w:pStyle w:val="TSB-Level1Numbers"/>
        <w:rPr>
          <w:rFonts w:ascii="Century Gothic" w:hAnsi="Century Gothic"/>
        </w:rPr>
      </w:pPr>
      <w:r w:rsidRPr="00F30A9A">
        <w:rPr>
          <w:rFonts w:ascii="Century Gothic" w:hAnsi="Century Gothic"/>
        </w:rPr>
        <w:t xml:space="preserve">Safeguarding and promoting the welfare of children is everyone’s responsibility. Everyone who </w:t>
      </w:r>
      <w:proofErr w:type="gramStart"/>
      <w:r w:rsidRPr="00F30A9A">
        <w:rPr>
          <w:rFonts w:ascii="Century Gothic" w:hAnsi="Century Gothic"/>
        </w:rPr>
        <w:t>comes into contact with</w:t>
      </w:r>
      <w:proofErr w:type="gramEnd"/>
      <w:r w:rsidRPr="00F30A9A">
        <w:rPr>
          <w:rFonts w:ascii="Century Gothic" w:hAnsi="Century Gothic"/>
        </w:rPr>
        <w:t xml:space="preserve"> children and their families has a role to play and all school staff will undertake their responsibilities with due diligence to this policy and all safeguarding and child protection policies.</w:t>
      </w:r>
    </w:p>
    <w:p w14:paraId="777DAD75" w14:textId="64574542" w:rsidR="006B345F" w:rsidRPr="00F30A9A" w:rsidRDefault="006B345F" w:rsidP="006B345F">
      <w:pPr>
        <w:pStyle w:val="TSB-Level1Numbers"/>
        <w:rPr>
          <w:rFonts w:ascii="Century Gothic" w:hAnsi="Century Gothic"/>
        </w:rPr>
      </w:pPr>
      <w:r w:rsidRPr="00F30A9A">
        <w:rPr>
          <w:rFonts w:ascii="Century Gothic" w:hAnsi="Century Gothic"/>
        </w:rPr>
        <w:t xml:space="preserve">The </w:t>
      </w:r>
      <w:r w:rsidR="0038031A" w:rsidRPr="00F30A9A">
        <w:rPr>
          <w:rFonts w:ascii="Century Gothic" w:hAnsi="Century Gothic"/>
          <w:bCs/>
          <w:szCs w:val="22"/>
        </w:rPr>
        <w:t>Management committee</w:t>
      </w:r>
      <w:r w:rsidR="0038031A" w:rsidRPr="00F30A9A">
        <w:rPr>
          <w:rFonts w:ascii="Century Gothic" w:hAnsi="Century Gothic"/>
          <w:b/>
          <w:szCs w:val="22"/>
          <w:u w:val="single"/>
        </w:rPr>
        <w:t xml:space="preserve"> </w:t>
      </w:r>
      <w:r w:rsidRPr="00F30A9A">
        <w:rPr>
          <w:rFonts w:ascii="Century Gothic" w:hAnsi="Century Gothic"/>
        </w:rPr>
        <w:t>has a duty to:</w:t>
      </w:r>
    </w:p>
    <w:p w14:paraId="2B745725"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the school complies with its duties under the above child protection and safeguarding legislation.</w:t>
      </w:r>
    </w:p>
    <w:p w14:paraId="293FE0D0"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Guarantee that the policies, procedures and training opportunities in the school are effective and </w:t>
      </w:r>
      <w:proofErr w:type="gramStart"/>
      <w:r w:rsidRPr="00F30A9A">
        <w:rPr>
          <w:rFonts w:ascii="Century Gothic" w:hAnsi="Century Gothic"/>
        </w:rPr>
        <w:t>comply with the law at all times</w:t>
      </w:r>
      <w:proofErr w:type="gramEnd"/>
      <w:r w:rsidRPr="00F30A9A">
        <w:rPr>
          <w:rFonts w:ascii="Century Gothic" w:hAnsi="Century Gothic"/>
        </w:rPr>
        <w:t>.</w:t>
      </w:r>
    </w:p>
    <w:p w14:paraId="12A05226" w14:textId="77777777" w:rsidR="006B345F" w:rsidRPr="00F30A9A" w:rsidRDefault="006B345F" w:rsidP="004A6FD2">
      <w:pPr>
        <w:pStyle w:val="TSB-PolicyBullets"/>
        <w:rPr>
          <w:rFonts w:ascii="Century Gothic" w:hAnsi="Century Gothic"/>
        </w:rPr>
      </w:pPr>
      <w:r w:rsidRPr="00F30A9A">
        <w:rPr>
          <w:rFonts w:ascii="Century Gothic" w:hAnsi="Century Gothic"/>
        </w:rPr>
        <w:t>Guarantee that the school contributes to inter-agency working in line with the statutory guidance ‘Working Together to Safeguard Children’.</w:t>
      </w:r>
    </w:p>
    <w:p w14:paraId="2B7C3354"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Confirm that the school’s safeguarding arrangements </w:t>
      </w:r>
      <w:proofErr w:type="gramStart"/>
      <w:r w:rsidRPr="00F30A9A">
        <w:rPr>
          <w:rFonts w:ascii="Century Gothic" w:hAnsi="Century Gothic"/>
        </w:rPr>
        <w:t>take into account</w:t>
      </w:r>
      <w:proofErr w:type="gramEnd"/>
      <w:r w:rsidRPr="00F30A9A">
        <w:rPr>
          <w:rFonts w:ascii="Century Gothic" w:hAnsi="Century Gothic"/>
        </w:rPr>
        <w:t xml:space="preserve"> the procedures and practices of the LA as part of the inter-agency safeguarding procedures.</w:t>
      </w:r>
    </w:p>
    <w:p w14:paraId="56C9E7D8" w14:textId="0928BD98" w:rsidR="006B345F" w:rsidRPr="00F30A9A" w:rsidRDefault="006B345F" w:rsidP="004A6FD2">
      <w:pPr>
        <w:pStyle w:val="TSB-PolicyBullets"/>
        <w:rPr>
          <w:rFonts w:ascii="Century Gothic" w:hAnsi="Century Gothic"/>
        </w:rPr>
      </w:pPr>
      <w:bookmarkStart w:id="22" w:name="_Hlk523910201"/>
      <w:r w:rsidRPr="00F30A9A">
        <w:rPr>
          <w:rFonts w:ascii="Century Gothic" w:hAnsi="Century Gothic"/>
        </w:rPr>
        <w:t xml:space="preserve">Understand the local criteria for action and the local protocol for </w:t>
      </w:r>
      <w:r w:rsidR="009550BD" w:rsidRPr="00F30A9A">
        <w:rPr>
          <w:rFonts w:ascii="Century Gothic" w:hAnsi="Century Gothic"/>
        </w:rPr>
        <w:t>assessment and</w:t>
      </w:r>
      <w:r w:rsidRPr="00F30A9A">
        <w:rPr>
          <w:rFonts w:ascii="Century Gothic" w:hAnsi="Century Gothic"/>
        </w:rPr>
        <w:t xml:space="preserve"> ensure these are reflected in the school’s policies and procedures.</w:t>
      </w:r>
      <w:bookmarkEnd w:id="22"/>
    </w:p>
    <w:p w14:paraId="1AD02A81" w14:textId="77777777" w:rsidR="006B345F" w:rsidRPr="00F30A9A" w:rsidRDefault="006B345F" w:rsidP="004A6FD2">
      <w:pPr>
        <w:pStyle w:val="TSB-PolicyBullets"/>
        <w:rPr>
          <w:rFonts w:ascii="Century Gothic" w:hAnsi="Century Gothic"/>
        </w:rPr>
      </w:pPr>
      <w:r w:rsidRPr="00F30A9A">
        <w:rPr>
          <w:rFonts w:ascii="Century Gothic" w:hAnsi="Century Gothic"/>
        </w:rPr>
        <w:t>Comply with its obligations under section 14B of the Children Act 2004 to supply the local safeguarding arrangements with information to fulfil its functions.</w:t>
      </w:r>
    </w:p>
    <w:p w14:paraId="3EFB52F5"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staff members have due regard to relevant data protection principles that allow them to share (and withhold) personal information.</w:t>
      </w:r>
    </w:p>
    <w:p w14:paraId="4AAA4E68" w14:textId="038102C3" w:rsidR="006B345F" w:rsidRPr="00F30A9A" w:rsidRDefault="006B345F" w:rsidP="004A6FD2">
      <w:pPr>
        <w:pStyle w:val="TSB-PolicyBullets"/>
        <w:rPr>
          <w:rFonts w:ascii="Century Gothic" w:hAnsi="Century Gothic"/>
        </w:rPr>
      </w:pPr>
      <w:r w:rsidRPr="00F30A9A">
        <w:rPr>
          <w:rFonts w:ascii="Century Gothic" w:hAnsi="Century Gothic"/>
        </w:rPr>
        <w:t xml:space="preserve">Ensure that a member of the </w:t>
      </w:r>
      <w:r w:rsidR="0038031A" w:rsidRPr="00F30A9A">
        <w:rPr>
          <w:rFonts w:ascii="Century Gothic" w:hAnsi="Century Gothic"/>
        </w:rPr>
        <w:t>Management committee</w:t>
      </w:r>
      <w:r w:rsidR="009550BD" w:rsidRPr="00F30A9A">
        <w:rPr>
          <w:rFonts w:ascii="Century Gothic" w:hAnsi="Century Gothic"/>
          <w:b/>
          <w:bCs/>
        </w:rPr>
        <w:t xml:space="preserve"> </w:t>
      </w:r>
      <w:r w:rsidRPr="00F30A9A">
        <w:rPr>
          <w:rFonts w:ascii="Century Gothic" w:hAnsi="Century Gothic"/>
        </w:rPr>
        <w:t>is nominated to liaise with the LA and/or partner agencies on issues of child protection and in the event of allegations of abuse made against the headteacher or another governor.</w:t>
      </w:r>
    </w:p>
    <w:p w14:paraId="028EB79D" w14:textId="77777777" w:rsidR="006B345F" w:rsidRPr="00F30A9A" w:rsidRDefault="006B345F" w:rsidP="004A6FD2">
      <w:pPr>
        <w:pStyle w:val="TSB-PolicyBullets"/>
        <w:rPr>
          <w:rFonts w:ascii="Century Gothic" w:hAnsi="Century Gothic"/>
        </w:rPr>
      </w:pPr>
      <w:r w:rsidRPr="00F30A9A">
        <w:rPr>
          <w:rFonts w:ascii="Century Gothic" w:hAnsi="Century Gothic"/>
        </w:rPr>
        <w:t>Guarantee that there are effective child protection policies and procedures in place together with a Staff Code of Conduct.</w:t>
      </w:r>
    </w:p>
    <w:p w14:paraId="3826AE9E"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there is a senior board level lead responsible for safeguarding arrangements.</w:t>
      </w:r>
    </w:p>
    <w:p w14:paraId="3F05C02A"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Appoint a member of staff from the SLT to the role of DSL as an explicit part of the role-holder’s job description. </w:t>
      </w:r>
    </w:p>
    <w:p w14:paraId="5AA9D0CA" w14:textId="77777777" w:rsidR="006B345F" w:rsidRPr="00F30A9A" w:rsidRDefault="006B345F" w:rsidP="004A6FD2">
      <w:pPr>
        <w:pStyle w:val="TSB-PolicyBullets"/>
        <w:rPr>
          <w:rFonts w:ascii="Century Gothic" w:hAnsi="Century Gothic"/>
        </w:rPr>
      </w:pPr>
      <w:bookmarkStart w:id="23" w:name="_Hlk523910213"/>
      <w:r w:rsidRPr="00F30A9A">
        <w:rPr>
          <w:rFonts w:ascii="Century Gothic" w:hAnsi="Century Gothic"/>
        </w:rPr>
        <w:lastRenderedPageBreak/>
        <w:t>Appoint one or more deputy DSL(s) to provide support to the DSL and ensure that they are trained to the same standard as the DSL and that the role is explicit in their job description</w:t>
      </w:r>
      <w:r w:rsidRPr="00F30A9A">
        <w:rPr>
          <w:rFonts w:ascii="Century Gothic" w:eastAsia="Arial" w:hAnsi="Century Gothic" w:cs="Times New Roman"/>
        </w:rPr>
        <w:t>(s).</w:t>
      </w:r>
    </w:p>
    <w:bookmarkEnd w:id="23"/>
    <w:p w14:paraId="3FBBC4CD" w14:textId="0BDCB65A" w:rsidR="006B345F" w:rsidRPr="00F30A9A" w:rsidRDefault="006B345F" w:rsidP="004A6FD2">
      <w:pPr>
        <w:pStyle w:val="TSB-PolicyBullets"/>
        <w:rPr>
          <w:rFonts w:ascii="Century Gothic" w:hAnsi="Century Gothic"/>
        </w:rPr>
      </w:pPr>
      <w:r w:rsidRPr="00F30A9A">
        <w:rPr>
          <w:rFonts w:ascii="Century Gothic" w:hAnsi="Century Gothic"/>
        </w:rPr>
        <w:t xml:space="preserve">Ensure all relevant persons are aware of the school’s local safeguarding arrangements, including the </w:t>
      </w:r>
      <w:r w:rsidR="0038031A" w:rsidRPr="00F30A9A">
        <w:rPr>
          <w:rFonts w:ascii="Century Gothic" w:hAnsi="Century Gothic"/>
        </w:rPr>
        <w:t>Management committee</w:t>
      </w:r>
      <w:r w:rsidR="0038031A" w:rsidRPr="00F30A9A">
        <w:rPr>
          <w:rFonts w:ascii="Century Gothic" w:hAnsi="Century Gothic"/>
          <w:b/>
          <w:bCs/>
        </w:rPr>
        <w:t xml:space="preserve"> </w:t>
      </w:r>
      <w:r w:rsidRPr="00F30A9A">
        <w:rPr>
          <w:rFonts w:ascii="Century Gothic" w:hAnsi="Century Gothic"/>
        </w:rPr>
        <w:t>itself, the SLT and DSL.</w:t>
      </w:r>
    </w:p>
    <w:p w14:paraId="2179CA23"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Make sure that pupils are taught about safeguarding, including protection against dangers online (including when they are online at home), through teaching and learning opportunities, as part of providing a broad and balanced curriculum. </w:t>
      </w:r>
    </w:p>
    <w:p w14:paraId="584C5623"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all staff members receive safeguarding and child protection training updates, such as e-bulletins, emails and staff meetings, as required, but at least annually.</w:t>
      </w:r>
    </w:p>
    <w:p w14:paraId="03916A1D"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Make sure that pupils’ wishes and feelings are </w:t>
      </w:r>
      <w:proofErr w:type="gramStart"/>
      <w:r w:rsidRPr="00F30A9A">
        <w:rPr>
          <w:rFonts w:ascii="Century Gothic" w:hAnsi="Century Gothic"/>
        </w:rPr>
        <w:t>taken into account</w:t>
      </w:r>
      <w:proofErr w:type="gramEnd"/>
      <w:r w:rsidRPr="00F30A9A">
        <w:rPr>
          <w:rFonts w:ascii="Century Gothic" w:hAnsi="Century Gothic"/>
        </w:rPr>
        <w:t xml:space="preserve"> when determining what action to take and what services to provide to protect individual pupils.</w:t>
      </w:r>
    </w:p>
    <w:p w14:paraId="7CA09580" w14:textId="77777777" w:rsidR="006B345F" w:rsidRPr="00F30A9A" w:rsidRDefault="006B345F" w:rsidP="004A6FD2">
      <w:pPr>
        <w:pStyle w:val="TSB-PolicyBullets"/>
        <w:rPr>
          <w:rFonts w:ascii="Century Gothic" w:hAnsi="Century Gothic"/>
        </w:rPr>
      </w:pPr>
      <w:r w:rsidRPr="00F30A9A">
        <w:rPr>
          <w:rFonts w:ascii="Century Gothic" w:hAnsi="Century Gothic"/>
        </w:rPr>
        <w:t>Guarantee that there are systems in place for pupils to express their views and give feedback.</w:t>
      </w:r>
    </w:p>
    <w:p w14:paraId="37944DD4" w14:textId="77777777" w:rsidR="006B345F" w:rsidRPr="00F30A9A" w:rsidRDefault="006B345F" w:rsidP="004A6FD2">
      <w:pPr>
        <w:pStyle w:val="TSB-PolicyBullets"/>
        <w:rPr>
          <w:rFonts w:ascii="Century Gothic" w:hAnsi="Century Gothic"/>
        </w:rPr>
      </w:pPr>
      <w:r w:rsidRPr="00F30A9A">
        <w:rPr>
          <w:rFonts w:ascii="Century Gothic" w:hAnsi="Century Gothic"/>
        </w:rPr>
        <w:t>Establish an early help procedure and ensure all staff understand the procedure and their role in it.</w:t>
      </w:r>
    </w:p>
    <w:p w14:paraId="4F7AA172"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Introduce mechanisms to assist staff in understanding and discharging their roles and responsibilities. </w:t>
      </w:r>
    </w:p>
    <w:p w14:paraId="2E906DAE"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Put in place appropriate safeguarding responses for pupils who go missing from school, particularly on repeat occasions, to help identify any risk of abuse and neglect, including sexual abuse or exploitation, and prevent the risk of their disappearance in future. </w:t>
      </w:r>
    </w:p>
    <w:p w14:paraId="75CC68D3"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Create a culture where staff are confident to challenge senior leaders over any safeguarding concerns.               </w:t>
      </w:r>
    </w:p>
    <w:p w14:paraId="3DDE64D5" w14:textId="0753B5E8" w:rsidR="006B345F" w:rsidRPr="00F30A9A" w:rsidRDefault="006B345F" w:rsidP="004A6FD2">
      <w:pPr>
        <w:pStyle w:val="TSB-Level1Numbers"/>
        <w:rPr>
          <w:rFonts w:ascii="Century Gothic" w:hAnsi="Century Gothic"/>
        </w:rPr>
      </w:pPr>
      <w:r w:rsidRPr="00F30A9A">
        <w:rPr>
          <w:rFonts w:ascii="Century Gothic" w:hAnsi="Century Gothic"/>
        </w:rPr>
        <w:t>The headteacher has a duty to:</w:t>
      </w:r>
    </w:p>
    <w:p w14:paraId="17CF14BA" w14:textId="77777777" w:rsidR="006B345F" w:rsidRPr="00F30A9A" w:rsidRDefault="006B345F" w:rsidP="004A6FD2">
      <w:pPr>
        <w:pStyle w:val="TSB-PolicyBullets"/>
        <w:rPr>
          <w:rFonts w:ascii="Century Gothic" w:hAnsi="Century Gothic"/>
        </w:rPr>
      </w:pPr>
      <w:r w:rsidRPr="00F30A9A">
        <w:rPr>
          <w:rFonts w:ascii="Century Gothic" w:hAnsi="Century Gothic"/>
        </w:rPr>
        <w:t>Safeguard pupils’ wellbeing and maintain public trust in the teaching profession.</w:t>
      </w:r>
    </w:p>
    <w:p w14:paraId="7E5AD2C6" w14:textId="4E0226B4" w:rsidR="006B345F" w:rsidRPr="00F30A9A" w:rsidRDefault="006B345F" w:rsidP="004A6FD2">
      <w:pPr>
        <w:pStyle w:val="TSB-PolicyBullets"/>
        <w:rPr>
          <w:rFonts w:ascii="Century Gothic" w:hAnsi="Century Gothic"/>
        </w:rPr>
      </w:pPr>
      <w:r w:rsidRPr="00F30A9A">
        <w:rPr>
          <w:rFonts w:ascii="Century Gothic" w:hAnsi="Century Gothic"/>
        </w:rPr>
        <w:t xml:space="preserve">Ensure that the policies and procedures adopted by the </w:t>
      </w:r>
      <w:r w:rsidR="0038031A" w:rsidRPr="00F30A9A">
        <w:rPr>
          <w:rFonts w:ascii="Century Gothic" w:hAnsi="Century Gothic"/>
        </w:rPr>
        <w:t>management committee</w:t>
      </w:r>
      <w:r w:rsidRPr="00F30A9A">
        <w:rPr>
          <w:rFonts w:ascii="Century Gothic" w:hAnsi="Century Gothic"/>
        </w:rPr>
        <w:t xml:space="preserve"> particularly concerning referrals of cases of suspected abuse and neglect, are followed by staff members.</w:t>
      </w:r>
    </w:p>
    <w:p w14:paraId="7D54E066" w14:textId="77777777" w:rsidR="006B345F" w:rsidRPr="00F30A9A" w:rsidRDefault="006B345F" w:rsidP="004A6FD2">
      <w:pPr>
        <w:pStyle w:val="TSB-PolicyBullets"/>
        <w:rPr>
          <w:rFonts w:ascii="Century Gothic" w:hAnsi="Century Gothic"/>
        </w:rPr>
      </w:pPr>
      <w:bookmarkStart w:id="24" w:name="_Hlk523910423"/>
      <w:r w:rsidRPr="00F30A9A">
        <w:rPr>
          <w:rFonts w:ascii="Century Gothic" w:hAnsi="Century Gothic"/>
        </w:rPr>
        <w:t xml:space="preserve">Provide staff, upon induction, with the Child Protection and Safeguarding Policy, Staff Code of Conduct, part one of the ‘Keeping children safe in education’ (KCSIE) guidance, the </w:t>
      </w:r>
      <w:r w:rsidRPr="00F30A9A">
        <w:rPr>
          <w:rFonts w:ascii="Century Gothic" w:eastAsia="Arial" w:hAnsi="Century Gothic" w:cs="Times New Roman"/>
        </w:rPr>
        <w:t xml:space="preserve">Behavioural Policy, the Children Missing from Education Policy, </w:t>
      </w:r>
      <w:r w:rsidRPr="00F30A9A">
        <w:rPr>
          <w:rFonts w:ascii="Century Gothic" w:eastAsia="Arial" w:hAnsi="Century Gothic" w:cs="Times New Roman"/>
        </w:rPr>
        <w:lastRenderedPageBreak/>
        <w:t>online safety training, and the identity of the DSL and any deputies.</w:t>
      </w:r>
    </w:p>
    <w:bookmarkEnd w:id="24"/>
    <w:p w14:paraId="4ACF298D" w14:textId="77777777" w:rsidR="004A6FD2" w:rsidRPr="00F30A9A" w:rsidRDefault="004A6FD2">
      <w:pPr>
        <w:rPr>
          <w:rFonts w:ascii="Century Gothic" w:hAnsi="Century Gothic" w:cs="Arial"/>
        </w:rPr>
      </w:pPr>
      <w:r w:rsidRPr="00F30A9A">
        <w:rPr>
          <w:rFonts w:ascii="Century Gothic" w:hAnsi="Century Gothic"/>
        </w:rPr>
        <w:br w:type="page"/>
      </w:r>
    </w:p>
    <w:p w14:paraId="3C31AD9A" w14:textId="117B85F8" w:rsidR="006B345F" w:rsidRPr="00F30A9A" w:rsidRDefault="006B345F" w:rsidP="004A6FD2">
      <w:pPr>
        <w:pStyle w:val="TSB-Level1Numbers"/>
        <w:rPr>
          <w:rFonts w:ascii="Century Gothic" w:hAnsi="Century Gothic"/>
        </w:rPr>
      </w:pPr>
      <w:r w:rsidRPr="00F30A9A">
        <w:rPr>
          <w:rFonts w:ascii="Century Gothic" w:hAnsi="Century Gothic"/>
        </w:rPr>
        <w:lastRenderedPageBreak/>
        <w:t>The DSL has a duty to:</w:t>
      </w:r>
    </w:p>
    <w:p w14:paraId="58DDD339"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Understand and keep </w:t>
      </w:r>
      <w:proofErr w:type="gramStart"/>
      <w:r w:rsidRPr="00F30A9A">
        <w:rPr>
          <w:rFonts w:ascii="Century Gothic" w:hAnsi="Century Gothic"/>
        </w:rPr>
        <w:t>up-to-date</w:t>
      </w:r>
      <w:proofErr w:type="gramEnd"/>
      <w:r w:rsidRPr="00F30A9A">
        <w:rPr>
          <w:rFonts w:ascii="Century Gothic" w:hAnsi="Century Gothic"/>
        </w:rPr>
        <w:t xml:space="preserve"> with local safeguarding arrangements.</w:t>
      </w:r>
    </w:p>
    <w:p w14:paraId="50FD0939" w14:textId="77777777" w:rsidR="006B345F" w:rsidRPr="00F30A9A" w:rsidRDefault="006B345F" w:rsidP="004A6FD2">
      <w:pPr>
        <w:pStyle w:val="TSB-PolicyBullets"/>
        <w:rPr>
          <w:rFonts w:ascii="Century Gothic" w:hAnsi="Century Gothic"/>
        </w:rPr>
      </w:pPr>
      <w:r w:rsidRPr="00F30A9A">
        <w:rPr>
          <w:rFonts w:ascii="Century Gothic" w:hAnsi="Century Gothic"/>
        </w:rPr>
        <w:t>Act as the main point of contact with the three safeguarding partners.</w:t>
      </w:r>
    </w:p>
    <w:p w14:paraId="1657AF8B" w14:textId="77777777" w:rsidR="006B345F" w:rsidRPr="00F30A9A" w:rsidRDefault="006B345F" w:rsidP="004A6FD2">
      <w:pPr>
        <w:pStyle w:val="TSB-PolicyBullets"/>
        <w:rPr>
          <w:rFonts w:ascii="Century Gothic" w:hAnsi="Century Gothic"/>
        </w:rPr>
      </w:pPr>
      <w:r w:rsidRPr="00F30A9A">
        <w:rPr>
          <w:rFonts w:ascii="Century Gothic" w:hAnsi="Century Gothic"/>
        </w:rPr>
        <w:t>Make the necessary child protection referrals to appropriate agencies.</w:t>
      </w:r>
    </w:p>
    <w:p w14:paraId="3CF62730"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Understand when they should consider calling the police, in line with the National Police Chiefs’ Council (NPCC) </w:t>
      </w:r>
      <w:hyperlink r:id="rId12" w:history="1">
        <w:r w:rsidRPr="00F30A9A">
          <w:rPr>
            <w:rStyle w:val="Hyperlink"/>
            <w:rFonts w:ascii="Century Gothic" w:hAnsi="Century Gothic"/>
          </w:rPr>
          <w:t>guidance</w:t>
        </w:r>
      </w:hyperlink>
      <w:r w:rsidRPr="00F30A9A">
        <w:rPr>
          <w:rFonts w:ascii="Century Gothic" w:hAnsi="Century Gothic"/>
        </w:rPr>
        <w:t xml:space="preserve">. </w:t>
      </w:r>
    </w:p>
    <w:p w14:paraId="4A4A1F0C" w14:textId="77777777" w:rsidR="006B345F" w:rsidRPr="00F30A9A" w:rsidRDefault="006B345F" w:rsidP="004A6FD2">
      <w:pPr>
        <w:pStyle w:val="TSB-PolicyBullets"/>
        <w:rPr>
          <w:rFonts w:ascii="Century Gothic" w:hAnsi="Century Gothic"/>
        </w:rPr>
      </w:pPr>
      <w:r w:rsidRPr="00F30A9A">
        <w:rPr>
          <w:rFonts w:ascii="Century Gothic" w:hAnsi="Century Gothic"/>
        </w:rPr>
        <w:t>Liaise with the headteacher to inform them of safeguarding issues and ongoing enquiries.</w:t>
      </w:r>
    </w:p>
    <w:p w14:paraId="1895FB8F"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Liaise with the deputy DSL(s) to ensure effective safeguarding outcomes. </w:t>
      </w:r>
    </w:p>
    <w:p w14:paraId="4CE05B84" w14:textId="77777777" w:rsidR="006B345F" w:rsidRPr="00F30A9A" w:rsidRDefault="006B345F" w:rsidP="004A6FD2">
      <w:pPr>
        <w:pStyle w:val="TSB-PolicyBullets"/>
        <w:rPr>
          <w:rFonts w:ascii="Century Gothic" w:hAnsi="Century Gothic"/>
        </w:rPr>
      </w:pPr>
      <w:r w:rsidRPr="00F30A9A">
        <w:rPr>
          <w:rFonts w:ascii="Century Gothic" w:hAnsi="Century Gothic"/>
        </w:rPr>
        <w:t>Act as a source of support, advice and expertise to staff members on matters of safeguarding by liaising with relevant agencies.</w:t>
      </w:r>
    </w:p>
    <w:p w14:paraId="5623A421" w14:textId="77777777" w:rsidR="006B345F" w:rsidRPr="00F30A9A" w:rsidRDefault="006B345F" w:rsidP="004A6FD2">
      <w:pPr>
        <w:pStyle w:val="TSB-PolicyBullets"/>
        <w:rPr>
          <w:rFonts w:ascii="Century Gothic" w:hAnsi="Century Gothic"/>
        </w:rPr>
      </w:pPr>
      <w:r w:rsidRPr="00F30A9A">
        <w:rPr>
          <w:rFonts w:ascii="Century Gothic" w:hAnsi="Century Gothic"/>
        </w:rPr>
        <w:t>Understand the assessment process for providing early help and intervention.</w:t>
      </w:r>
    </w:p>
    <w:p w14:paraId="305C6346" w14:textId="77777777" w:rsidR="006B345F" w:rsidRPr="00F30A9A" w:rsidRDefault="006B345F" w:rsidP="004A6FD2">
      <w:pPr>
        <w:pStyle w:val="TSB-PolicyBullets"/>
        <w:rPr>
          <w:rFonts w:ascii="Century Gothic" w:hAnsi="Century Gothic"/>
        </w:rPr>
      </w:pPr>
      <w:r w:rsidRPr="00F30A9A">
        <w:rPr>
          <w:rFonts w:ascii="Century Gothic" w:hAnsi="Century Gothic"/>
        </w:rPr>
        <w:t>Support staff members in liaising with other agencies and setting up inter-agency assessments where early help is deemed appropriate.</w:t>
      </w:r>
    </w:p>
    <w:p w14:paraId="635953BD" w14:textId="77777777" w:rsidR="006B345F" w:rsidRPr="00F30A9A" w:rsidRDefault="006B345F" w:rsidP="004A6FD2">
      <w:pPr>
        <w:pStyle w:val="TSB-PolicyBullets"/>
        <w:rPr>
          <w:rFonts w:ascii="Century Gothic" w:hAnsi="Century Gothic"/>
        </w:rPr>
      </w:pPr>
      <w:r w:rsidRPr="00F30A9A">
        <w:rPr>
          <w:rFonts w:ascii="Century Gothic" w:hAnsi="Century Gothic"/>
        </w:rPr>
        <w:t>Keep cases of early help under constant review and refer them to the CSCS if the situation does not appear to be improving.</w:t>
      </w:r>
    </w:p>
    <w:p w14:paraId="74EE554B" w14:textId="77777777" w:rsidR="006B345F" w:rsidRPr="00F30A9A" w:rsidRDefault="006B345F" w:rsidP="004A6FD2">
      <w:pPr>
        <w:pStyle w:val="TSB-PolicyBullets"/>
        <w:rPr>
          <w:rFonts w:ascii="Century Gothic" w:hAnsi="Century Gothic"/>
        </w:rPr>
      </w:pPr>
      <w:r w:rsidRPr="00F30A9A">
        <w:rPr>
          <w:rFonts w:ascii="Century Gothic" w:hAnsi="Century Gothic"/>
        </w:rPr>
        <w:t>Have a working knowledge of how LAs conduct a child protection case conference and a child protection review conference and be able to attend and contribute to these effectively when required to do so.</w:t>
      </w:r>
    </w:p>
    <w:p w14:paraId="764B2411"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Ensure each member of staff has access to and understands the school’s </w:t>
      </w:r>
      <w:r w:rsidRPr="00F30A9A">
        <w:rPr>
          <w:rFonts w:ascii="Century Gothic" w:hAnsi="Century Gothic"/>
          <w:b/>
          <w:bCs/>
          <w:u w:val="single"/>
        </w:rPr>
        <w:t>Child Protection and Safeguarding Policy</w:t>
      </w:r>
      <w:r w:rsidRPr="00F30A9A">
        <w:rPr>
          <w:rFonts w:ascii="Century Gothic" w:hAnsi="Century Gothic"/>
        </w:rPr>
        <w:t xml:space="preserve"> and procedures – this will be discussed during the staff induction process.</w:t>
      </w:r>
    </w:p>
    <w:p w14:paraId="3BB389E6" w14:textId="77777777" w:rsidR="006B345F" w:rsidRPr="00F30A9A" w:rsidRDefault="006B345F" w:rsidP="004A6FD2">
      <w:pPr>
        <w:pStyle w:val="TSB-PolicyBullets"/>
        <w:rPr>
          <w:rFonts w:ascii="Century Gothic" w:hAnsi="Century Gothic"/>
        </w:rPr>
      </w:pPr>
      <w:r w:rsidRPr="00F30A9A">
        <w:rPr>
          <w:rFonts w:ascii="Century Gothic" w:hAnsi="Century Gothic"/>
        </w:rPr>
        <w:t>Be alert to the specific requirements of children in need, including those with SEND and young carers.</w:t>
      </w:r>
    </w:p>
    <w:p w14:paraId="71BE21C8" w14:textId="77777777" w:rsidR="006B345F" w:rsidRPr="00F30A9A" w:rsidRDefault="006B345F" w:rsidP="004A6FD2">
      <w:pPr>
        <w:pStyle w:val="TSB-PolicyBullets"/>
        <w:rPr>
          <w:rFonts w:ascii="Century Gothic" w:hAnsi="Century Gothic"/>
        </w:rPr>
      </w:pPr>
      <w:r w:rsidRPr="00F30A9A">
        <w:rPr>
          <w:rFonts w:ascii="Century Gothic" w:hAnsi="Century Gothic"/>
        </w:rPr>
        <w:t>Keep detailed, accurate and secure records of concerns and referrals.</w:t>
      </w:r>
    </w:p>
    <w:p w14:paraId="2622DEB5" w14:textId="77777777" w:rsidR="006B345F" w:rsidRPr="00F30A9A" w:rsidRDefault="006B345F" w:rsidP="004A6FD2">
      <w:pPr>
        <w:pStyle w:val="TSB-PolicyBullets"/>
        <w:rPr>
          <w:rFonts w:ascii="Century Gothic" w:hAnsi="Century Gothic"/>
        </w:rPr>
      </w:pPr>
      <w:r w:rsidRPr="00F30A9A">
        <w:rPr>
          <w:rFonts w:ascii="Century Gothic" w:hAnsi="Century Gothic"/>
        </w:rPr>
        <w:t>Secure access to CSE related resources and attend any relevant training courses.</w:t>
      </w:r>
    </w:p>
    <w:p w14:paraId="22C692B5"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staff members receive safeguarding training, including that in relation to CSE, on a regular basis</w:t>
      </w:r>
    </w:p>
    <w:p w14:paraId="36F6F223" w14:textId="77777777" w:rsidR="006B345F" w:rsidRPr="00F30A9A" w:rsidRDefault="006B345F" w:rsidP="004A6FD2">
      <w:pPr>
        <w:pStyle w:val="TSB-PolicyBullets"/>
        <w:rPr>
          <w:rFonts w:ascii="Century Gothic" w:hAnsi="Century Gothic"/>
        </w:rPr>
      </w:pPr>
      <w:r w:rsidRPr="00F30A9A">
        <w:rPr>
          <w:rFonts w:ascii="Century Gothic" w:hAnsi="Century Gothic"/>
        </w:rPr>
        <w:lastRenderedPageBreak/>
        <w:t>Encourage a culture of listening to children and taking account of their wishes and feelings.</w:t>
      </w:r>
    </w:p>
    <w:p w14:paraId="384DB295" w14:textId="77777777" w:rsidR="00A85BB6" w:rsidRDefault="006B345F" w:rsidP="00883E1C">
      <w:pPr>
        <w:pStyle w:val="TSB-PolicyBullets"/>
        <w:rPr>
          <w:rFonts w:ascii="Century Gothic" w:hAnsi="Century Gothic"/>
        </w:rPr>
      </w:pPr>
      <w:r w:rsidRPr="00F30A9A">
        <w:rPr>
          <w:rFonts w:ascii="Century Gothic" w:hAnsi="Century Gothic"/>
        </w:rPr>
        <w:t xml:space="preserve">Work with the </w:t>
      </w:r>
      <w:r w:rsidR="0038031A" w:rsidRPr="00F30A9A">
        <w:rPr>
          <w:rFonts w:ascii="Century Gothic" w:hAnsi="Century Gothic"/>
        </w:rPr>
        <w:t xml:space="preserve">Management committee </w:t>
      </w:r>
      <w:r w:rsidRPr="00F30A9A">
        <w:rPr>
          <w:rFonts w:ascii="Century Gothic" w:hAnsi="Century Gothic"/>
        </w:rPr>
        <w:t>to ensure the school’s Child Protection and Safeguarding Policy is reviewed annually and the procedures are updated regularly.</w:t>
      </w:r>
    </w:p>
    <w:p w14:paraId="23BF36B2" w14:textId="2428478D" w:rsidR="006B345F" w:rsidRPr="00A85BB6" w:rsidRDefault="006B345F" w:rsidP="00883E1C">
      <w:pPr>
        <w:pStyle w:val="TSB-PolicyBullets"/>
        <w:rPr>
          <w:rFonts w:ascii="Century Gothic" w:hAnsi="Century Gothic"/>
        </w:rPr>
      </w:pPr>
      <w:r w:rsidRPr="00A85BB6">
        <w:rPr>
          <w:rFonts w:ascii="Century Gothic" w:hAnsi="Century Gothic"/>
        </w:rPr>
        <w:t>Ensure the school’s Child Protection and Safeguarding Policy is available publicly, and parents are aware that the school may make referrals for suspected cases of abuse or neglect, as well as the role the school plays in these referrals.</w:t>
      </w:r>
    </w:p>
    <w:p w14:paraId="79A20E52" w14:textId="77777777" w:rsidR="006B345F" w:rsidRPr="00F30A9A" w:rsidRDefault="006B345F" w:rsidP="004A6FD2">
      <w:pPr>
        <w:pStyle w:val="TSB-PolicyBullets"/>
        <w:rPr>
          <w:rFonts w:ascii="Century Gothic" w:hAnsi="Century Gothic"/>
        </w:rPr>
      </w:pPr>
      <w:r w:rsidRPr="00F30A9A">
        <w:rPr>
          <w:rFonts w:ascii="Century Gothic" w:hAnsi="Century Gothic"/>
        </w:rPr>
        <w:t>Ensure the best educational outcomes by identifying at-risk pupils to the school and its staff, so that the relevant personnel understand each pupil’s educational and welfare needs.</w:t>
      </w:r>
    </w:p>
    <w:p w14:paraId="590C60D0" w14:textId="77777777" w:rsidR="006B345F" w:rsidRPr="00F30A9A" w:rsidRDefault="006B345F" w:rsidP="004A6FD2">
      <w:pPr>
        <w:pStyle w:val="TSB-PolicyBullets"/>
        <w:rPr>
          <w:rFonts w:ascii="Century Gothic" w:hAnsi="Century Gothic"/>
        </w:rPr>
      </w:pPr>
      <w:r w:rsidRPr="00F30A9A">
        <w:rPr>
          <w:rFonts w:ascii="Century Gothic" w:hAnsi="Century Gothic"/>
        </w:rPr>
        <w:t>Support teaching staff to identify the challenges that at-risk pupils may face and the additional academic support and adjustments they can make to support these pupils.</w:t>
      </w:r>
    </w:p>
    <w:p w14:paraId="4AEB03AC"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Link with local safeguarding arrangements to make sure that staff members are aware of the training opportunities available and the latest local policies on safeguarding. </w:t>
      </w:r>
    </w:p>
    <w:p w14:paraId="34F8BDD8" w14:textId="77777777" w:rsidR="006B345F" w:rsidRPr="00F30A9A" w:rsidRDefault="006B345F" w:rsidP="004A6FD2">
      <w:pPr>
        <w:pStyle w:val="TSB-PolicyBullets"/>
        <w:rPr>
          <w:rFonts w:ascii="Century Gothic" w:hAnsi="Century Gothic"/>
        </w:rPr>
      </w:pPr>
      <w:r w:rsidRPr="00F30A9A">
        <w:rPr>
          <w:rFonts w:ascii="Century Gothic" w:hAnsi="Century Gothic"/>
        </w:rPr>
        <w:t>Ensure that a pupil’s child protection file is copied when transferring to a new school.</w:t>
      </w:r>
    </w:p>
    <w:p w14:paraId="4597D193" w14:textId="77777777" w:rsidR="006B345F" w:rsidRPr="00F30A9A" w:rsidRDefault="006B345F" w:rsidP="004A6FD2">
      <w:pPr>
        <w:pStyle w:val="TSB-PolicyBullets"/>
        <w:rPr>
          <w:rFonts w:ascii="Century Gothic" w:hAnsi="Century Gothic"/>
        </w:rPr>
      </w:pPr>
      <w:proofErr w:type="gramStart"/>
      <w:r w:rsidRPr="00F30A9A">
        <w:rPr>
          <w:rFonts w:ascii="Century Gothic" w:hAnsi="Century Gothic"/>
        </w:rPr>
        <w:t>Be available at all times</w:t>
      </w:r>
      <w:proofErr w:type="gramEnd"/>
      <w:r w:rsidRPr="00F30A9A">
        <w:rPr>
          <w:rFonts w:ascii="Century Gothic" w:hAnsi="Century Gothic"/>
        </w:rPr>
        <w:t xml:space="preserve"> during school hours to discuss any safeguarding concerns. NB. The school will determine what “available” means, e.g. it may be appropriate to be accessible via electronic means, such as on the phone or using video conferencing software.</w:t>
      </w:r>
    </w:p>
    <w:p w14:paraId="6C4FC087" w14:textId="77777777" w:rsidR="006B345F" w:rsidRPr="00F30A9A" w:rsidRDefault="006B345F" w:rsidP="004A6FD2">
      <w:pPr>
        <w:pStyle w:val="TSB-PolicyBullets"/>
        <w:rPr>
          <w:rFonts w:ascii="Century Gothic" w:hAnsi="Century Gothic"/>
        </w:rPr>
      </w:pPr>
      <w:bookmarkStart w:id="25" w:name="_Hlk523910451"/>
      <w:r w:rsidRPr="00F30A9A">
        <w:rPr>
          <w:rFonts w:ascii="Century Gothic" w:hAnsi="Century Gothic"/>
        </w:rPr>
        <w:t xml:space="preserve">Hold the details of the LA personal advisor and liaise with them as necessary. </w:t>
      </w:r>
    </w:p>
    <w:bookmarkEnd w:id="25"/>
    <w:p w14:paraId="4A99E9DD" w14:textId="77777777" w:rsidR="006B345F" w:rsidRPr="00F30A9A" w:rsidRDefault="006B345F" w:rsidP="004A6FD2">
      <w:pPr>
        <w:pStyle w:val="TSB-Level1Numbers"/>
        <w:rPr>
          <w:rFonts w:ascii="Century Gothic" w:hAnsi="Century Gothic"/>
        </w:rPr>
      </w:pPr>
      <w:r w:rsidRPr="00F30A9A">
        <w:rPr>
          <w:rFonts w:ascii="Century Gothic" w:hAnsi="Century Gothic"/>
        </w:rPr>
        <w:t xml:space="preserve">Other staff members have a responsibility to: </w:t>
      </w:r>
    </w:p>
    <w:p w14:paraId="0DAD8FA4"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Safeguard pupils’ wellbeing and maintain public trust in the teaching profession as part of their professional duties.</w:t>
      </w:r>
    </w:p>
    <w:p w14:paraId="566C3D93"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Maintain an attitude of ‘it could happen here’ where safeguarding is concerned.</w:t>
      </w:r>
    </w:p>
    <w:p w14:paraId="118316AF"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Be aware of the signs of abuse and neglect.</w:t>
      </w:r>
    </w:p>
    <w:p w14:paraId="6D09E8BA"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Be aware of the early help process and understand their role in it.</w:t>
      </w:r>
    </w:p>
    <w:p w14:paraId="30320768"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Act as the lead professional in undertaking an early help assessment, where necessary.</w:t>
      </w:r>
    </w:p>
    <w:p w14:paraId="0A52E08D"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Be aware of, and understand, the process for making referrals to CSCS, as well as for making statutory assessments under the Children Act 1989 and their role in these assessments.</w:t>
      </w:r>
    </w:p>
    <w:p w14:paraId="287D2471"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 xml:space="preserve">Be confident of the processing conditions under relevant data protection legislation, including information which is sensitive and </w:t>
      </w:r>
      <w:r w:rsidRPr="00F30A9A">
        <w:rPr>
          <w:rFonts w:ascii="Century Gothic" w:hAnsi="Century Gothic"/>
        </w:rPr>
        <w:lastRenderedPageBreak/>
        <w:t>personal, and information that should be treated as special category data.</w:t>
      </w:r>
    </w:p>
    <w:p w14:paraId="63EBC4C3"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Make a referral to CSCS and/or the police immediately, if at any point there is a risk of immediate serious harm to a child.</w:t>
      </w:r>
    </w:p>
    <w:p w14:paraId="66E85224"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 xml:space="preserve">Be aware of and understand the procedure to follow </w:t>
      </w:r>
      <w:proofErr w:type="gramStart"/>
      <w:r w:rsidRPr="00F30A9A">
        <w:rPr>
          <w:rFonts w:ascii="Century Gothic" w:hAnsi="Century Gothic"/>
        </w:rPr>
        <w:t>in the event that</w:t>
      </w:r>
      <w:proofErr w:type="gramEnd"/>
      <w:r w:rsidRPr="00F30A9A">
        <w:rPr>
          <w:rFonts w:ascii="Century Gothic" w:hAnsi="Century Gothic"/>
        </w:rPr>
        <w:t xml:space="preserve"> a child confides they are being abused or neglected.</w:t>
      </w:r>
    </w:p>
    <w:p w14:paraId="79A41F18"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Support social workers in making decisions about individual children, in collaboration with the DSL.</w:t>
      </w:r>
    </w:p>
    <w:p w14:paraId="2849CAC4"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Maintain appropriate levels of confidentiality when dealing with individual cases, and always act in the best interest of the child.</w:t>
      </w:r>
    </w:p>
    <w:p w14:paraId="31F47C2C" w14:textId="77777777" w:rsidR="006B345F" w:rsidRPr="00F30A9A" w:rsidRDefault="006B345F" w:rsidP="006B345F">
      <w:pPr>
        <w:pStyle w:val="PolicyBullets"/>
        <w:spacing w:before="120" w:after="120"/>
        <w:ind w:left="1922" w:hanging="357"/>
        <w:jc w:val="both"/>
        <w:rPr>
          <w:rFonts w:ascii="Century Gothic" w:hAnsi="Century Gothic"/>
        </w:rPr>
      </w:pPr>
      <w:r w:rsidRPr="00F30A9A">
        <w:rPr>
          <w:rFonts w:ascii="Century Gothic" w:hAnsi="Century Gothic"/>
        </w:rPr>
        <w:t xml:space="preserve">Challenge senior leaders over any safeguarding concerns, where necessary.  </w:t>
      </w:r>
    </w:p>
    <w:p w14:paraId="0B4C7BF4" w14:textId="39509D55" w:rsidR="006B345F" w:rsidRPr="00F30A9A" w:rsidRDefault="006B345F" w:rsidP="006B345F">
      <w:pPr>
        <w:pStyle w:val="Heading10"/>
        <w:rPr>
          <w:rFonts w:ascii="Century Gothic" w:hAnsi="Century Gothic"/>
        </w:rPr>
      </w:pPr>
      <w:bookmarkStart w:id="26" w:name="_Staff_training"/>
      <w:bookmarkStart w:id="27" w:name="_Toc59463843"/>
      <w:bookmarkEnd w:id="26"/>
      <w:r w:rsidRPr="00F30A9A">
        <w:rPr>
          <w:rFonts w:ascii="Century Gothic" w:hAnsi="Century Gothic"/>
        </w:rPr>
        <w:t>Staff training</w:t>
      </w:r>
      <w:bookmarkEnd w:id="27"/>
    </w:p>
    <w:p w14:paraId="103BFC90" w14:textId="6173FA27" w:rsidR="006B345F" w:rsidRPr="00F30A9A" w:rsidRDefault="006B345F" w:rsidP="006B345F">
      <w:pPr>
        <w:pStyle w:val="TSB-Level1Numbers"/>
        <w:rPr>
          <w:rFonts w:ascii="Century Gothic" w:hAnsi="Century Gothic"/>
        </w:rPr>
      </w:pPr>
      <w:r w:rsidRPr="00F30A9A">
        <w:rPr>
          <w:rFonts w:ascii="Century Gothic" w:hAnsi="Century Gothic"/>
        </w:rPr>
        <w:t xml:space="preserve"> Staff members will undergo safeguarding and child protection training at induction, which will be regularly updated as required, but at least annually or whenever there is a change in legislation. </w:t>
      </w:r>
    </w:p>
    <w:p w14:paraId="6854C746"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Where appropriate, training sessions will be provided to parents </w:t>
      </w:r>
      <w:proofErr w:type="gramStart"/>
      <w:r w:rsidRPr="00F30A9A">
        <w:rPr>
          <w:rFonts w:ascii="Century Gothic" w:hAnsi="Century Gothic"/>
        </w:rPr>
        <w:t>in order to</w:t>
      </w:r>
      <w:proofErr w:type="gramEnd"/>
      <w:r w:rsidRPr="00F30A9A">
        <w:rPr>
          <w:rFonts w:ascii="Century Gothic" w:hAnsi="Century Gothic"/>
        </w:rPr>
        <w:t xml:space="preserve"> help combat CSE at all levels within the school community. </w:t>
      </w:r>
    </w:p>
    <w:p w14:paraId="176DB3A8"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When planning training, the </w:t>
      </w:r>
      <w:r w:rsidRPr="00F30A9A">
        <w:rPr>
          <w:rFonts w:ascii="Century Gothic" w:hAnsi="Century Gothic"/>
          <w:bCs/>
          <w:u w:color="FFD006"/>
        </w:rPr>
        <w:t>DSL</w:t>
      </w:r>
      <w:r w:rsidRPr="00F30A9A">
        <w:rPr>
          <w:rFonts w:ascii="Century Gothic" w:hAnsi="Century Gothic"/>
          <w:bCs/>
        </w:rPr>
        <w:t xml:space="preserve"> and </w:t>
      </w:r>
      <w:r w:rsidRPr="00F30A9A">
        <w:rPr>
          <w:rFonts w:ascii="Century Gothic" w:hAnsi="Century Gothic"/>
          <w:bCs/>
          <w:u w:color="FFD006"/>
        </w:rPr>
        <w:t>headteacher</w:t>
      </w:r>
      <w:r w:rsidRPr="00F30A9A">
        <w:rPr>
          <w:rFonts w:ascii="Century Gothic" w:hAnsi="Century Gothic"/>
          <w:bCs/>
        </w:rPr>
        <w:t xml:space="preserve"> will take the context of the school into consideration, ascertaining whether there are specific</w:t>
      </w:r>
      <w:r w:rsidRPr="00F30A9A">
        <w:rPr>
          <w:rFonts w:ascii="Century Gothic" w:hAnsi="Century Gothic"/>
        </w:rPr>
        <w:t xml:space="preserve"> issues which need to be addressed as a priority.  </w:t>
      </w:r>
    </w:p>
    <w:p w14:paraId="6691E4BC" w14:textId="77777777" w:rsidR="006B345F" w:rsidRPr="00F30A9A" w:rsidRDefault="006B345F" w:rsidP="006B345F">
      <w:pPr>
        <w:pStyle w:val="TSB-Level1Numbers"/>
        <w:rPr>
          <w:rFonts w:ascii="Century Gothic" w:hAnsi="Century Gothic"/>
        </w:rPr>
      </w:pPr>
      <w:r w:rsidRPr="00F30A9A">
        <w:rPr>
          <w:rFonts w:ascii="Century Gothic" w:hAnsi="Century Gothic"/>
        </w:rPr>
        <w:t>During staff training, the following issues will be addressed:</w:t>
      </w:r>
    </w:p>
    <w:p w14:paraId="0600DCB0" w14:textId="77777777" w:rsidR="006B345F" w:rsidRPr="00F30A9A" w:rsidRDefault="006B345F" w:rsidP="004A6FD2">
      <w:pPr>
        <w:pStyle w:val="TSB-PolicyBullets"/>
        <w:rPr>
          <w:rFonts w:ascii="Century Gothic" w:hAnsi="Century Gothic"/>
        </w:rPr>
      </w:pPr>
      <w:r w:rsidRPr="00F30A9A">
        <w:rPr>
          <w:rFonts w:ascii="Century Gothic" w:hAnsi="Century Gothic"/>
        </w:rPr>
        <w:t>Warning signs and indicators of CSE</w:t>
      </w:r>
    </w:p>
    <w:p w14:paraId="6A1EFDFD" w14:textId="77777777" w:rsidR="006B345F" w:rsidRPr="00F30A9A" w:rsidRDefault="006B345F" w:rsidP="004A6FD2">
      <w:pPr>
        <w:pStyle w:val="TSB-PolicyBullets"/>
        <w:rPr>
          <w:rFonts w:ascii="Century Gothic" w:hAnsi="Century Gothic"/>
        </w:rPr>
      </w:pPr>
      <w:r w:rsidRPr="00F30A9A">
        <w:rPr>
          <w:rFonts w:ascii="Century Gothic" w:hAnsi="Century Gothic"/>
        </w:rPr>
        <w:t>The different forms of CSE</w:t>
      </w:r>
    </w:p>
    <w:p w14:paraId="4202B9A3" w14:textId="77777777" w:rsidR="006B345F" w:rsidRPr="00F30A9A" w:rsidRDefault="006B345F" w:rsidP="004A6FD2">
      <w:pPr>
        <w:pStyle w:val="TSB-PolicyBullets"/>
        <w:rPr>
          <w:rFonts w:ascii="Century Gothic" w:hAnsi="Century Gothic"/>
        </w:rPr>
      </w:pPr>
      <w:r w:rsidRPr="00F30A9A">
        <w:rPr>
          <w:rFonts w:ascii="Century Gothic" w:hAnsi="Century Gothic"/>
        </w:rPr>
        <w:t>Pupils most at risk of CSE</w:t>
      </w:r>
    </w:p>
    <w:p w14:paraId="7D987D2D" w14:textId="77777777" w:rsidR="006B345F" w:rsidRPr="00F30A9A" w:rsidRDefault="006B345F" w:rsidP="004A6FD2">
      <w:pPr>
        <w:pStyle w:val="TSB-PolicyBullets"/>
        <w:rPr>
          <w:rFonts w:ascii="Century Gothic" w:hAnsi="Century Gothic"/>
        </w:rPr>
      </w:pPr>
      <w:r w:rsidRPr="00F30A9A">
        <w:rPr>
          <w:rFonts w:ascii="Century Gothic" w:hAnsi="Century Gothic"/>
        </w:rPr>
        <w:t>Protecting and supporting pupils</w:t>
      </w:r>
    </w:p>
    <w:p w14:paraId="5E0714D1" w14:textId="77777777" w:rsidR="006B345F" w:rsidRPr="00F30A9A" w:rsidRDefault="006B345F" w:rsidP="004A6FD2">
      <w:pPr>
        <w:pStyle w:val="TSB-PolicyBullets"/>
        <w:rPr>
          <w:rFonts w:ascii="Century Gothic" w:hAnsi="Century Gothic"/>
        </w:rPr>
      </w:pPr>
      <w:r w:rsidRPr="00F30A9A">
        <w:rPr>
          <w:rFonts w:ascii="Century Gothic" w:hAnsi="Century Gothic"/>
        </w:rPr>
        <w:t>Procedures for reporting suspected cases of CSE</w:t>
      </w:r>
    </w:p>
    <w:p w14:paraId="50B67E4D"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Information sharing protocols </w:t>
      </w:r>
    </w:p>
    <w:p w14:paraId="04182ACA" w14:textId="1A1FAC6B" w:rsidR="006B345F" w:rsidRPr="00F30A9A" w:rsidRDefault="006B345F" w:rsidP="004A6FD2">
      <w:pPr>
        <w:pStyle w:val="TSB-PolicyBullets"/>
        <w:rPr>
          <w:rFonts w:ascii="Century Gothic" w:hAnsi="Century Gothic"/>
        </w:rPr>
      </w:pPr>
      <w:r w:rsidRPr="00F30A9A">
        <w:rPr>
          <w:rFonts w:ascii="Century Gothic" w:hAnsi="Century Gothic"/>
        </w:rPr>
        <w:t>Facilitating conversations with pupils and parents about CSE</w:t>
      </w:r>
    </w:p>
    <w:p w14:paraId="4C2648FB" w14:textId="77777777" w:rsidR="00D06D0F" w:rsidRPr="00F30A9A" w:rsidRDefault="00D06D0F" w:rsidP="00D06D0F">
      <w:pPr>
        <w:pStyle w:val="TSB-PolicyBullets"/>
        <w:numPr>
          <w:ilvl w:val="0"/>
          <w:numId w:val="0"/>
        </w:numPr>
        <w:tabs>
          <w:tab w:val="left" w:pos="2160"/>
        </w:tabs>
        <w:spacing w:after="240" w:line="240" w:lineRule="auto"/>
        <w:ind w:left="2160"/>
        <w:rPr>
          <w:rFonts w:ascii="Century Gothic" w:hAnsi="Century Gothic"/>
        </w:rPr>
      </w:pPr>
    </w:p>
    <w:p w14:paraId="2E2E408E"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Staff training will be updated on a regular basis, at the discretion of the </w:t>
      </w:r>
      <w:r w:rsidRPr="00F30A9A">
        <w:rPr>
          <w:rFonts w:ascii="Century Gothic" w:hAnsi="Century Gothic"/>
          <w:u w:val="single" w:color="FFD006"/>
        </w:rPr>
        <w:t>DSL</w:t>
      </w:r>
      <w:r w:rsidRPr="00F30A9A">
        <w:rPr>
          <w:rFonts w:ascii="Century Gothic" w:hAnsi="Century Gothic"/>
        </w:rPr>
        <w:t xml:space="preserve"> and </w:t>
      </w:r>
      <w:r w:rsidRPr="00F30A9A">
        <w:rPr>
          <w:rFonts w:ascii="Century Gothic" w:hAnsi="Century Gothic"/>
          <w:u w:val="single" w:color="FFD006"/>
        </w:rPr>
        <w:t>headteacher</w:t>
      </w:r>
      <w:r w:rsidRPr="00F30A9A">
        <w:rPr>
          <w:rFonts w:ascii="Century Gothic" w:hAnsi="Century Gothic"/>
        </w:rPr>
        <w:t xml:space="preserve">, ensuring that the information staff members have is </w:t>
      </w:r>
      <w:proofErr w:type="gramStart"/>
      <w:r w:rsidRPr="00F30A9A">
        <w:rPr>
          <w:rFonts w:ascii="Century Gothic" w:hAnsi="Century Gothic"/>
        </w:rPr>
        <w:t>up-to-date</w:t>
      </w:r>
      <w:proofErr w:type="gramEnd"/>
      <w:r w:rsidRPr="00F30A9A">
        <w:rPr>
          <w:rFonts w:ascii="Century Gothic" w:hAnsi="Century Gothic"/>
        </w:rPr>
        <w:t xml:space="preserve"> with sector developments. </w:t>
      </w:r>
    </w:p>
    <w:p w14:paraId="3F6F51C4" w14:textId="64B0A6AF" w:rsidR="006B345F" w:rsidRPr="00F30A9A" w:rsidRDefault="006B345F" w:rsidP="006B345F">
      <w:pPr>
        <w:pStyle w:val="TSB-Level1Numbers"/>
        <w:rPr>
          <w:rFonts w:ascii="Century Gothic" w:hAnsi="Century Gothic"/>
          <w:bCs/>
        </w:rPr>
      </w:pPr>
      <w:r w:rsidRPr="00F30A9A">
        <w:rPr>
          <w:rFonts w:ascii="Century Gothic" w:hAnsi="Century Gothic"/>
          <w:bCs/>
        </w:rPr>
        <w:t>Training will cover, at a minimum:</w:t>
      </w:r>
    </w:p>
    <w:p w14:paraId="2CA09F4D" w14:textId="77777777" w:rsidR="006B345F" w:rsidRPr="00F30A9A" w:rsidRDefault="006B345F" w:rsidP="004A6FD2">
      <w:pPr>
        <w:pStyle w:val="TSB-PolicyBullets"/>
        <w:rPr>
          <w:rFonts w:ascii="Century Gothic" w:hAnsi="Century Gothic"/>
        </w:rPr>
      </w:pPr>
      <w:r w:rsidRPr="00F30A9A">
        <w:rPr>
          <w:rFonts w:ascii="Century Gothic" w:hAnsi="Century Gothic"/>
        </w:rPr>
        <w:t>The issues surrounding sexual violence and sexual harassment.</w:t>
      </w:r>
    </w:p>
    <w:p w14:paraId="290C114F" w14:textId="77777777" w:rsidR="006B345F" w:rsidRPr="00F30A9A" w:rsidRDefault="006B345F" w:rsidP="004A6FD2">
      <w:pPr>
        <w:pStyle w:val="TSB-PolicyBullets"/>
        <w:rPr>
          <w:rFonts w:ascii="Century Gothic" w:hAnsi="Century Gothic"/>
        </w:rPr>
      </w:pPr>
      <w:r w:rsidRPr="00F30A9A">
        <w:rPr>
          <w:rFonts w:ascii="Century Gothic" w:hAnsi="Century Gothic"/>
        </w:rPr>
        <w:t>Contextual safeguarding.</w:t>
      </w:r>
    </w:p>
    <w:p w14:paraId="4F00D05A" w14:textId="77777777" w:rsidR="006B345F" w:rsidRPr="00F30A9A" w:rsidRDefault="006B345F" w:rsidP="004A6FD2">
      <w:pPr>
        <w:pStyle w:val="TSB-PolicyBullets"/>
        <w:rPr>
          <w:rFonts w:ascii="Century Gothic" w:hAnsi="Century Gothic"/>
        </w:rPr>
      </w:pPr>
      <w:r w:rsidRPr="00F30A9A">
        <w:rPr>
          <w:rFonts w:ascii="Century Gothic" w:hAnsi="Century Gothic"/>
        </w:rPr>
        <w:lastRenderedPageBreak/>
        <w:t>How to keep previously LAC safe.</w:t>
      </w:r>
    </w:p>
    <w:p w14:paraId="6D45DF90"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Child criminal exploitation and the need to refer cases to the National Referral Mechanism. </w:t>
      </w:r>
    </w:p>
    <w:p w14:paraId="2C9E9378" w14:textId="67F77B7C" w:rsidR="006B345F" w:rsidRPr="00F30A9A" w:rsidRDefault="006B345F" w:rsidP="006B345F">
      <w:pPr>
        <w:pStyle w:val="TSB-Level1Numbers"/>
        <w:rPr>
          <w:rFonts w:ascii="Century Gothic" w:hAnsi="Century Gothic"/>
        </w:rPr>
      </w:pPr>
      <w:r w:rsidRPr="00F30A9A">
        <w:rPr>
          <w:rFonts w:ascii="Century Gothic" w:hAnsi="Century Gothic"/>
        </w:rPr>
        <w:t xml:space="preserve">The DSL and deputy DSL will undergo updated child protection training every two years, as well as additional training to refresh their skills and knowledge at regular intervals (at least annually) to allow them to keep </w:t>
      </w:r>
      <w:proofErr w:type="gramStart"/>
      <w:r w:rsidRPr="00F30A9A">
        <w:rPr>
          <w:rFonts w:ascii="Century Gothic" w:hAnsi="Century Gothic"/>
        </w:rPr>
        <w:t>up-to-date</w:t>
      </w:r>
      <w:proofErr w:type="gramEnd"/>
      <w:r w:rsidRPr="00F30A9A">
        <w:rPr>
          <w:rFonts w:ascii="Century Gothic" w:hAnsi="Century Gothic"/>
        </w:rPr>
        <w:t xml:space="preserve"> with any developments relevant to their role.</w:t>
      </w:r>
    </w:p>
    <w:p w14:paraId="3407E7E4" w14:textId="77777777" w:rsidR="004A6FD2" w:rsidRPr="00F30A9A" w:rsidRDefault="004A6FD2">
      <w:pPr>
        <w:rPr>
          <w:rFonts w:ascii="Century Gothic" w:hAnsi="Century Gothic" w:cstheme="minorHAnsi"/>
          <w:szCs w:val="32"/>
        </w:rPr>
      </w:pPr>
      <w:r w:rsidRPr="00F30A9A">
        <w:rPr>
          <w:rFonts w:ascii="Century Gothic" w:hAnsi="Century Gothic"/>
        </w:rPr>
        <w:br w:type="page"/>
      </w:r>
    </w:p>
    <w:p w14:paraId="5A8C3BAF" w14:textId="0B256106" w:rsidR="006B345F" w:rsidRPr="00F30A9A" w:rsidRDefault="006B345F" w:rsidP="006B345F">
      <w:pPr>
        <w:pStyle w:val="TSB-Level1Numbers"/>
        <w:rPr>
          <w:rFonts w:ascii="Century Gothic" w:hAnsi="Century Gothic"/>
        </w:rPr>
      </w:pPr>
      <w:r w:rsidRPr="00F30A9A">
        <w:rPr>
          <w:rFonts w:ascii="Century Gothic" w:hAnsi="Century Gothic"/>
        </w:rPr>
        <w:lastRenderedPageBreak/>
        <w:t>All staff members will be trained to respond to concerns in ways that are:</w:t>
      </w:r>
    </w:p>
    <w:p w14:paraId="50DA814A" w14:textId="77777777" w:rsidR="006B345F" w:rsidRPr="00F30A9A" w:rsidRDefault="006B345F" w:rsidP="004A6FD2">
      <w:pPr>
        <w:pStyle w:val="TSB-PolicyBullets"/>
        <w:rPr>
          <w:rFonts w:ascii="Century Gothic" w:hAnsi="Century Gothic"/>
        </w:rPr>
      </w:pPr>
      <w:r w:rsidRPr="00F30A9A">
        <w:rPr>
          <w:rFonts w:ascii="Century Gothic" w:hAnsi="Century Gothic"/>
        </w:rPr>
        <w:t>Child-centred.</w:t>
      </w:r>
    </w:p>
    <w:p w14:paraId="699ED01E" w14:textId="77777777" w:rsidR="006B345F" w:rsidRPr="00F30A9A" w:rsidRDefault="006B345F" w:rsidP="004A6FD2">
      <w:pPr>
        <w:pStyle w:val="TSB-PolicyBullets"/>
        <w:rPr>
          <w:rFonts w:ascii="Century Gothic" w:hAnsi="Century Gothic"/>
        </w:rPr>
      </w:pPr>
      <w:r w:rsidRPr="00F30A9A">
        <w:rPr>
          <w:rFonts w:ascii="Century Gothic" w:hAnsi="Century Gothic"/>
        </w:rPr>
        <w:t>Developed and informed by the involvement of the child’s family, where appropriate.</w:t>
      </w:r>
    </w:p>
    <w:p w14:paraId="0CA2FFBE" w14:textId="77777777" w:rsidR="006B345F" w:rsidRPr="00F30A9A" w:rsidRDefault="006B345F" w:rsidP="004A6FD2">
      <w:pPr>
        <w:pStyle w:val="TSB-PolicyBullets"/>
        <w:rPr>
          <w:rFonts w:ascii="Century Gothic" w:hAnsi="Century Gothic"/>
        </w:rPr>
      </w:pPr>
      <w:r w:rsidRPr="00F30A9A">
        <w:rPr>
          <w:rFonts w:ascii="Century Gothic" w:hAnsi="Century Gothic"/>
        </w:rPr>
        <w:t>Responsive and pro-active.</w:t>
      </w:r>
    </w:p>
    <w:p w14:paraId="6439E4A1" w14:textId="77777777" w:rsidR="006B345F" w:rsidRPr="00F30A9A" w:rsidRDefault="006B345F" w:rsidP="004A6FD2">
      <w:pPr>
        <w:pStyle w:val="TSB-PolicyBullets"/>
        <w:rPr>
          <w:rFonts w:ascii="Century Gothic" w:hAnsi="Century Gothic"/>
        </w:rPr>
      </w:pPr>
      <w:r w:rsidRPr="00F30A9A">
        <w:rPr>
          <w:rFonts w:ascii="Century Gothic" w:hAnsi="Century Gothic"/>
        </w:rPr>
        <w:t>Relationship-based.</w:t>
      </w:r>
    </w:p>
    <w:p w14:paraId="1C04CEB4" w14:textId="77777777" w:rsidR="006B345F" w:rsidRPr="00F30A9A" w:rsidRDefault="006B345F" w:rsidP="004A6FD2">
      <w:pPr>
        <w:pStyle w:val="TSB-PolicyBullets"/>
        <w:rPr>
          <w:rFonts w:ascii="Century Gothic" w:hAnsi="Century Gothic"/>
        </w:rPr>
      </w:pPr>
      <w:r w:rsidRPr="00F30A9A">
        <w:rPr>
          <w:rFonts w:ascii="Century Gothic" w:hAnsi="Century Gothic"/>
        </w:rPr>
        <w:t>Informed by an understanding of the complexities of CSE.</w:t>
      </w:r>
    </w:p>
    <w:p w14:paraId="7F7A9D8A" w14:textId="1C49442D" w:rsidR="006B345F" w:rsidRPr="00F30A9A" w:rsidRDefault="006B345F" w:rsidP="006B345F">
      <w:pPr>
        <w:pStyle w:val="Heading10"/>
        <w:rPr>
          <w:rFonts w:ascii="Century Gothic" w:hAnsi="Century Gothic"/>
        </w:rPr>
      </w:pPr>
      <w:bookmarkStart w:id="28" w:name="_Indicators_of_CSE"/>
      <w:bookmarkStart w:id="29" w:name="_Toc59463844"/>
      <w:bookmarkEnd w:id="28"/>
      <w:r w:rsidRPr="00F30A9A">
        <w:rPr>
          <w:rFonts w:ascii="Century Gothic" w:hAnsi="Century Gothic"/>
        </w:rPr>
        <w:t>Indicators of CSE</w:t>
      </w:r>
      <w:bookmarkEnd w:id="29"/>
    </w:p>
    <w:p w14:paraId="1DFAA248"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Staff members will be aware of the pupils most at risk of being sexually exploited, including vulnerable pupils, excluded pupils and pupils with SEND. </w:t>
      </w:r>
    </w:p>
    <w:p w14:paraId="33307468" w14:textId="77777777" w:rsidR="006B345F" w:rsidRPr="00F30A9A" w:rsidRDefault="006B345F" w:rsidP="006B345F">
      <w:pPr>
        <w:pStyle w:val="TSB-Level1Numbers"/>
        <w:rPr>
          <w:rFonts w:ascii="Century Gothic" w:hAnsi="Century Gothic"/>
        </w:rPr>
      </w:pPr>
      <w:r w:rsidRPr="00F30A9A">
        <w:rPr>
          <w:rFonts w:ascii="Century Gothic" w:hAnsi="Century Gothic"/>
        </w:rPr>
        <w:t>All staff members are aware of the warning signs of CSE and will look out for the following indicators:</w:t>
      </w:r>
    </w:p>
    <w:p w14:paraId="64EE81DC"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Being secretive </w:t>
      </w:r>
    </w:p>
    <w:p w14:paraId="2CF8CB16" w14:textId="77777777" w:rsidR="006B345F" w:rsidRPr="00F30A9A" w:rsidRDefault="006B345F" w:rsidP="004A6FD2">
      <w:pPr>
        <w:pStyle w:val="TSB-PolicyBullets"/>
        <w:rPr>
          <w:rFonts w:ascii="Century Gothic" w:hAnsi="Century Gothic"/>
        </w:rPr>
      </w:pPr>
      <w:r w:rsidRPr="00F30A9A">
        <w:rPr>
          <w:rFonts w:ascii="Century Gothic" w:hAnsi="Century Gothic"/>
        </w:rPr>
        <w:t>Acting withdrawn and isolated</w:t>
      </w:r>
    </w:p>
    <w:p w14:paraId="5F93CFA0" w14:textId="77777777" w:rsidR="006B345F" w:rsidRPr="00F30A9A" w:rsidRDefault="006B345F" w:rsidP="004A6FD2">
      <w:pPr>
        <w:pStyle w:val="TSB-PolicyBullets"/>
        <w:rPr>
          <w:rFonts w:ascii="Century Gothic" w:hAnsi="Century Gothic"/>
        </w:rPr>
      </w:pPr>
      <w:r w:rsidRPr="00F30A9A">
        <w:rPr>
          <w:rFonts w:ascii="Century Gothic" w:hAnsi="Century Gothic"/>
        </w:rPr>
        <w:t>Acquiring money and goods without sufficient justification</w:t>
      </w:r>
    </w:p>
    <w:p w14:paraId="449115A6" w14:textId="77777777" w:rsidR="006B345F" w:rsidRPr="00F30A9A" w:rsidRDefault="006B345F" w:rsidP="004A6FD2">
      <w:pPr>
        <w:pStyle w:val="TSB-PolicyBullets"/>
        <w:rPr>
          <w:rFonts w:ascii="Century Gothic" w:hAnsi="Century Gothic"/>
        </w:rPr>
      </w:pPr>
      <w:r w:rsidRPr="00F30A9A">
        <w:rPr>
          <w:rFonts w:ascii="Century Gothic" w:hAnsi="Century Gothic"/>
        </w:rPr>
        <w:t>Unexplained school absences</w:t>
      </w:r>
    </w:p>
    <w:p w14:paraId="0CF86A0F" w14:textId="77777777" w:rsidR="006B345F" w:rsidRPr="00F30A9A" w:rsidRDefault="006B345F" w:rsidP="004A6FD2">
      <w:pPr>
        <w:pStyle w:val="TSB-PolicyBullets"/>
        <w:rPr>
          <w:rFonts w:ascii="Century Gothic" w:hAnsi="Century Gothic"/>
        </w:rPr>
      </w:pPr>
      <w:r w:rsidRPr="00F30A9A">
        <w:rPr>
          <w:rFonts w:ascii="Century Gothic" w:hAnsi="Century Gothic"/>
        </w:rPr>
        <w:t>Staying out late or going missing</w:t>
      </w:r>
    </w:p>
    <w:p w14:paraId="31097261"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Consuming alcohol or drugs </w:t>
      </w:r>
    </w:p>
    <w:p w14:paraId="5275BE2A"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Acting hostile or aggressive </w:t>
      </w:r>
    </w:p>
    <w:p w14:paraId="0A0D43AD"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Associating with gangs </w:t>
      </w:r>
    </w:p>
    <w:p w14:paraId="39EA0556" w14:textId="41C93D0D" w:rsidR="006B345F" w:rsidRPr="00F30A9A" w:rsidRDefault="006B345F" w:rsidP="004A6FD2">
      <w:pPr>
        <w:pStyle w:val="TSB-PolicyBullets"/>
        <w:rPr>
          <w:rFonts w:ascii="Century Gothic" w:hAnsi="Century Gothic"/>
        </w:rPr>
      </w:pPr>
      <w:r w:rsidRPr="00F30A9A">
        <w:rPr>
          <w:rFonts w:ascii="Century Gothic" w:hAnsi="Century Gothic"/>
        </w:rPr>
        <w:t>Displaying inappropriate sexualised behaviour for age</w:t>
      </w:r>
    </w:p>
    <w:p w14:paraId="61DB84A3"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Developing relationships, particularly of a sexual nature, with a significantly older person </w:t>
      </w:r>
    </w:p>
    <w:p w14:paraId="3D7C5D99" w14:textId="6037F93B" w:rsidR="006B345F" w:rsidRPr="00F30A9A" w:rsidRDefault="006B345F" w:rsidP="004A6FD2">
      <w:pPr>
        <w:pStyle w:val="TSB-PolicyBullets"/>
        <w:rPr>
          <w:rFonts w:ascii="Century Gothic" w:hAnsi="Century Gothic"/>
        </w:rPr>
      </w:pPr>
      <w:bookmarkStart w:id="30" w:name="_Hlk54013458"/>
      <w:r w:rsidRPr="00F30A9A">
        <w:rPr>
          <w:rFonts w:ascii="Century Gothic" w:hAnsi="Century Gothic"/>
        </w:rPr>
        <w:t>Having older boyfriends or girlfriends</w:t>
      </w:r>
      <w:bookmarkEnd w:id="30"/>
    </w:p>
    <w:p w14:paraId="671F7E23" w14:textId="77777777" w:rsidR="006B345F" w:rsidRPr="00F30A9A" w:rsidRDefault="006B345F" w:rsidP="004A6FD2">
      <w:pPr>
        <w:pStyle w:val="TSB-PolicyBullets"/>
        <w:rPr>
          <w:rFonts w:ascii="Century Gothic" w:hAnsi="Century Gothic"/>
        </w:rPr>
      </w:pPr>
      <w:r w:rsidRPr="00F30A9A">
        <w:rPr>
          <w:rFonts w:ascii="Century Gothic" w:hAnsi="Century Gothic"/>
        </w:rPr>
        <w:t>Changing their physical appearance</w:t>
      </w:r>
    </w:p>
    <w:p w14:paraId="3E36F076"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Acting in a defensive manner </w:t>
      </w:r>
    </w:p>
    <w:p w14:paraId="5CB3C059"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Becoming involved in petty crime </w:t>
      </w:r>
    </w:p>
    <w:p w14:paraId="76E6FC3B" w14:textId="5E6140A5" w:rsidR="006B345F" w:rsidRPr="00F30A9A" w:rsidRDefault="006B345F" w:rsidP="004A6FD2">
      <w:pPr>
        <w:pStyle w:val="TSB-PolicyBullets"/>
        <w:rPr>
          <w:rFonts w:ascii="Century Gothic" w:hAnsi="Century Gothic"/>
        </w:rPr>
      </w:pPr>
      <w:r w:rsidRPr="00F30A9A">
        <w:rPr>
          <w:rFonts w:ascii="Century Gothic" w:hAnsi="Century Gothic"/>
        </w:rPr>
        <w:t>Self-harming or displaying significant changes in emotional well-being</w:t>
      </w:r>
    </w:p>
    <w:p w14:paraId="166764D6"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Having physical injuries without plausible explanation </w:t>
      </w:r>
    </w:p>
    <w:p w14:paraId="179433E5" w14:textId="3668E159" w:rsidR="006B345F" w:rsidRPr="00F30A9A" w:rsidRDefault="006B345F" w:rsidP="004A6FD2">
      <w:pPr>
        <w:pStyle w:val="TSB-PolicyBullets"/>
        <w:rPr>
          <w:rFonts w:ascii="Century Gothic" w:hAnsi="Century Gothic"/>
        </w:rPr>
      </w:pPr>
      <w:r w:rsidRPr="00F30A9A">
        <w:rPr>
          <w:rFonts w:ascii="Century Gothic" w:hAnsi="Century Gothic"/>
        </w:rPr>
        <w:t xml:space="preserve"> Suffering from sexually transmitted infections or become pregnant</w:t>
      </w:r>
    </w:p>
    <w:p w14:paraId="2B979CFA"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Trying to conceal marks or scars on their body </w:t>
      </w:r>
    </w:p>
    <w:p w14:paraId="726DF2EA" w14:textId="77777777" w:rsidR="006B345F" w:rsidRPr="00F30A9A" w:rsidRDefault="006B345F" w:rsidP="004A6FD2">
      <w:pPr>
        <w:pStyle w:val="TSB-PolicyBullets"/>
        <w:rPr>
          <w:rFonts w:ascii="Century Gothic" w:hAnsi="Century Gothic"/>
        </w:rPr>
      </w:pPr>
      <w:r w:rsidRPr="00F30A9A">
        <w:rPr>
          <w:rFonts w:ascii="Century Gothic" w:hAnsi="Century Gothic"/>
        </w:rPr>
        <w:lastRenderedPageBreak/>
        <w:t xml:space="preserve">Refusing to uncover parts of their body </w:t>
      </w:r>
    </w:p>
    <w:p w14:paraId="7F0D01E0"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Entering or leaving vehicles driven by unknown adults </w:t>
      </w:r>
    </w:p>
    <w:p w14:paraId="310DECC8" w14:textId="77777777" w:rsidR="006B345F" w:rsidRPr="00F30A9A" w:rsidRDefault="006B345F" w:rsidP="004A6FD2">
      <w:pPr>
        <w:pStyle w:val="TSB-PolicyBullets"/>
        <w:rPr>
          <w:rFonts w:ascii="Century Gothic" w:hAnsi="Century Gothic"/>
        </w:rPr>
      </w:pPr>
      <w:r w:rsidRPr="00F30A9A">
        <w:rPr>
          <w:rFonts w:ascii="Century Gothic" w:hAnsi="Century Gothic"/>
        </w:rPr>
        <w:t>Having a lack of positive relationships</w:t>
      </w:r>
    </w:p>
    <w:p w14:paraId="7E41789D" w14:textId="77777777" w:rsidR="006B345F" w:rsidRPr="00F30A9A" w:rsidRDefault="006B345F" w:rsidP="004A6FD2">
      <w:pPr>
        <w:pStyle w:val="TSB-PolicyBullets"/>
        <w:rPr>
          <w:rFonts w:ascii="Century Gothic" w:hAnsi="Century Gothic"/>
        </w:rPr>
      </w:pPr>
      <w:r w:rsidRPr="00F30A9A">
        <w:rPr>
          <w:rFonts w:ascii="Century Gothic" w:hAnsi="Century Gothic"/>
        </w:rPr>
        <w:t xml:space="preserve">Using the internet in a manner which causes concern </w:t>
      </w:r>
    </w:p>
    <w:p w14:paraId="30BD1593" w14:textId="5CF2D9BB" w:rsidR="006B345F" w:rsidRPr="00F30A9A" w:rsidRDefault="006B345F" w:rsidP="004A6FD2">
      <w:pPr>
        <w:pStyle w:val="TSB-PolicyBullets"/>
        <w:rPr>
          <w:rFonts w:ascii="Century Gothic" w:hAnsi="Century Gothic"/>
        </w:rPr>
      </w:pPr>
      <w:r w:rsidRPr="00F30A9A">
        <w:rPr>
          <w:rFonts w:ascii="Century Gothic" w:hAnsi="Century Gothic"/>
        </w:rPr>
        <w:t>Associating with other young people involved in exploitation</w:t>
      </w:r>
    </w:p>
    <w:p w14:paraId="60F169AA" w14:textId="6B97CAF3" w:rsidR="006B345F" w:rsidRPr="00F30A9A" w:rsidRDefault="006B345F" w:rsidP="004A6FD2">
      <w:pPr>
        <w:pStyle w:val="TSB-PolicyBullets"/>
        <w:rPr>
          <w:rFonts w:ascii="Century Gothic" w:hAnsi="Century Gothic"/>
        </w:rPr>
      </w:pPr>
      <w:r w:rsidRPr="00F30A9A">
        <w:rPr>
          <w:rFonts w:ascii="Century Gothic" w:hAnsi="Century Gothic"/>
        </w:rPr>
        <w:t>Displaying a concerning use of internet and social media</w:t>
      </w:r>
    </w:p>
    <w:p w14:paraId="286F809E" w14:textId="77777777" w:rsidR="006B345F" w:rsidRPr="00F30A9A" w:rsidRDefault="006B345F" w:rsidP="006B345F">
      <w:pPr>
        <w:pStyle w:val="Heading10"/>
        <w:rPr>
          <w:rFonts w:ascii="Century Gothic" w:hAnsi="Century Gothic"/>
        </w:rPr>
      </w:pPr>
      <w:bookmarkStart w:id="31" w:name="_Effects_of_CSE"/>
      <w:bookmarkStart w:id="32" w:name="_Toc59463845"/>
      <w:bookmarkEnd w:id="31"/>
      <w:r w:rsidRPr="00F30A9A">
        <w:rPr>
          <w:rFonts w:ascii="Century Gothic" w:hAnsi="Century Gothic"/>
        </w:rPr>
        <w:t>Effects of CSE</w:t>
      </w:r>
      <w:bookmarkEnd w:id="32"/>
      <w:r w:rsidRPr="00F30A9A">
        <w:rPr>
          <w:rFonts w:ascii="Century Gothic" w:hAnsi="Century Gothic"/>
        </w:rPr>
        <w:t xml:space="preserve"> </w:t>
      </w:r>
    </w:p>
    <w:p w14:paraId="58A5E96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CSE can have long-lasting effects on a child and the school is committed to early identification </w:t>
      </w:r>
      <w:proofErr w:type="gramStart"/>
      <w:r w:rsidRPr="00F30A9A">
        <w:rPr>
          <w:rFonts w:ascii="Century Gothic" w:hAnsi="Century Gothic"/>
        </w:rPr>
        <w:t>in order to</w:t>
      </w:r>
      <w:proofErr w:type="gramEnd"/>
      <w:r w:rsidRPr="00F30A9A">
        <w:rPr>
          <w:rFonts w:ascii="Century Gothic" w:hAnsi="Century Gothic"/>
        </w:rPr>
        <w:t xml:space="preserve"> reduce these effects. </w:t>
      </w:r>
    </w:p>
    <w:p w14:paraId="6FF8744D"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All staff members will be made aware of the effects and signs of CSE </w:t>
      </w:r>
      <w:proofErr w:type="gramStart"/>
      <w:r w:rsidRPr="00F30A9A">
        <w:rPr>
          <w:rFonts w:ascii="Century Gothic" w:hAnsi="Century Gothic"/>
        </w:rPr>
        <w:t>in order to</w:t>
      </w:r>
      <w:proofErr w:type="gramEnd"/>
      <w:r w:rsidRPr="00F30A9A">
        <w:rPr>
          <w:rFonts w:ascii="Century Gothic" w:hAnsi="Century Gothic"/>
        </w:rPr>
        <w:t xml:space="preserve"> aid early identification. </w:t>
      </w:r>
    </w:p>
    <w:p w14:paraId="2992A449" w14:textId="77777777" w:rsidR="006B345F" w:rsidRPr="00F30A9A" w:rsidRDefault="006B345F" w:rsidP="006B345F">
      <w:pPr>
        <w:pStyle w:val="TSB-Level1Numbers"/>
        <w:rPr>
          <w:rFonts w:ascii="Century Gothic" w:hAnsi="Century Gothic"/>
        </w:rPr>
      </w:pPr>
      <w:r w:rsidRPr="00F30A9A">
        <w:rPr>
          <w:rFonts w:ascii="Century Gothic" w:hAnsi="Century Gothic"/>
        </w:rPr>
        <w:t>Staff members are aware that CSE can affect every aspect of a child’s life, including, but not limited to, the following:</w:t>
      </w:r>
    </w:p>
    <w:p w14:paraId="79B5572A"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Physical wellbeing</w:t>
      </w:r>
    </w:p>
    <w:p w14:paraId="3CDDCD82"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 xml:space="preserve">Mental health </w:t>
      </w:r>
    </w:p>
    <w:p w14:paraId="2421D9C2"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Education</w:t>
      </w:r>
    </w:p>
    <w:p w14:paraId="41AB9FAC"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 xml:space="preserve">Employment prospects </w:t>
      </w:r>
    </w:p>
    <w:p w14:paraId="70196C2A"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Family relationships</w:t>
      </w:r>
    </w:p>
    <w:p w14:paraId="1A576991" w14:textId="77777777" w:rsidR="006B345F" w:rsidRPr="00F30A9A" w:rsidRDefault="006B345F" w:rsidP="006B345F">
      <w:pPr>
        <w:pStyle w:val="TSB-PolicyBullets"/>
        <w:tabs>
          <w:tab w:val="left" w:pos="2160"/>
        </w:tabs>
        <w:spacing w:line="240" w:lineRule="auto"/>
        <w:ind w:left="2160" w:hanging="459"/>
        <w:rPr>
          <w:rFonts w:ascii="Century Gothic" w:hAnsi="Century Gothic"/>
        </w:rPr>
      </w:pPr>
      <w:r w:rsidRPr="00F30A9A">
        <w:rPr>
          <w:rFonts w:ascii="Century Gothic" w:hAnsi="Century Gothic"/>
        </w:rPr>
        <w:t xml:space="preserve">Social relationships, as children and as adults </w:t>
      </w:r>
    </w:p>
    <w:p w14:paraId="26799F24" w14:textId="73CAA34A" w:rsidR="006B345F" w:rsidRPr="00F30A9A" w:rsidRDefault="006B345F" w:rsidP="006B345F">
      <w:pPr>
        <w:pStyle w:val="TSB-PolicyBullets"/>
        <w:tabs>
          <w:tab w:val="left" w:pos="2160"/>
        </w:tabs>
        <w:spacing w:after="0" w:line="240" w:lineRule="auto"/>
        <w:ind w:left="2160" w:hanging="459"/>
        <w:rPr>
          <w:rFonts w:ascii="Century Gothic" w:hAnsi="Century Gothic"/>
        </w:rPr>
      </w:pPr>
      <w:r w:rsidRPr="00F30A9A">
        <w:rPr>
          <w:rFonts w:ascii="Century Gothic" w:hAnsi="Century Gothic"/>
        </w:rPr>
        <w:t>Their relationship with their own children in the future</w:t>
      </w:r>
    </w:p>
    <w:p w14:paraId="22DAFC26" w14:textId="77777777" w:rsidR="006B345F" w:rsidRPr="00F30A9A" w:rsidRDefault="006B345F" w:rsidP="004A6FD2">
      <w:pPr>
        <w:pStyle w:val="TSB-PolicyBullets"/>
        <w:numPr>
          <w:ilvl w:val="0"/>
          <w:numId w:val="0"/>
        </w:numPr>
        <w:spacing w:after="0"/>
        <w:rPr>
          <w:rFonts w:ascii="Century Gothic" w:hAnsi="Century Gothic"/>
        </w:rPr>
      </w:pPr>
    </w:p>
    <w:p w14:paraId="46081000" w14:textId="3951BB52" w:rsidR="006B345F" w:rsidRPr="00F30A9A" w:rsidRDefault="006B345F" w:rsidP="006B345F">
      <w:pPr>
        <w:pStyle w:val="Heading10"/>
        <w:rPr>
          <w:rFonts w:ascii="Century Gothic" w:hAnsi="Century Gothic"/>
        </w:rPr>
      </w:pPr>
      <w:bookmarkStart w:id="33" w:name="_Online_safety"/>
      <w:bookmarkStart w:id="34" w:name="_Toc59463846"/>
      <w:bookmarkEnd w:id="33"/>
      <w:r w:rsidRPr="00F30A9A">
        <w:rPr>
          <w:rFonts w:ascii="Century Gothic" w:hAnsi="Century Gothic"/>
        </w:rPr>
        <w:t>Online safety</w:t>
      </w:r>
      <w:bookmarkEnd w:id="34"/>
    </w:p>
    <w:p w14:paraId="3E5AB3CE" w14:textId="0F8C1A20" w:rsidR="006B345F" w:rsidRPr="00F30A9A" w:rsidRDefault="006B345F" w:rsidP="006B345F">
      <w:pPr>
        <w:pStyle w:val="TSB-Level1Numbers"/>
        <w:rPr>
          <w:rFonts w:ascii="Century Gothic" w:hAnsi="Century Gothic"/>
        </w:rPr>
      </w:pPr>
      <w:r w:rsidRPr="00F30A9A">
        <w:rPr>
          <w:rFonts w:ascii="Century Gothic" w:hAnsi="Century Gothic"/>
        </w:rPr>
        <w:t>Online safety is embedded throughout the curriculum, with teaching always made appropriate to pupils’ ages and developmental stages; however, it is particularly addressed in the following subjects:</w:t>
      </w:r>
    </w:p>
    <w:p w14:paraId="38B0BD94"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RSE </w:t>
      </w:r>
    </w:p>
    <w:p w14:paraId="6F65A523"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Health education </w:t>
      </w:r>
    </w:p>
    <w:p w14:paraId="297D2FC5"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PSHE </w:t>
      </w:r>
    </w:p>
    <w:p w14:paraId="429E5C60"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Citizenship </w:t>
      </w:r>
    </w:p>
    <w:p w14:paraId="504AB779"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Computing </w:t>
      </w:r>
    </w:p>
    <w:p w14:paraId="5D6D8CAC" w14:textId="0CD2EF3B" w:rsidR="006B345F" w:rsidRPr="00F30A9A" w:rsidRDefault="006B345F" w:rsidP="006B345F">
      <w:pPr>
        <w:pStyle w:val="TSB-Level1Numbers"/>
        <w:rPr>
          <w:rFonts w:ascii="Century Gothic" w:hAnsi="Century Gothic"/>
        </w:rPr>
      </w:pPr>
      <w:r w:rsidRPr="00F30A9A">
        <w:rPr>
          <w:rFonts w:ascii="Century Gothic" w:hAnsi="Century Gothic"/>
        </w:rPr>
        <w:t xml:space="preserve">Pupils are taught the underpinning knowledge and behaviours that can help them to navigate the online world safely and confidently regardless of the device, platform or app they are using. </w:t>
      </w:r>
    </w:p>
    <w:p w14:paraId="7C1141A1" w14:textId="77777777" w:rsidR="004A6FD2" w:rsidRPr="00F30A9A" w:rsidRDefault="004A6FD2">
      <w:pPr>
        <w:rPr>
          <w:rFonts w:ascii="Century Gothic" w:hAnsi="Century Gothic" w:cstheme="minorHAnsi"/>
          <w:szCs w:val="32"/>
        </w:rPr>
      </w:pPr>
      <w:r w:rsidRPr="00F30A9A">
        <w:rPr>
          <w:rFonts w:ascii="Century Gothic" w:hAnsi="Century Gothic"/>
        </w:rPr>
        <w:br w:type="page"/>
      </w:r>
    </w:p>
    <w:p w14:paraId="4EBA9C04" w14:textId="2E57DEF6" w:rsidR="006B345F" w:rsidRPr="00F30A9A" w:rsidRDefault="006B345F" w:rsidP="006B345F">
      <w:pPr>
        <w:pStyle w:val="TSB-Level1Numbers"/>
        <w:rPr>
          <w:rFonts w:ascii="Century Gothic" w:hAnsi="Century Gothic"/>
        </w:rPr>
      </w:pPr>
      <w:r w:rsidRPr="00F30A9A">
        <w:rPr>
          <w:rFonts w:ascii="Century Gothic" w:hAnsi="Century Gothic"/>
        </w:rPr>
        <w:lastRenderedPageBreak/>
        <w:t>The underpinning knowledge and behaviours pupils learn through the curriculum include the following:</w:t>
      </w:r>
    </w:p>
    <w:p w14:paraId="6800371E"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How to evaluate what they see online </w:t>
      </w:r>
    </w:p>
    <w:p w14:paraId="6B4F68CA"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How to recognise techniques used for persuasion  </w:t>
      </w:r>
    </w:p>
    <w:p w14:paraId="607406FD"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Acceptable and unacceptable online behaviour </w:t>
      </w:r>
    </w:p>
    <w:p w14:paraId="5E3D109E"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How to identify online risks </w:t>
      </w:r>
    </w:p>
    <w:p w14:paraId="67B36F23"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How and when to seek support </w:t>
      </w:r>
    </w:p>
    <w:p w14:paraId="69BB8793" w14:textId="42F9B505" w:rsidR="006B345F" w:rsidRPr="00F30A9A" w:rsidRDefault="006B345F" w:rsidP="006B345F">
      <w:pPr>
        <w:pStyle w:val="TSB-Level1Numbers"/>
        <w:rPr>
          <w:rFonts w:ascii="Century Gothic" w:hAnsi="Century Gothic"/>
        </w:rPr>
      </w:pPr>
      <w:r w:rsidRPr="00F30A9A">
        <w:rPr>
          <w:rFonts w:ascii="Century Gothic" w:hAnsi="Century Gothic"/>
        </w:rPr>
        <w:t xml:space="preserve">The school recognises that, while any pupil can be vulnerable online, there are some pupils who may be more susceptible to online harm or have less support from family and friends in staying safe online, e.g.  pupils with SEND and LAC. Relevant members of staff, e.g. the SENCO and designated teacher for LAC, will work together to ensure the curriculum is tailored so these pupils receive the information and support they need, and the DSL will be involved with the development of the school’s online safety curriculum. </w:t>
      </w:r>
      <w:bookmarkStart w:id="35" w:name="_Hlk54013843"/>
      <w:r w:rsidRPr="00F30A9A">
        <w:rPr>
          <w:rFonts w:ascii="Century Gothic" w:hAnsi="Century Gothic"/>
        </w:rPr>
        <w:t xml:space="preserve"> </w:t>
      </w:r>
      <w:bookmarkEnd w:id="35"/>
    </w:p>
    <w:p w14:paraId="5A4D07E3" w14:textId="77777777" w:rsidR="006B345F" w:rsidRPr="00F30A9A" w:rsidRDefault="006B345F" w:rsidP="006B345F">
      <w:pPr>
        <w:pStyle w:val="TSB-Level1Numbers"/>
        <w:rPr>
          <w:rFonts w:ascii="Century Gothic" w:hAnsi="Century Gothic"/>
        </w:rPr>
      </w:pPr>
      <w:r w:rsidRPr="00F30A9A">
        <w:rPr>
          <w:rFonts w:ascii="Century Gothic" w:hAnsi="Century Gothic"/>
        </w:rPr>
        <w:t>Through training, all staff members will be made aware of the following:</w:t>
      </w:r>
    </w:p>
    <w:p w14:paraId="58348879"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 xml:space="preserve">Pupil attitudes and behaviours which may indicate they are at risk of potential harm online </w:t>
      </w:r>
    </w:p>
    <w:p w14:paraId="72647135" w14:textId="77777777" w:rsidR="006B345F" w:rsidRPr="00F30A9A" w:rsidRDefault="006B345F" w:rsidP="006B345F">
      <w:pPr>
        <w:pStyle w:val="TSB-PolicyBullets"/>
        <w:ind w:left="2137" w:hanging="357"/>
        <w:rPr>
          <w:rFonts w:ascii="Century Gothic" w:hAnsi="Century Gothic"/>
        </w:rPr>
      </w:pPr>
      <w:r w:rsidRPr="00F30A9A">
        <w:rPr>
          <w:rFonts w:ascii="Century Gothic" w:hAnsi="Century Gothic"/>
        </w:rPr>
        <w:t>The procedure to follow when they have a concern regarding a pupil’s online activity</w:t>
      </w:r>
    </w:p>
    <w:p w14:paraId="1257E3A3"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Further information regarding the school’s approach to online safety can be found in the Online Safety Policy. </w:t>
      </w:r>
    </w:p>
    <w:p w14:paraId="50C48E8C" w14:textId="00A26C0B" w:rsidR="006B345F" w:rsidRPr="00F30A9A" w:rsidRDefault="006B345F" w:rsidP="006B345F">
      <w:pPr>
        <w:pStyle w:val="TSB-Level1Numbers"/>
        <w:rPr>
          <w:rFonts w:ascii="Century Gothic" w:hAnsi="Century Gothic"/>
        </w:rPr>
      </w:pPr>
      <w:r w:rsidRPr="00F30A9A">
        <w:rPr>
          <w:rFonts w:ascii="Century Gothic" w:hAnsi="Century Gothic"/>
        </w:rPr>
        <w:t xml:space="preserve">Where pupils need to learn online from home, the school will support them to do so safely in line with the Pupil Remote Learning Policy and government </w:t>
      </w:r>
      <w:hyperlink r:id="rId13" w:history="1">
        <w:r w:rsidRPr="00F30A9A">
          <w:rPr>
            <w:rStyle w:val="Hyperlink"/>
            <w:rFonts w:ascii="Century Gothic" w:hAnsi="Century Gothic" w:cs="Arial"/>
            <w:color w:val="auto"/>
            <w:u w:val="none"/>
          </w:rPr>
          <w:t>guidance</w:t>
        </w:r>
      </w:hyperlink>
      <w:r w:rsidRPr="00F30A9A">
        <w:rPr>
          <w:rFonts w:ascii="Century Gothic" w:hAnsi="Century Gothic"/>
        </w:rPr>
        <w:t>.</w:t>
      </w:r>
    </w:p>
    <w:p w14:paraId="1F99A4E0" w14:textId="77777777" w:rsidR="004A6FD2" w:rsidRPr="00F30A9A" w:rsidRDefault="004A6FD2">
      <w:pPr>
        <w:rPr>
          <w:rFonts w:ascii="Century Gothic" w:hAnsi="Century Gothic" w:cstheme="majorHAnsi"/>
          <w:b/>
          <w:bCs/>
          <w:color w:val="347186"/>
          <w:sz w:val="28"/>
          <w:szCs w:val="32"/>
        </w:rPr>
      </w:pPr>
      <w:bookmarkStart w:id="36" w:name="_Sexting"/>
      <w:bookmarkEnd w:id="36"/>
      <w:r w:rsidRPr="00F30A9A">
        <w:rPr>
          <w:rFonts w:ascii="Century Gothic" w:hAnsi="Century Gothic"/>
          <w:bCs/>
          <w:color w:val="347186"/>
        </w:rPr>
        <w:br w:type="page"/>
      </w:r>
    </w:p>
    <w:p w14:paraId="1F9D82C1" w14:textId="6456EAC2" w:rsidR="006B345F" w:rsidRPr="00F30A9A" w:rsidRDefault="006B345F" w:rsidP="006B345F">
      <w:pPr>
        <w:pStyle w:val="Heading10"/>
        <w:rPr>
          <w:rFonts w:ascii="Century Gothic" w:hAnsi="Century Gothic"/>
        </w:rPr>
      </w:pPr>
      <w:bookmarkStart w:id="37" w:name="_Toc59463847"/>
      <w:r w:rsidRPr="00F30A9A">
        <w:rPr>
          <w:rFonts w:ascii="Century Gothic" w:hAnsi="Century Gothic"/>
        </w:rPr>
        <w:lastRenderedPageBreak/>
        <w:t>Sexting</w:t>
      </w:r>
      <w:bookmarkEnd w:id="37"/>
    </w:p>
    <w:p w14:paraId="78ADDD2F" w14:textId="45CCFB89" w:rsidR="006B345F" w:rsidRPr="00F30A9A" w:rsidRDefault="006B345F" w:rsidP="006B345F">
      <w:pPr>
        <w:pStyle w:val="TSB-Level1Numbers"/>
        <w:rPr>
          <w:rFonts w:ascii="Century Gothic" w:hAnsi="Century Gothic"/>
        </w:rPr>
      </w:pPr>
      <w:r w:rsidRPr="00F30A9A">
        <w:rPr>
          <w:rFonts w:ascii="Century Gothic" w:hAnsi="Century Gothic"/>
        </w:rPr>
        <w:t>Sexting is defined as, ‘the production and/or sharing of sexual photos and videos of and by young people who are under the age of 18.’</w:t>
      </w:r>
    </w:p>
    <w:p w14:paraId="410B4152" w14:textId="63DAA36A" w:rsidR="006B345F" w:rsidRPr="00F30A9A" w:rsidRDefault="006B345F" w:rsidP="006B345F">
      <w:pPr>
        <w:pStyle w:val="TSB-Level1Numbers"/>
        <w:rPr>
          <w:rFonts w:ascii="Century Gothic" w:hAnsi="Century Gothic"/>
        </w:rPr>
      </w:pPr>
      <w:r w:rsidRPr="00F30A9A">
        <w:rPr>
          <w:rFonts w:ascii="Century Gothic" w:hAnsi="Century Gothic"/>
        </w:rPr>
        <w:t xml:space="preserve">It includes nude or nearly nude images and/or sexual acts. It is also referred to as ‘youth produced sexual imagery’. </w:t>
      </w:r>
    </w:p>
    <w:p w14:paraId="67D5BA55" w14:textId="55BC01E2" w:rsidR="006B345F" w:rsidRPr="00F30A9A" w:rsidRDefault="006B345F" w:rsidP="006B345F">
      <w:pPr>
        <w:pStyle w:val="TSB-Level1Numbers"/>
        <w:rPr>
          <w:rFonts w:ascii="Century Gothic" w:hAnsi="Century Gothic"/>
        </w:rPr>
      </w:pPr>
      <w:r w:rsidRPr="00F30A9A">
        <w:rPr>
          <w:rFonts w:ascii="Century Gothic" w:hAnsi="Century Gothic"/>
        </w:rPr>
        <w:t xml:space="preserve"> ‘Sexting’ does not include the sharing of sexual photos and videos of </w:t>
      </w:r>
      <w:proofErr w:type="gramStart"/>
      <w:r w:rsidRPr="00F30A9A">
        <w:rPr>
          <w:rFonts w:ascii="Century Gothic" w:hAnsi="Century Gothic"/>
        </w:rPr>
        <w:t>under-18 year olds</w:t>
      </w:r>
      <w:proofErr w:type="gramEnd"/>
      <w:r w:rsidRPr="00F30A9A">
        <w:rPr>
          <w:rFonts w:ascii="Century Gothic" w:hAnsi="Century Gothic"/>
        </w:rPr>
        <w:t xml:space="preserve"> with or by adults. This is a form of child sexual abuse and must be referred to the police.</w:t>
      </w:r>
    </w:p>
    <w:p w14:paraId="0D5A3D07" w14:textId="46D2918B" w:rsidR="006B345F" w:rsidRPr="00F30A9A" w:rsidRDefault="006B345F" w:rsidP="006B345F">
      <w:pPr>
        <w:pStyle w:val="TSB-Level1Numbers"/>
        <w:rPr>
          <w:rFonts w:ascii="Century Gothic" w:hAnsi="Century Gothic"/>
        </w:rPr>
      </w:pPr>
      <w:r w:rsidRPr="00F30A9A">
        <w:rPr>
          <w:rFonts w:ascii="Century Gothic" w:hAnsi="Century Gothic"/>
        </w:rPr>
        <w:t xml:space="preserve">Sending and receiving sexually explicit messages or images is a serious </w:t>
      </w:r>
      <w:r w:rsidR="003D59A4" w:rsidRPr="00F30A9A">
        <w:rPr>
          <w:rFonts w:ascii="Century Gothic" w:hAnsi="Century Gothic"/>
        </w:rPr>
        <w:t>offence and</w:t>
      </w:r>
      <w:r w:rsidRPr="00F30A9A">
        <w:rPr>
          <w:rFonts w:ascii="Century Gothic" w:hAnsi="Century Gothic"/>
        </w:rPr>
        <w:t xml:space="preserve"> is often a primary method utilised by CSE offenders to communicate with victims. </w:t>
      </w:r>
    </w:p>
    <w:p w14:paraId="59E3E978" w14:textId="17264BAE" w:rsidR="006B345F" w:rsidRPr="00F30A9A" w:rsidRDefault="006B345F" w:rsidP="006B345F">
      <w:pPr>
        <w:pStyle w:val="TSB-Level1Numbers"/>
        <w:rPr>
          <w:rFonts w:ascii="Century Gothic" w:hAnsi="Century Gothic"/>
        </w:rPr>
      </w:pPr>
      <w:r w:rsidRPr="00F30A9A">
        <w:rPr>
          <w:rFonts w:ascii="Century Gothic" w:hAnsi="Century Gothic"/>
        </w:rPr>
        <w:t>Sexting will be handled as a child protection issue in line with the Child Protection and Safeguarding Policy and the Pupils’ Electronic Devices Policy.</w:t>
      </w:r>
    </w:p>
    <w:p w14:paraId="178075B7" w14:textId="3331FEF2" w:rsidR="006B345F" w:rsidRPr="00F30A9A" w:rsidRDefault="006B345F" w:rsidP="006B345F">
      <w:pPr>
        <w:pStyle w:val="TSB-Level1Numbers"/>
        <w:rPr>
          <w:rFonts w:ascii="Century Gothic" w:hAnsi="Century Gothic"/>
        </w:rPr>
      </w:pPr>
      <w:r w:rsidRPr="00F30A9A">
        <w:rPr>
          <w:rFonts w:ascii="Century Gothic" w:hAnsi="Century Gothic"/>
        </w:rPr>
        <w:t>As part of their training, staff members will be able to identify instances of sexting and will be made aware of the necessary procedures to follow and the need to inform the DSL immediately if they are made aware of any such incidents.</w:t>
      </w:r>
    </w:p>
    <w:p w14:paraId="3630AE25"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The dangers of sexting will be taught alongside CSE in the PSHE curriculum, </w:t>
      </w:r>
      <w:proofErr w:type="gramStart"/>
      <w:r w:rsidRPr="00F30A9A">
        <w:rPr>
          <w:rFonts w:ascii="Century Gothic" w:hAnsi="Century Gothic"/>
        </w:rPr>
        <w:t>in order to</w:t>
      </w:r>
      <w:proofErr w:type="gramEnd"/>
      <w:r w:rsidRPr="00F30A9A">
        <w:rPr>
          <w:rFonts w:ascii="Century Gothic" w:hAnsi="Century Gothic"/>
        </w:rPr>
        <w:t xml:space="preserve"> convey to pupils how the two are linked and why they are dangerous.</w:t>
      </w:r>
    </w:p>
    <w:p w14:paraId="049591EB" w14:textId="77777777" w:rsidR="006B345F" w:rsidRPr="00F30A9A" w:rsidRDefault="006B345F" w:rsidP="006B345F">
      <w:pPr>
        <w:pStyle w:val="TSB-Level1Numbers"/>
        <w:rPr>
          <w:rFonts w:ascii="Century Gothic" w:hAnsi="Century Gothic"/>
        </w:rPr>
      </w:pPr>
      <w:r w:rsidRPr="00F30A9A">
        <w:rPr>
          <w:rFonts w:ascii="Century Gothic" w:hAnsi="Century Gothic"/>
        </w:rPr>
        <w:t>Pupils will be made aware that, regardless of age, the police consider sexting amongst people under the age of 16 a criminal offence.</w:t>
      </w:r>
    </w:p>
    <w:p w14:paraId="790B9AFE" w14:textId="200E4E40" w:rsidR="006B345F" w:rsidRPr="00F30A9A" w:rsidRDefault="006B345F" w:rsidP="006B345F">
      <w:pPr>
        <w:pStyle w:val="TSB-Level1Numbers"/>
        <w:rPr>
          <w:rFonts w:ascii="Century Gothic" w:hAnsi="Century Gothic"/>
        </w:rPr>
      </w:pPr>
      <w:r w:rsidRPr="00F30A9A">
        <w:rPr>
          <w:rFonts w:ascii="Century Gothic" w:hAnsi="Century Gothic"/>
        </w:rPr>
        <w:t>Parents will be informed via</w:t>
      </w:r>
      <w:r w:rsidRPr="00F30A9A">
        <w:rPr>
          <w:rFonts w:ascii="Century Gothic" w:hAnsi="Century Gothic"/>
          <w:b/>
          <w:u w:color="FFD006"/>
        </w:rPr>
        <w:t xml:space="preserve"> </w:t>
      </w:r>
      <w:r w:rsidRPr="00F30A9A">
        <w:rPr>
          <w:rFonts w:ascii="Century Gothic" w:hAnsi="Century Gothic"/>
          <w:bCs/>
          <w:u w:color="FFD006"/>
        </w:rPr>
        <w:t>letters home and parent meetings</w:t>
      </w:r>
      <w:r w:rsidRPr="00F30A9A">
        <w:rPr>
          <w:rFonts w:ascii="Century Gothic" w:hAnsi="Century Gothic"/>
          <w:bCs/>
        </w:rPr>
        <w:t xml:space="preserve"> about the dangers of sexting and the appropriate safety measures to be implemented</w:t>
      </w:r>
      <w:r w:rsidRPr="00F30A9A">
        <w:rPr>
          <w:rFonts w:ascii="Century Gothic" w:hAnsi="Century Gothic"/>
        </w:rPr>
        <w:t xml:space="preserve">. </w:t>
      </w:r>
    </w:p>
    <w:p w14:paraId="4D45EC12" w14:textId="7289770F" w:rsidR="006B345F" w:rsidRPr="00F30A9A" w:rsidRDefault="003D59A4" w:rsidP="006B345F">
      <w:pPr>
        <w:pStyle w:val="Heading10"/>
        <w:rPr>
          <w:rFonts w:ascii="Century Gothic" w:hAnsi="Century Gothic"/>
          <w:b w:val="0"/>
          <w:bCs/>
        </w:rPr>
      </w:pPr>
      <w:bookmarkStart w:id="38" w:name="_Relationships_and_sex"/>
      <w:bookmarkEnd w:id="38"/>
      <w:r w:rsidRPr="00F30A9A">
        <w:rPr>
          <w:rFonts w:ascii="Century Gothic" w:hAnsi="Century Gothic"/>
          <w:bCs/>
          <w:color w:val="347186"/>
        </w:rPr>
        <w:t xml:space="preserve"> </w:t>
      </w:r>
      <w:bookmarkStart w:id="39" w:name="_Toc59463848"/>
      <w:r w:rsidR="006B345F" w:rsidRPr="00F30A9A">
        <w:rPr>
          <w:rFonts w:ascii="Century Gothic" w:hAnsi="Century Gothic"/>
        </w:rPr>
        <w:t>Relationships and sex education</w:t>
      </w:r>
      <w:bookmarkEnd w:id="39"/>
    </w:p>
    <w:p w14:paraId="0E7E5AAA" w14:textId="77777777" w:rsidR="006B345F" w:rsidRPr="00F30A9A" w:rsidRDefault="006B345F" w:rsidP="006B345F">
      <w:pPr>
        <w:pStyle w:val="TSB-Level1Numbers"/>
        <w:rPr>
          <w:rFonts w:ascii="Century Gothic" w:hAnsi="Century Gothic"/>
          <w:bCs/>
        </w:rPr>
      </w:pPr>
      <w:r w:rsidRPr="00F30A9A">
        <w:rPr>
          <w:rFonts w:ascii="Century Gothic" w:hAnsi="Century Gothic"/>
          <w:bCs/>
        </w:rPr>
        <w:t xml:space="preserve">Pupils will be taught about CSE in line with the school’s </w:t>
      </w:r>
      <w:r w:rsidRPr="00F30A9A">
        <w:rPr>
          <w:rFonts w:ascii="Century Gothic" w:hAnsi="Century Gothic"/>
          <w:bCs/>
          <w:u w:color="FFD006"/>
        </w:rPr>
        <w:t>Relationships and Sex Education Policy</w:t>
      </w:r>
      <w:r w:rsidRPr="00F30A9A">
        <w:rPr>
          <w:rFonts w:ascii="Century Gothic" w:hAnsi="Century Gothic"/>
          <w:bCs/>
        </w:rPr>
        <w:t xml:space="preserve">. </w:t>
      </w:r>
    </w:p>
    <w:p w14:paraId="2068E35B"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CSE will be addressed as part of a wider programme of work regarding relationships and sex education (RSE), as well as part of PSHE. </w:t>
      </w:r>
    </w:p>
    <w:p w14:paraId="72E6EB5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The school is dedicated to delivering these programmes of work with sensitivity and respect, avoiding any derogatory or prejudicial terms which may cause offence. </w:t>
      </w:r>
    </w:p>
    <w:p w14:paraId="1FDFDEF9"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The school understands that the teaching of some aspects of the programmes may be of concern to parents; therefore, parents will be involved in the curriculum planning process, ensuring that what is taught and how it is taught does not cause distress to parents or pupils. </w:t>
      </w:r>
    </w:p>
    <w:p w14:paraId="6A79B2EC" w14:textId="77777777" w:rsidR="006B345F" w:rsidRPr="00F30A9A" w:rsidRDefault="006B345F" w:rsidP="006B345F">
      <w:pPr>
        <w:pStyle w:val="TSB-Level1Numbers"/>
        <w:rPr>
          <w:rFonts w:ascii="Century Gothic" w:hAnsi="Century Gothic"/>
        </w:rPr>
      </w:pPr>
      <w:r w:rsidRPr="00F30A9A">
        <w:rPr>
          <w:rFonts w:ascii="Century Gothic" w:hAnsi="Century Gothic"/>
        </w:rPr>
        <w:lastRenderedPageBreak/>
        <w:t>Pupils will be made aware of the dangers of CSE, along with how to spot the signs and symptoms of CSE, through assemblies, leaflets, posters and the curriculum.</w:t>
      </w:r>
    </w:p>
    <w:p w14:paraId="59D1F7FA" w14:textId="77777777" w:rsidR="006B345F" w:rsidRPr="00F30A9A" w:rsidRDefault="006B345F" w:rsidP="006B345F">
      <w:pPr>
        <w:pStyle w:val="TSB-Level1Numbers"/>
        <w:rPr>
          <w:rFonts w:ascii="Century Gothic" w:hAnsi="Century Gothic"/>
          <w:bCs/>
        </w:rPr>
      </w:pPr>
      <w:r w:rsidRPr="00F30A9A">
        <w:rPr>
          <w:rFonts w:ascii="Century Gothic" w:hAnsi="Century Gothic"/>
        </w:rPr>
        <w:t xml:space="preserve">The </w:t>
      </w:r>
      <w:r w:rsidRPr="00F30A9A">
        <w:rPr>
          <w:rFonts w:ascii="Century Gothic" w:hAnsi="Century Gothic"/>
          <w:bCs/>
          <w:u w:color="FFD006"/>
        </w:rPr>
        <w:t>DSL</w:t>
      </w:r>
      <w:r w:rsidRPr="00F30A9A">
        <w:rPr>
          <w:rFonts w:ascii="Century Gothic" w:hAnsi="Century Gothic"/>
          <w:bCs/>
        </w:rPr>
        <w:t xml:space="preserve"> will work in conjunction with the </w:t>
      </w:r>
      <w:r w:rsidRPr="00F30A9A">
        <w:rPr>
          <w:rFonts w:ascii="Century Gothic" w:hAnsi="Century Gothic"/>
          <w:bCs/>
          <w:u w:color="FFD006"/>
        </w:rPr>
        <w:t>relationships and sex education coordinator</w:t>
      </w:r>
      <w:r w:rsidRPr="00F30A9A">
        <w:rPr>
          <w:rFonts w:ascii="Century Gothic" w:hAnsi="Century Gothic"/>
          <w:bCs/>
        </w:rPr>
        <w:t xml:space="preserve"> to ensure that age-appropriate lessons are devised. </w:t>
      </w:r>
    </w:p>
    <w:p w14:paraId="67230F67" w14:textId="77777777" w:rsidR="006B345F" w:rsidRPr="00F30A9A" w:rsidRDefault="006B345F" w:rsidP="006B345F">
      <w:pPr>
        <w:pStyle w:val="TSB-Level1Numbers"/>
        <w:rPr>
          <w:rFonts w:ascii="Century Gothic" w:hAnsi="Century Gothic"/>
        </w:rPr>
      </w:pPr>
      <w:r w:rsidRPr="00F30A9A">
        <w:rPr>
          <w:rFonts w:ascii="Century Gothic" w:hAnsi="Century Gothic"/>
          <w:bCs/>
        </w:rPr>
        <w:t>Teachers will consider the feelings of pupils who may have been</w:t>
      </w:r>
      <w:r w:rsidRPr="00F30A9A">
        <w:rPr>
          <w:rFonts w:ascii="Century Gothic" w:hAnsi="Century Gothic"/>
        </w:rPr>
        <w:t xml:space="preserve"> traumatised by similar incidents in their past when teaching about CSE. </w:t>
      </w:r>
    </w:p>
    <w:p w14:paraId="4712DD9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Sensitivity will be given to the age and cultural background of pupils. </w:t>
      </w:r>
    </w:p>
    <w:p w14:paraId="39CC2819"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Where possible, CSE education will build on existing topics that pupils may already be aware of.  </w:t>
      </w:r>
    </w:p>
    <w:p w14:paraId="682B280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Only age-appropriate topics will be taught. </w:t>
      </w:r>
    </w:p>
    <w:p w14:paraId="5AABE31E" w14:textId="77777777" w:rsidR="006B345F" w:rsidRPr="00F30A9A" w:rsidRDefault="006B345F" w:rsidP="006B345F">
      <w:pPr>
        <w:pStyle w:val="TSB-Level1Numbers"/>
        <w:rPr>
          <w:rFonts w:ascii="Century Gothic" w:hAnsi="Century Gothic"/>
        </w:rPr>
      </w:pPr>
      <w:r w:rsidRPr="00F30A9A">
        <w:rPr>
          <w:rFonts w:ascii="Century Gothic" w:hAnsi="Century Gothic"/>
        </w:rPr>
        <w:t>Throughout every year group, age-appropriate resources, such as diagrams, videos, books, games, discussion and practical activities, will be used to assist learning.</w:t>
      </w:r>
    </w:p>
    <w:p w14:paraId="0F34EDC9" w14:textId="1EA960BB" w:rsidR="006B345F" w:rsidRPr="00F30A9A" w:rsidRDefault="006B345F" w:rsidP="006B345F">
      <w:pPr>
        <w:pStyle w:val="TSB-Level1Numbers"/>
        <w:rPr>
          <w:rFonts w:ascii="Century Gothic" w:hAnsi="Century Gothic"/>
        </w:rPr>
      </w:pPr>
      <w:r w:rsidRPr="00F30A9A">
        <w:rPr>
          <w:rFonts w:ascii="Century Gothic" w:hAnsi="Century Gothic"/>
        </w:rPr>
        <w:t xml:space="preserve">Teachers understand that they may need to be more explicit and will adapt their planning of work </w:t>
      </w:r>
      <w:proofErr w:type="gramStart"/>
      <w:r w:rsidRPr="00F30A9A">
        <w:rPr>
          <w:rFonts w:ascii="Century Gothic" w:hAnsi="Century Gothic"/>
        </w:rPr>
        <w:t>in order to</w:t>
      </w:r>
      <w:proofErr w:type="gramEnd"/>
      <w:r w:rsidRPr="00F30A9A">
        <w:rPr>
          <w:rFonts w:ascii="Century Gothic" w:hAnsi="Century Gothic"/>
        </w:rPr>
        <w:t xml:space="preserve"> appropriately deliver the programme to pupils with SEND.</w:t>
      </w:r>
    </w:p>
    <w:p w14:paraId="7C930378" w14:textId="77777777" w:rsidR="006B345F" w:rsidRPr="00F30A9A" w:rsidRDefault="006B345F" w:rsidP="006B345F">
      <w:pPr>
        <w:pStyle w:val="Heading10"/>
        <w:rPr>
          <w:rFonts w:ascii="Century Gothic" w:hAnsi="Century Gothic"/>
        </w:rPr>
      </w:pPr>
      <w:bookmarkStart w:id="40" w:name="_Working_with_parents"/>
      <w:bookmarkStart w:id="41" w:name="_Toc59463849"/>
      <w:bookmarkEnd w:id="40"/>
      <w:r w:rsidRPr="00F30A9A">
        <w:rPr>
          <w:rFonts w:ascii="Century Gothic" w:hAnsi="Century Gothic"/>
        </w:rPr>
        <w:t>Working with parents</w:t>
      </w:r>
      <w:bookmarkEnd w:id="41"/>
    </w:p>
    <w:p w14:paraId="2EF90F6D" w14:textId="77777777" w:rsidR="006B345F" w:rsidRPr="00F30A9A" w:rsidRDefault="006B345F" w:rsidP="006B345F">
      <w:pPr>
        <w:pStyle w:val="TSB-Level1Numbers"/>
        <w:rPr>
          <w:rFonts w:ascii="Century Gothic" w:hAnsi="Century Gothic"/>
        </w:rPr>
      </w:pPr>
      <w:r w:rsidRPr="00F30A9A">
        <w:rPr>
          <w:rFonts w:ascii="Century Gothic" w:hAnsi="Century Gothic"/>
        </w:rPr>
        <w:t>The school will ensure that parents:</w:t>
      </w:r>
    </w:p>
    <w:p w14:paraId="23D193C1"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Understand the risks of CSE and recognise that the issue is something that could affect their child.</w:t>
      </w:r>
    </w:p>
    <w:p w14:paraId="3A1E0DB5"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Understand that CSE can occur both online and offline.</w:t>
      </w:r>
    </w:p>
    <w:p w14:paraId="2E00B43E"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Know the warning signs of CSE.</w:t>
      </w:r>
    </w:p>
    <w:p w14:paraId="6C0F800B"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Know how to report any concerns that they may have.</w:t>
      </w:r>
    </w:p>
    <w:p w14:paraId="29B017D0"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Know where to go for support if their child has been the victim, or is the suspected victim, of CSE.</w:t>
      </w:r>
    </w:p>
    <w:p w14:paraId="638E5D1A"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Are reassured that a range of services will, as appropriate, work with them to try to protect their child.</w:t>
      </w:r>
    </w:p>
    <w:p w14:paraId="6796A6C7"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Can access support to manage the emotional impact of CSE on their child and themselves.</w:t>
      </w:r>
    </w:p>
    <w:p w14:paraId="1989158F" w14:textId="77777777" w:rsidR="006B345F" w:rsidRPr="00F30A9A" w:rsidRDefault="006B345F" w:rsidP="006B345F">
      <w:pPr>
        <w:pStyle w:val="TSB-PolicyBullets"/>
        <w:tabs>
          <w:tab w:val="left" w:pos="2160"/>
        </w:tabs>
        <w:ind w:left="2160" w:hanging="459"/>
        <w:rPr>
          <w:rFonts w:ascii="Century Gothic" w:hAnsi="Century Gothic"/>
        </w:rPr>
      </w:pPr>
      <w:r w:rsidRPr="00F30A9A">
        <w:rPr>
          <w:rFonts w:ascii="Century Gothic" w:hAnsi="Century Gothic"/>
        </w:rPr>
        <w:t>Can access support that is tailored to their specific circumstances, e.g. support that recognises culture or faith.</w:t>
      </w:r>
    </w:p>
    <w:p w14:paraId="3B0CCCB1" w14:textId="77777777" w:rsidR="006B345F" w:rsidRPr="00F30A9A" w:rsidRDefault="006B345F" w:rsidP="006B345F">
      <w:pPr>
        <w:pStyle w:val="TSB-Level1Numbers"/>
        <w:rPr>
          <w:rFonts w:ascii="Century Gothic" w:hAnsi="Century Gothic"/>
          <w:bCs/>
        </w:rPr>
      </w:pPr>
      <w:r w:rsidRPr="00F30A9A">
        <w:rPr>
          <w:rFonts w:ascii="Century Gothic" w:hAnsi="Century Gothic"/>
        </w:rPr>
        <w:t xml:space="preserve">Parents will be provided with the contact information of relevant services and outside agencies via </w:t>
      </w:r>
      <w:r w:rsidRPr="00F30A9A">
        <w:rPr>
          <w:rFonts w:ascii="Century Gothic" w:hAnsi="Century Gothic"/>
          <w:bCs/>
          <w:u w:color="FFD006"/>
        </w:rPr>
        <w:t>letters home</w:t>
      </w:r>
      <w:r w:rsidRPr="00F30A9A">
        <w:rPr>
          <w:rFonts w:ascii="Century Gothic" w:hAnsi="Century Gothic"/>
          <w:bCs/>
        </w:rPr>
        <w:t xml:space="preserve"> and the </w:t>
      </w:r>
      <w:r w:rsidRPr="00F30A9A">
        <w:rPr>
          <w:rFonts w:ascii="Century Gothic" w:hAnsi="Century Gothic"/>
          <w:bCs/>
          <w:u w:color="FFD006"/>
        </w:rPr>
        <w:t>school website</w:t>
      </w:r>
      <w:r w:rsidRPr="00F30A9A">
        <w:rPr>
          <w:rFonts w:ascii="Century Gothic" w:hAnsi="Century Gothic"/>
          <w:bCs/>
        </w:rPr>
        <w:t xml:space="preserve">. </w:t>
      </w:r>
    </w:p>
    <w:p w14:paraId="75156F8D" w14:textId="77777777" w:rsidR="006B345F" w:rsidRPr="00F30A9A" w:rsidRDefault="006B345F" w:rsidP="006B345F">
      <w:pPr>
        <w:pStyle w:val="TSB-Level1Numbers"/>
        <w:rPr>
          <w:rFonts w:ascii="Century Gothic" w:hAnsi="Century Gothic"/>
          <w:bCs/>
        </w:rPr>
      </w:pPr>
      <w:r w:rsidRPr="00F30A9A">
        <w:rPr>
          <w:rFonts w:ascii="Century Gothic" w:hAnsi="Century Gothic"/>
          <w:bCs/>
        </w:rPr>
        <w:lastRenderedPageBreak/>
        <w:t xml:space="preserve">Parents will be made aware of whom to report concerns to within the school, via </w:t>
      </w:r>
      <w:r w:rsidRPr="00F30A9A">
        <w:rPr>
          <w:rFonts w:ascii="Century Gothic" w:hAnsi="Century Gothic"/>
          <w:bCs/>
          <w:u w:color="FFD006"/>
        </w:rPr>
        <w:t>information posted on the school website</w:t>
      </w:r>
      <w:r w:rsidRPr="00F30A9A">
        <w:rPr>
          <w:rFonts w:ascii="Century Gothic" w:hAnsi="Century Gothic"/>
          <w:bCs/>
        </w:rPr>
        <w:t xml:space="preserve">. </w:t>
      </w:r>
    </w:p>
    <w:p w14:paraId="5265587A"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Parents’ concerns will always be listened to and taken seriously. </w:t>
      </w:r>
    </w:p>
    <w:p w14:paraId="15001BA9"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Parents will be consulted regarding the content of pupils’ RSE, including that in relation to CSE, and their views will be listened to and valued. </w:t>
      </w:r>
    </w:p>
    <w:p w14:paraId="4031E5FB" w14:textId="77777777" w:rsidR="006B345F" w:rsidRPr="00F30A9A" w:rsidRDefault="006B345F" w:rsidP="006B345F">
      <w:pPr>
        <w:pStyle w:val="TSB-Level1Numbers"/>
        <w:rPr>
          <w:rFonts w:ascii="Century Gothic" w:hAnsi="Century Gothic"/>
        </w:rPr>
      </w:pPr>
      <w:r w:rsidRPr="00F30A9A">
        <w:rPr>
          <w:rFonts w:ascii="Century Gothic" w:hAnsi="Century Gothic"/>
        </w:rPr>
        <w:t>The school respects the legal right of parents to withdraw their child from all or part of the RSE programme, including that regarding CSE, except for the statutory parts included in the science national curriculum.</w:t>
      </w:r>
    </w:p>
    <w:p w14:paraId="5550A1E1" w14:textId="415289A3" w:rsidR="006B345F" w:rsidRPr="00F30A9A" w:rsidRDefault="006B345F" w:rsidP="006B345F">
      <w:pPr>
        <w:pStyle w:val="Heading10"/>
        <w:rPr>
          <w:rFonts w:ascii="Century Gothic" w:hAnsi="Century Gothic"/>
        </w:rPr>
      </w:pPr>
      <w:bookmarkStart w:id="42" w:name="_Reporting_and_referrals"/>
      <w:bookmarkStart w:id="43" w:name="_Toc59463850"/>
      <w:bookmarkEnd w:id="42"/>
      <w:r w:rsidRPr="00F30A9A">
        <w:rPr>
          <w:rFonts w:ascii="Century Gothic" w:hAnsi="Century Gothic"/>
        </w:rPr>
        <w:t>Reporting and referrals</w:t>
      </w:r>
      <w:bookmarkEnd w:id="43"/>
    </w:p>
    <w:p w14:paraId="115F0A76" w14:textId="16770949" w:rsidR="006B345F" w:rsidRPr="00F30A9A" w:rsidRDefault="006B345F" w:rsidP="006B345F">
      <w:pPr>
        <w:pStyle w:val="TSB-Level1Numbers"/>
        <w:rPr>
          <w:rFonts w:ascii="Century Gothic" w:hAnsi="Century Gothic"/>
        </w:rPr>
      </w:pPr>
      <w:r w:rsidRPr="00F30A9A">
        <w:rPr>
          <w:rFonts w:ascii="Century Gothic" w:hAnsi="Century Gothic"/>
        </w:rPr>
        <w:t xml:space="preserve">If a member of staff has any concern about a child’s welfare, or suspects that a pupil is at risk of, or has been the victim of CSE, they will act on them immediately by speaking to the DSL or a deputy. </w:t>
      </w:r>
    </w:p>
    <w:p w14:paraId="0620FC8E" w14:textId="6FABEB8A" w:rsidR="006B345F" w:rsidRPr="00F30A9A" w:rsidRDefault="006B345F" w:rsidP="006B345F">
      <w:pPr>
        <w:pStyle w:val="TSB-Level1Numbers"/>
        <w:rPr>
          <w:rFonts w:ascii="Century Gothic" w:hAnsi="Century Gothic"/>
        </w:rPr>
      </w:pPr>
      <w:r w:rsidRPr="00F30A9A">
        <w:rPr>
          <w:rFonts w:ascii="Century Gothic" w:hAnsi="Century Gothic"/>
        </w:rPr>
        <w:t xml:space="preserve">All staff members are aware of the procedure for reporting concerns and understand their responsibilities in relation to confidentiality and information sharing, as outlined in the Child Protection and Safeguarding Policy. The DSL will provide staff members with clarity and support where needed. </w:t>
      </w:r>
    </w:p>
    <w:p w14:paraId="3A858317" w14:textId="31780BEA" w:rsidR="006B345F" w:rsidRPr="00F30A9A" w:rsidRDefault="006B345F" w:rsidP="006B345F">
      <w:pPr>
        <w:pStyle w:val="TSB-Level1Numbers"/>
        <w:rPr>
          <w:rFonts w:ascii="Century Gothic" w:hAnsi="Century Gothic"/>
        </w:rPr>
      </w:pPr>
      <w:r w:rsidRPr="00F30A9A">
        <w:rPr>
          <w:rFonts w:ascii="Century Gothic" w:hAnsi="Century Gothic"/>
        </w:rPr>
        <w:t xml:space="preserve">In all cases, the reporting and referral process outlined in the Child Protection and Safeguarding Policy will be followed accordingly. </w:t>
      </w:r>
    </w:p>
    <w:p w14:paraId="2F02E957" w14:textId="77777777" w:rsidR="006B345F" w:rsidRPr="00F30A9A" w:rsidRDefault="006B345F" w:rsidP="006B345F">
      <w:pPr>
        <w:pStyle w:val="TSB-Level1Numbers"/>
        <w:rPr>
          <w:rFonts w:ascii="Century Gothic" w:hAnsi="Century Gothic"/>
        </w:rPr>
      </w:pPr>
      <w:r w:rsidRPr="00F30A9A">
        <w:rPr>
          <w:rFonts w:ascii="Century Gothic" w:hAnsi="Century Gothic"/>
        </w:rPr>
        <w:t>If a pupil is in immediate danger, a referral will be made to CSCS and/or the police immediately.</w:t>
      </w:r>
    </w:p>
    <w:p w14:paraId="1DBE7C3C" w14:textId="656DD05F" w:rsidR="006B345F" w:rsidRPr="00F30A9A" w:rsidRDefault="006B345F" w:rsidP="006B345F">
      <w:pPr>
        <w:pStyle w:val="TSB-Level1Numbers"/>
        <w:rPr>
          <w:rFonts w:ascii="Century Gothic" w:hAnsi="Century Gothic"/>
        </w:rPr>
      </w:pPr>
      <w:r w:rsidRPr="00F30A9A">
        <w:rPr>
          <w:rFonts w:ascii="Century Gothic" w:hAnsi="Century Gothic"/>
        </w:rPr>
        <w:t xml:space="preserve">When making a referral to CSCS or other external agencies, information will be shared in line with confidentiality requirements and will only be shared where necessary to do so. </w:t>
      </w:r>
    </w:p>
    <w:p w14:paraId="2FB0C42B" w14:textId="40DFA77A" w:rsidR="006B345F" w:rsidRPr="00F30A9A" w:rsidRDefault="006B345F" w:rsidP="006B345F">
      <w:pPr>
        <w:pStyle w:val="TSB-Level1Numbers"/>
        <w:rPr>
          <w:rFonts w:ascii="Century Gothic" w:hAnsi="Century Gothic"/>
        </w:rPr>
      </w:pPr>
      <w:r w:rsidRPr="00F30A9A">
        <w:rPr>
          <w:rFonts w:ascii="Century Gothic" w:hAnsi="Century Gothic"/>
        </w:rPr>
        <w:t xml:space="preserve">The DSL will work alongside external agencies, maintaining continuous liaison, including multi-agency liaison where appropriate, </w:t>
      </w:r>
      <w:proofErr w:type="gramStart"/>
      <w:r w:rsidRPr="00F30A9A">
        <w:rPr>
          <w:rFonts w:ascii="Century Gothic" w:hAnsi="Century Gothic"/>
        </w:rPr>
        <w:t>in order to</w:t>
      </w:r>
      <w:proofErr w:type="gramEnd"/>
      <w:r w:rsidRPr="00F30A9A">
        <w:rPr>
          <w:rFonts w:ascii="Century Gothic" w:hAnsi="Century Gothic"/>
        </w:rPr>
        <w:t xml:space="preserve"> ensure the wellbeing of the pupils involved. </w:t>
      </w:r>
    </w:p>
    <w:p w14:paraId="2B626C35" w14:textId="5F28BA6D" w:rsidR="006B345F" w:rsidRPr="00F30A9A" w:rsidRDefault="006B345F" w:rsidP="006B345F">
      <w:pPr>
        <w:pStyle w:val="TSB-Level1Numbers"/>
        <w:rPr>
          <w:rFonts w:ascii="Century Gothic" w:hAnsi="Century Gothic"/>
        </w:rPr>
      </w:pPr>
      <w:r w:rsidRPr="00F30A9A">
        <w:rPr>
          <w:rFonts w:ascii="Century Gothic" w:hAnsi="Century Gothic"/>
        </w:rPr>
        <w:t xml:space="preserve">The DSL will work closely with the police to ensure the school does not jeopardise any criminal proceedings, and to obtain help and support as necessary. </w:t>
      </w:r>
    </w:p>
    <w:p w14:paraId="79DDE4C6" w14:textId="3884CFE6" w:rsidR="006B345F" w:rsidRPr="00F30A9A" w:rsidRDefault="006B345F" w:rsidP="006B345F">
      <w:pPr>
        <w:pStyle w:val="TSB-Level1Numbers"/>
        <w:rPr>
          <w:rFonts w:ascii="Century Gothic" w:hAnsi="Century Gothic"/>
        </w:rPr>
      </w:pPr>
      <w:r w:rsidRPr="00F30A9A">
        <w:rPr>
          <w:rFonts w:ascii="Century Gothic" w:hAnsi="Century Gothic"/>
        </w:rPr>
        <w:t xml:space="preserve">Where a pupil has been harmed or is in immediate danger or at risk of harm, the referrer will be notified of the action that will be taken within one working day of a referral being made. </w:t>
      </w:r>
      <w:r w:rsidRPr="00F30A9A">
        <w:rPr>
          <w:rStyle w:val="TSB-PolicyBulletsChar"/>
          <w:rFonts w:ascii="Century Gothic" w:hAnsi="Century Gothic"/>
        </w:rPr>
        <w:t xml:space="preserve">Where this information is not forthcoming, the referrer will contact the assigned social worker for more information. </w:t>
      </w:r>
    </w:p>
    <w:p w14:paraId="509E709F" w14:textId="5A287E66" w:rsidR="006B345F" w:rsidRPr="00F30A9A" w:rsidRDefault="006B345F" w:rsidP="006B345F">
      <w:pPr>
        <w:pStyle w:val="TSB-Level1Numbers"/>
        <w:rPr>
          <w:rFonts w:ascii="Century Gothic" w:hAnsi="Century Gothic"/>
        </w:rPr>
      </w:pPr>
      <w:r w:rsidRPr="00F30A9A">
        <w:rPr>
          <w:rFonts w:ascii="Century Gothic" w:hAnsi="Century Gothic"/>
        </w:rPr>
        <w:lastRenderedPageBreak/>
        <w:t xml:space="preserve">The school will not wait for the start or outcome of an investigation before protecting the victim and other pupils: this applies to criminal investigations as well as those made by CSCS. </w:t>
      </w:r>
    </w:p>
    <w:p w14:paraId="695364CB" w14:textId="5E85F2B5" w:rsidR="006B345F" w:rsidRPr="00F30A9A" w:rsidRDefault="006B345F" w:rsidP="006B345F">
      <w:pPr>
        <w:pStyle w:val="TSB-Level1Numbers"/>
        <w:rPr>
          <w:rFonts w:ascii="Century Gothic" w:hAnsi="Century Gothic"/>
        </w:rPr>
      </w:pPr>
      <w:r w:rsidRPr="00F30A9A">
        <w:rPr>
          <w:rFonts w:ascii="Century Gothic" w:hAnsi="Century Gothic"/>
        </w:rPr>
        <w:t xml:space="preserve">Where CSCS decide that a statutory investigation is not appropriate, the school will consider referring the incident again if it is believed that the pupil is at risk of harm. </w:t>
      </w:r>
    </w:p>
    <w:p w14:paraId="24E41FDE" w14:textId="35AED844" w:rsidR="004A6FD2" w:rsidRPr="00F30A9A" w:rsidRDefault="006B345F" w:rsidP="008A44AC">
      <w:pPr>
        <w:pStyle w:val="TSB-Level1Numbers"/>
        <w:rPr>
          <w:rFonts w:ascii="Century Gothic" w:hAnsi="Century Gothic"/>
        </w:rPr>
      </w:pPr>
      <w:r w:rsidRPr="00F30A9A">
        <w:rPr>
          <w:rFonts w:ascii="Century Gothic" w:hAnsi="Century Gothic"/>
        </w:rPr>
        <w:t xml:space="preserve">Where CSCS decide that a statutory investigation is not appropriate and the school agrees with this decision, the school will consider the use of other support mechanisms, such as early help and pastoral support. </w:t>
      </w:r>
    </w:p>
    <w:p w14:paraId="46B1724B" w14:textId="2D36A852" w:rsidR="006B345F" w:rsidRPr="00F30A9A" w:rsidRDefault="006B345F" w:rsidP="006B345F">
      <w:pPr>
        <w:pStyle w:val="TSB-Level1Numbers"/>
        <w:rPr>
          <w:rFonts w:ascii="Century Gothic" w:hAnsi="Century Gothic"/>
        </w:rPr>
      </w:pPr>
      <w:r w:rsidRPr="00F30A9A">
        <w:rPr>
          <w:rFonts w:ascii="Century Gothic" w:hAnsi="Century Gothic"/>
        </w:rPr>
        <w:t xml:space="preserve">At all stages of the reporting and referral process, the pupil will be informed of the decisions made, actions taken and reasons for doing so. The school will ensure that the pupil’s wishes are always </w:t>
      </w:r>
      <w:proofErr w:type="gramStart"/>
      <w:r w:rsidRPr="00F30A9A">
        <w:rPr>
          <w:rFonts w:ascii="Century Gothic" w:hAnsi="Century Gothic"/>
        </w:rPr>
        <w:t>taken into account</w:t>
      </w:r>
      <w:proofErr w:type="gramEnd"/>
      <w:r w:rsidRPr="00F30A9A">
        <w:rPr>
          <w:rFonts w:ascii="Century Gothic" w:hAnsi="Century Gothic"/>
        </w:rPr>
        <w:t>, and that there are systems available for pupils to provide feedback and express their views.</w:t>
      </w:r>
    </w:p>
    <w:p w14:paraId="207A7313" w14:textId="2AB82AD8" w:rsidR="006B345F" w:rsidRPr="00F30A9A" w:rsidRDefault="006B345F" w:rsidP="006B345F">
      <w:pPr>
        <w:pStyle w:val="TSB-Level1Numbers"/>
        <w:rPr>
          <w:rFonts w:ascii="Century Gothic" w:hAnsi="Century Gothic"/>
        </w:rPr>
      </w:pPr>
      <w:r w:rsidRPr="00F30A9A">
        <w:rPr>
          <w:rFonts w:ascii="Century Gothic" w:hAnsi="Century Gothic"/>
        </w:rPr>
        <w:t xml:space="preserve">Discussions of concerns with parents will only take place where this would not put the pupil or others at potential risk of harm. </w:t>
      </w:r>
    </w:p>
    <w:p w14:paraId="149D72DA" w14:textId="7650701D" w:rsidR="006B345F" w:rsidRPr="00F30A9A" w:rsidRDefault="006B345F" w:rsidP="006B345F">
      <w:pPr>
        <w:pStyle w:val="TSB-Level1Numbers"/>
        <w:rPr>
          <w:rFonts w:ascii="Century Gothic" w:hAnsi="Century Gothic"/>
        </w:rPr>
      </w:pPr>
      <w:r w:rsidRPr="00F30A9A">
        <w:rPr>
          <w:rFonts w:ascii="Century Gothic" w:hAnsi="Century Gothic"/>
        </w:rPr>
        <w:t xml:space="preserve">The school will work closely with parents to ensure that the pupil, as well as their family, understands that the arrangements in place, such as in-school interventions, are effectively supported and know where they can access additional support. </w:t>
      </w:r>
    </w:p>
    <w:p w14:paraId="774BCB97" w14:textId="06EA0BF7" w:rsidR="006B345F" w:rsidRPr="00F30A9A" w:rsidRDefault="006B345F" w:rsidP="006B345F">
      <w:pPr>
        <w:pStyle w:val="TSB-Level1Numbers"/>
        <w:rPr>
          <w:rFonts w:ascii="Century Gothic" w:hAnsi="Century Gothic"/>
        </w:rPr>
      </w:pPr>
      <w:r w:rsidRPr="00F30A9A">
        <w:rPr>
          <w:rFonts w:ascii="Century Gothic" w:hAnsi="Century Gothic"/>
        </w:rPr>
        <w:t xml:space="preserve">All concerns, discussions and decisions made, as well as the reasons for making those decisions, will be recorded in writing by the DSL and kept securely in </w:t>
      </w:r>
      <w:r w:rsidRPr="00F30A9A">
        <w:rPr>
          <w:rFonts w:ascii="Century Gothic" w:hAnsi="Century Gothic"/>
          <w:color w:val="000000" w:themeColor="text1"/>
        </w:rPr>
        <w:t>a</w:t>
      </w:r>
      <w:r w:rsidRPr="00F30A9A">
        <w:rPr>
          <w:rFonts w:ascii="Century Gothic" w:hAnsi="Century Gothic"/>
          <w:b/>
          <w:color w:val="5B9BD5" w:themeColor="accent5"/>
        </w:rPr>
        <w:t xml:space="preserve"> </w:t>
      </w:r>
      <w:r w:rsidRPr="00F30A9A">
        <w:rPr>
          <w:rFonts w:ascii="Century Gothic" w:hAnsi="Century Gothic"/>
          <w:bCs/>
        </w:rPr>
        <w:t>locked cabinet in the school office.</w:t>
      </w:r>
    </w:p>
    <w:p w14:paraId="31CE5B1D" w14:textId="5BD9A6EB" w:rsidR="006B345F" w:rsidRPr="00F30A9A" w:rsidRDefault="006B345F" w:rsidP="006B345F">
      <w:pPr>
        <w:pStyle w:val="TSB-Level1Numbers"/>
        <w:rPr>
          <w:rFonts w:ascii="Century Gothic" w:hAnsi="Century Gothic"/>
        </w:rPr>
      </w:pPr>
      <w:r w:rsidRPr="00F30A9A">
        <w:rPr>
          <w:rFonts w:ascii="Century Gothic" w:hAnsi="Century Gothic"/>
        </w:rPr>
        <w:t>When responding to safeguarding concerns, staff members will act calmly and supportively, ensuring that the pupil feels like they are being listened to and believed.</w:t>
      </w:r>
    </w:p>
    <w:p w14:paraId="548A39BB" w14:textId="47E57B4F" w:rsidR="006B345F" w:rsidRPr="00F30A9A" w:rsidRDefault="006B345F" w:rsidP="006B345F">
      <w:pPr>
        <w:pStyle w:val="TSB-Level1Numbers"/>
        <w:rPr>
          <w:rFonts w:ascii="Century Gothic" w:hAnsi="Century Gothic"/>
          <w:b/>
          <w:bCs/>
        </w:rPr>
      </w:pPr>
      <w:r w:rsidRPr="00F30A9A">
        <w:rPr>
          <w:rFonts w:ascii="Century Gothic" w:hAnsi="Century Gothic"/>
        </w:rPr>
        <w:t>All safeguarding and child protection concerns, including those in relation to CSE, will be dealt with in line with the procedures outlined in school policies, most notably the Child Protection and Safeguarding Policy.</w:t>
      </w:r>
      <w:r w:rsidRPr="00F30A9A">
        <w:rPr>
          <w:rFonts w:ascii="Century Gothic" w:hAnsi="Century Gothic"/>
          <w:b/>
          <w:bCs/>
        </w:rPr>
        <w:t xml:space="preserve"> </w:t>
      </w:r>
    </w:p>
    <w:p w14:paraId="55D59EBD" w14:textId="53DB21A0" w:rsidR="006B345F" w:rsidRPr="00F30A9A" w:rsidRDefault="006B345F" w:rsidP="006B345F">
      <w:pPr>
        <w:pStyle w:val="Heading10"/>
        <w:rPr>
          <w:rFonts w:ascii="Century Gothic" w:hAnsi="Century Gothic"/>
        </w:rPr>
      </w:pPr>
      <w:bookmarkStart w:id="44" w:name="_Providing_support"/>
      <w:bookmarkStart w:id="45" w:name="_Toc59463851"/>
      <w:bookmarkEnd w:id="44"/>
      <w:r w:rsidRPr="00F30A9A">
        <w:rPr>
          <w:rFonts w:ascii="Century Gothic" w:hAnsi="Century Gothic"/>
        </w:rPr>
        <w:t>Providing support</w:t>
      </w:r>
      <w:bookmarkEnd w:id="45"/>
    </w:p>
    <w:p w14:paraId="7F379066" w14:textId="4655C3B1" w:rsidR="006B345F" w:rsidRPr="00F30A9A" w:rsidRDefault="006B345F" w:rsidP="006B345F">
      <w:pPr>
        <w:pStyle w:val="TSB-Level1Numbers"/>
        <w:rPr>
          <w:rFonts w:ascii="Century Gothic" w:hAnsi="Century Gothic"/>
        </w:rPr>
      </w:pPr>
      <w:r w:rsidRPr="00F30A9A">
        <w:rPr>
          <w:rFonts w:ascii="Century Gothic" w:hAnsi="Century Gothic"/>
        </w:rPr>
        <w:t xml:space="preserve">Staff members will undergo safeguarding training on an </w:t>
      </w:r>
      <w:r w:rsidRPr="00F30A9A">
        <w:rPr>
          <w:rFonts w:ascii="Century Gothic" w:hAnsi="Century Gothic"/>
          <w:bCs/>
          <w:u w:color="FFD006"/>
        </w:rPr>
        <w:t>annual</w:t>
      </w:r>
      <w:r w:rsidRPr="00F30A9A">
        <w:rPr>
          <w:rFonts w:ascii="Century Gothic" w:hAnsi="Century Gothic"/>
          <w:bCs/>
        </w:rPr>
        <w:t xml:space="preserve"> </w:t>
      </w:r>
      <w:r w:rsidRPr="00F30A9A">
        <w:rPr>
          <w:rFonts w:ascii="Century Gothic" w:hAnsi="Century Gothic"/>
        </w:rPr>
        <w:t xml:space="preserve">basis so that they can fully understand the needs of a pupil that has experienced CSE and provide effective support. </w:t>
      </w:r>
    </w:p>
    <w:p w14:paraId="11AB8DCC"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Staff members will build trusting relationships with pupils which reinforce positive relationships. </w:t>
      </w:r>
    </w:p>
    <w:p w14:paraId="7D6B7E95" w14:textId="77777777" w:rsidR="006B345F" w:rsidRPr="00F30A9A" w:rsidRDefault="006B345F" w:rsidP="006B345F">
      <w:pPr>
        <w:pStyle w:val="TSB-Level1Numbers"/>
        <w:rPr>
          <w:rFonts w:ascii="Century Gothic" w:hAnsi="Century Gothic"/>
        </w:rPr>
      </w:pPr>
      <w:r w:rsidRPr="00F30A9A">
        <w:rPr>
          <w:rFonts w:ascii="Century Gothic" w:hAnsi="Century Gothic"/>
        </w:rPr>
        <w:lastRenderedPageBreak/>
        <w:t xml:space="preserve">Pupils will be reassured that they can talk to staff members if they feel unsafe. All pupils will be able to identify at least </w:t>
      </w:r>
      <w:r w:rsidRPr="00F30A9A">
        <w:rPr>
          <w:rFonts w:ascii="Century Gothic" w:hAnsi="Century Gothic"/>
          <w:bCs/>
          <w:u w:color="FFD006"/>
        </w:rPr>
        <w:t>three</w:t>
      </w:r>
      <w:r w:rsidRPr="00F30A9A">
        <w:rPr>
          <w:rFonts w:ascii="Century Gothic" w:hAnsi="Century Gothic"/>
          <w:bCs/>
        </w:rPr>
        <w:t xml:space="preserve"> adults in the school who they feel like they could approach to talk to if they have a concern.</w:t>
      </w:r>
    </w:p>
    <w:p w14:paraId="1FE4122B"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A listening culture within the school will be actively promoted by all staff members. </w:t>
      </w:r>
    </w:p>
    <w:p w14:paraId="0B99AECD" w14:textId="77777777" w:rsidR="006B345F" w:rsidRPr="00F30A9A" w:rsidRDefault="006B345F" w:rsidP="006B345F">
      <w:pPr>
        <w:pStyle w:val="TSB-Level1Numbers"/>
        <w:rPr>
          <w:rFonts w:ascii="Century Gothic" w:hAnsi="Century Gothic"/>
        </w:rPr>
      </w:pPr>
      <w:r w:rsidRPr="00F30A9A">
        <w:rPr>
          <w:rFonts w:ascii="Century Gothic" w:hAnsi="Century Gothic"/>
        </w:rPr>
        <w:t xml:space="preserve">Mentors will be allocated to pupils who have experienced </w:t>
      </w:r>
      <w:proofErr w:type="gramStart"/>
      <w:r w:rsidRPr="00F30A9A">
        <w:rPr>
          <w:rFonts w:ascii="Century Gothic" w:hAnsi="Century Gothic"/>
        </w:rPr>
        <w:t>CSE</w:t>
      </w:r>
      <w:proofErr w:type="gramEnd"/>
      <w:r w:rsidRPr="00F30A9A">
        <w:rPr>
          <w:rFonts w:ascii="Century Gothic" w:hAnsi="Century Gothic"/>
        </w:rPr>
        <w:t xml:space="preserve"> and frequent contact will be maintained in order to develop a trustworthy and consistent relationship. </w:t>
      </w:r>
    </w:p>
    <w:p w14:paraId="21D3A446" w14:textId="5F0BD576" w:rsidR="006B345F" w:rsidRPr="00F30A9A" w:rsidRDefault="006B345F" w:rsidP="006B345F">
      <w:pPr>
        <w:pStyle w:val="TSB-Level1Numbers"/>
        <w:rPr>
          <w:rFonts w:ascii="Century Gothic" w:hAnsi="Century Gothic"/>
        </w:rPr>
      </w:pPr>
      <w:r w:rsidRPr="00F30A9A">
        <w:rPr>
          <w:rFonts w:ascii="Century Gothic" w:hAnsi="Century Gothic"/>
        </w:rPr>
        <w:t xml:space="preserve">Trained staff will provide pupils with advice on where and how to obtain confidential advice, counselling and treatment, as well as advice on emergency contraception and its effectiveness. </w:t>
      </w:r>
    </w:p>
    <w:p w14:paraId="4F51D4F1" w14:textId="2AEA935B" w:rsidR="006B345F" w:rsidRPr="00F30A9A" w:rsidRDefault="004A6FD2" w:rsidP="00F30A9A">
      <w:pPr>
        <w:rPr>
          <w:rFonts w:ascii="Century Gothic" w:hAnsi="Century Gothic"/>
          <w:b/>
          <w:bCs/>
        </w:rPr>
      </w:pPr>
      <w:bookmarkStart w:id="46" w:name="_Monitoring_and_review_"/>
      <w:bookmarkEnd w:id="46"/>
      <w:r w:rsidRPr="00F30A9A">
        <w:rPr>
          <w:rFonts w:ascii="Century Gothic" w:hAnsi="Century Gothic"/>
        </w:rPr>
        <w:br w:type="page"/>
      </w:r>
      <w:bookmarkStart w:id="47" w:name="_Toc59463852"/>
      <w:r w:rsidR="006B345F" w:rsidRPr="00F30A9A">
        <w:rPr>
          <w:rFonts w:ascii="Century Gothic" w:hAnsi="Century Gothic"/>
          <w:b/>
          <w:bCs/>
        </w:rPr>
        <w:lastRenderedPageBreak/>
        <w:t>Monitoring and review</w:t>
      </w:r>
      <w:bookmarkEnd w:id="47"/>
    </w:p>
    <w:p w14:paraId="1162EE48" w14:textId="5920C3E9" w:rsidR="006B345F" w:rsidRPr="00F30A9A" w:rsidRDefault="006B345F" w:rsidP="006B345F">
      <w:pPr>
        <w:pStyle w:val="TSB-Level1Numbers"/>
        <w:rPr>
          <w:rFonts w:ascii="Century Gothic" w:hAnsi="Century Gothic"/>
        </w:rPr>
      </w:pPr>
      <w:r w:rsidRPr="00F30A9A">
        <w:rPr>
          <w:rFonts w:ascii="Century Gothic" w:hAnsi="Century Gothic"/>
        </w:rPr>
        <w:t xml:space="preserve">This policy is reviewed </w:t>
      </w:r>
      <w:r w:rsidRPr="00F30A9A">
        <w:rPr>
          <w:rFonts w:ascii="Century Gothic" w:hAnsi="Century Gothic"/>
          <w:color w:val="000000" w:themeColor="text1"/>
        </w:rPr>
        <w:t>annually</w:t>
      </w:r>
      <w:r w:rsidRPr="00F30A9A">
        <w:rPr>
          <w:rFonts w:ascii="Century Gothic" w:hAnsi="Century Gothic"/>
        </w:rPr>
        <w:t xml:space="preserve"> by the </w:t>
      </w:r>
      <w:r w:rsidRPr="00F30A9A">
        <w:rPr>
          <w:rFonts w:ascii="Century Gothic" w:hAnsi="Century Gothic"/>
          <w:bCs/>
          <w:u w:color="FFD006"/>
        </w:rPr>
        <w:t>DSL</w:t>
      </w:r>
      <w:r w:rsidRPr="00F30A9A">
        <w:rPr>
          <w:rFonts w:ascii="Century Gothic" w:hAnsi="Century Gothic"/>
          <w:bCs/>
        </w:rPr>
        <w:t xml:space="preserve"> and the </w:t>
      </w:r>
      <w:r w:rsidRPr="00F30A9A">
        <w:rPr>
          <w:rFonts w:ascii="Century Gothic" w:hAnsi="Century Gothic"/>
          <w:bCs/>
          <w:u w:color="FFD006"/>
        </w:rPr>
        <w:t>headteacher</w:t>
      </w:r>
      <w:r w:rsidRPr="00F30A9A">
        <w:rPr>
          <w:rFonts w:ascii="Century Gothic" w:hAnsi="Century Gothic"/>
          <w:bCs/>
        </w:rPr>
        <w:t>.</w:t>
      </w:r>
    </w:p>
    <w:p w14:paraId="1B5BF3A2" w14:textId="5908AE70" w:rsidR="006B345F" w:rsidRPr="00F30A9A" w:rsidRDefault="006B345F" w:rsidP="006B345F">
      <w:pPr>
        <w:pStyle w:val="TSB-Level1Numbers"/>
        <w:rPr>
          <w:rFonts w:ascii="Century Gothic" w:hAnsi="Century Gothic"/>
        </w:rPr>
      </w:pPr>
      <w:r w:rsidRPr="00F30A9A">
        <w:rPr>
          <w:rFonts w:ascii="Century Gothic" w:hAnsi="Century Gothic"/>
        </w:rPr>
        <w:t xml:space="preserve">Any changes made to this policy by the </w:t>
      </w:r>
      <w:proofErr w:type="gramStart"/>
      <w:r w:rsidRPr="00F30A9A">
        <w:rPr>
          <w:rFonts w:ascii="Century Gothic" w:hAnsi="Century Gothic"/>
          <w:bCs/>
        </w:rPr>
        <w:t>headteacher</w:t>
      </w:r>
      <w:proofErr w:type="gramEnd"/>
      <w:r w:rsidRPr="00F30A9A">
        <w:rPr>
          <w:rFonts w:ascii="Century Gothic" w:hAnsi="Century Gothic"/>
          <w:bCs/>
        </w:rPr>
        <w:t xml:space="preserve"> and DSL will be communicated to all members of staff and parents.</w:t>
      </w:r>
    </w:p>
    <w:p w14:paraId="319E5F86" w14:textId="3D18F500" w:rsidR="006B345F" w:rsidRPr="00F30A9A" w:rsidRDefault="006B345F" w:rsidP="006B345F">
      <w:pPr>
        <w:pStyle w:val="TSB-Level1Numbers"/>
        <w:rPr>
          <w:rFonts w:ascii="Century Gothic" w:hAnsi="Century Gothic"/>
        </w:rPr>
      </w:pPr>
      <w:r w:rsidRPr="00F30A9A">
        <w:rPr>
          <w:rFonts w:ascii="Century Gothic" w:hAnsi="Century Gothic"/>
        </w:rPr>
        <w:t>All members of staff are required to familiarise themselves with all processes and procedures outlined in this policy as part of their induction programme.</w:t>
      </w:r>
    </w:p>
    <w:p w14:paraId="23C37112" w14:textId="77777777" w:rsidR="006B345F" w:rsidRPr="00F30A9A" w:rsidRDefault="006B345F" w:rsidP="006B345F">
      <w:pPr>
        <w:pStyle w:val="TSB-Level1Numbers"/>
        <w:rPr>
          <w:rFonts w:ascii="Century Gothic" w:hAnsi="Century Gothic"/>
          <w:bCs/>
        </w:rPr>
      </w:pPr>
      <w:r w:rsidRPr="00F30A9A">
        <w:rPr>
          <w:rFonts w:ascii="Century Gothic" w:hAnsi="Century Gothic"/>
        </w:rPr>
        <w:t xml:space="preserve">The effectiveness of this policy will be monitored and evaluated by all members of staff. Any concerns will be reported to the </w:t>
      </w:r>
      <w:r w:rsidRPr="00F30A9A">
        <w:rPr>
          <w:rFonts w:ascii="Century Gothic" w:hAnsi="Century Gothic"/>
          <w:bCs/>
          <w:u w:color="FFD006"/>
        </w:rPr>
        <w:t>headteacher</w:t>
      </w:r>
      <w:r w:rsidRPr="00F30A9A">
        <w:rPr>
          <w:rFonts w:ascii="Century Gothic" w:hAnsi="Century Gothic"/>
          <w:bCs/>
        </w:rPr>
        <w:t xml:space="preserve"> immediately. </w:t>
      </w:r>
    </w:p>
    <w:p w14:paraId="6AAC63F4" w14:textId="77777777" w:rsidR="006B345F" w:rsidRPr="00F30A9A" w:rsidRDefault="006B345F" w:rsidP="006B345F">
      <w:pPr>
        <w:rPr>
          <w:rFonts w:ascii="Century Gothic" w:hAnsi="Century Gothic" w:cs="Arial"/>
        </w:rPr>
      </w:pPr>
    </w:p>
    <w:p w14:paraId="728379FA" w14:textId="77777777" w:rsidR="006B345F" w:rsidRDefault="006B345F" w:rsidP="006B345F">
      <w:pPr>
        <w:rPr>
          <w:rFonts w:cs="Arial"/>
        </w:rPr>
        <w:sectPr w:rsidR="006B345F" w:rsidSect="004A6FD2">
          <w:headerReference w:type="default" r:id="rId14"/>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38EB7311" w14:textId="6DE31891" w:rsidR="006B345F" w:rsidRPr="00F30A9A" w:rsidRDefault="004A6FD2" w:rsidP="006B345F">
      <w:pPr>
        <w:pStyle w:val="Heading10"/>
        <w:numPr>
          <w:ilvl w:val="0"/>
          <w:numId w:val="0"/>
        </w:numPr>
        <w:rPr>
          <w:rFonts w:ascii="Century Gothic" w:hAnsi="Century Gothic"/>
        </w:rPr>
      </w:pPr>
      <w:bookmarkStart w:id="48" w:name="_Useful_Contacts_and"/>
      <w:bookmarkStart w:id="49" w:name="_Toc59463853"/>
      <w:bookmarkEnd w:id="48"/>
      <w:r w:rsidRPr="00F30A9A">
        <w:rPr>
          <w:rFonts w:ascii="Century Gothic" w:hAnsi="Century Gothic"/>
        </w:rPr>
        <w:lastRenderedPageBreak/>
        <w:t xml:space="preserve">Appendix A - </w:t>
      </w:r>
      <w:r w:rsidR="006B345F" w:rsidRPr="00F30A9A">
        <w:rPr>
          <w:rFonts w:ascii="Century Gothic" w:hAnsi="Century Gothic"/>
        </w:rPr>
        <w:t>Useful Contacts and Links</w:t>
      </w:r>
      <w:bookmarkEnd w:id="49"/>
    </w:p>
    <w:p w14:paraId="3BAA27C5" w14:textId="77777777" w:rsidR="006B345F" w:rsidRPr="00F30A9A" w:rsidRDefault="006B345F" w:rsidP="006B345F">
      <w:pPr>
        <w:spacing w:after="120"/>
        <w:rPr>
          <w:rFonts w:ascii="Century Gothic" w:hAnsi="Century Gothic"/>
          <w:b/>
          <w:sz w:val="24"/>
          <w:szCs w:val="24"/>
        </w:rPr>
      </w:pPr>
      <w:r w:rsidRPr="00F30A9A">
        <w:rPr>
          <w:rFonts w:ascii="Century Gothic" w:hAnsi="Century Gothic"/>
          <w:b/>
          <w:sz w:val="24"/>
          <w:szCs w:val="24"/>
        </w:rPr>
        <w:t>For pupils</w:t>
      </w:r>
    </w:p>
    <w:p w14:paraId="09C48D2E" w14:textId="77777777" w:rsidR="006B345F" w:rsidRPr="00F30A9A" w:rsidRDefault="006B345F" w:rsidP="006B345F">
      <w:pPr>
        <w:rPr>
          <w:rFonts w:ascii="Century Gothic" w:hAnsi="Century Gothic"/>
          <w:b/>
        </w:rPr>
      </w:pPr>
      <w:r w:rsidRPr="00F30A9A">
        <w:rPr>
          <w:rFonts w:ascii="Century Gothic" w:hAnsi="Century Gothic"/>
          <w:b/>
        </w:rPr>
        <w:t xml:space="preserve">Think U Know </w:t>
      </w:r>
    </w:p>
    <w:p w14:paraId="5468E4AB" w14:textId="77777777" w:rsidR="006B345F" w:rsidRPr="00F30A9A" w:rsidRDefault="006B345F" w:rsidP="006B345F">
      <w:pPr>
        <w:rPr>
          <w:rFonts w:ascii="Century Gothic" w:hAnsi="Century Gothic"/>
        </w:rPr>
      </w:pPr>
      <w:r w:rsidRPr="00F30A9A">
        <w:rPr>
          <w:rFonts w:ascii="Century Gothic" w:hAnsi="Century Gothic"/>
        </w:rPr>
        <w:t xml:space="preserve">This website includes different sections designed for children and young people aged 5-7, 8-10, 11-13 and 14+, ensuring that children and young people are taught about CSE using the appropriate resources and terminology for their age. For more information, visit: </w:t>
      </w:r>
      <w:hyperlink r:id="rId15" w:history="1">
        <w:r w:rsidRPr="00F30A9A">
          <w:rPr>
            <w:rStyle w:val="Hyperlink"/>
            <w:rFonts w:ascii="Century Gothic" w:hAnsi="Century Gothic"/>
          </w:rPr>
          <w:t>https://www.thinkuknow.co.uk/</w:t>
        </w:r>
      </w:hyperlink>
      <w:r w:rsidRPr="00F30A9A">
        <w:rPr>
          <w:rFonts w:ascii="Century Gothic" w:hAnsi="Century Gothic"/>
        </w:rPr>
        <w:t>.</w:t>
      </w:r>
    </w:p>
    <w:p w14:paraId="57194E7C" w14:textId="77777777" w:rsidR="006B345F" w:rsidRPr="00F30A9A" w:rsidRDefault="006B345F" w:rsidP="006B345F">
      <w:pPr>
        <w:rPr>
          <w:rFonts w:ascii="Century Gothic" w:hAnsi="Century Gothic"/>
          <w:b/>
        </w:rPr>
      </w:pPr>
      <w:r w:rsidRPr="00F30A9A">
        <w:rPr>
          <w:rFonts w:ascii="Century Gothic" w:hAnsi="Century Gothic"/>
          <w:b/>
        </w:rPr>
        <w:t>CEOP</w:t>
      </w:r>
    </w:p>
    <w:p w14:paraId="00E4C723" w14:textId="77777777" w:rsidR="006B345F" w:rsidRPr="00F30A9A" w:rsidRDefault="006B345F" w:rsidP="006B345F">
      <w:pPr>
        <w:rPr>
          <w:rFonts w:ascii="Century Gothic" w:hAnsi="Century Gothic"/>
        </w:rPr>
      </w:pPr>
      <w:r w:rsidRPr="00F30A9A">
        <w:rPr>
          <w:rFonts w:ascii="Century Gothic" w:hAnsi="Century Gothic"/>
        </w:rPr>
        <w:t xml:space="preserve">This national crime agency website can be used to make a report when a child is worried about online sexual abuse or the way someone has been communicating with them online. For more information, visit: </w:t>
      </w:r>
      <w:hyperlink r:id="rId16" w:history="1">
        <w:r w:rsidRPr="00F30A9A">
          <w:rPr>
            <w:rStyle w:val="Hyperlink"/>
            <w:rFonts w:ascii="Century Gothic" w:hAnsi="Century Gothic"/>
          </w:rPr>
          <w:t>https://ceop.police.uk/safety-centre/</w:t>
        </w:r>
      </w:hyperlink>
      <w:r w:rsidRPr="00F30A9A">
        <w:rPr>
          <w:rFonts w:ascii="Century Gothic" w:hAnsi="Century Gothic"/>
        </w:rPr>
        <w:t>.</w:t>
      </w:r>
    </w:p>
    <w:p w14:paraId="63B84641" w14:textId="77777777" w:rsidR="006B345F" w:rsidRPr="00F30A9A" w:rsidRDefault="006B345F" w:rsidP="006B345F">
      <w:pPr>
        <w:rPr>
          <w:rFonts w:ascii="Century Gothic" w:hAnsi="Century Gothic"/>
          <w:b/>
        </w:rPr>
      </w:pPr>
      <w:r w:rsidRPr="00F30A9A">
        <w:rPr>
          <w:rFonts w:ascii="Century Gothic" w:hAnsi="Century Gothic"/>
          <w:b/>
        </w:rPr>
        <w:t xml:space="preserve">CSE the Signs </w:t>
      </w:r>
    </w:p>
    <w:p w14:paraId="2F6C22D4" w14:textId="77777777" w:rsidR="006B345F" w:rsidRPr="00F30A9A" w:rsidRDefault="006B345F" w:rsidP="006B345F">
      <w:pPr>
        <w:rPr>
          <w:rFonts w:ascii="Century Gothic" w:hAnsi="Century Gothic"/>
        </w:rPr>
      </w:pPr>
      <w:r w:rsidRPr="00F30A9A">
        <w:rPr>
          <w:rFonts w:ascii="Century Gothic" w:hAnsi="Century Gothic"/>
        </w:rPr>
        <w:t xml:space="preserve">Within this website there is a specific section designed for teaching children about CSE, including in relation to spotting warning signs, developing healthy relationships, staying safe, getting help and busting CSE myths. For more information, visit: </w:t>
      </w:r>
      <w:hyperlink r:id="rId17" w:history="1">
        <w:r w:rsidRPr="00F30A9A">
          <w:rPr>
            <w:rStyle w:val="Hyperlink"/>
            <w:rFonts w:ascii="Century Gothic" w:hAnsi="Century Gothic"/>
          </w:rPr>
          <w:t>http://csethesigns.scot/young-people/</w:t>
        </w:r>
      </w:hyperlink>
      <w:r w:rsidRPr="00F30A9A">
        <w:rPr>
          <w:rFonts w:ascii="Century Gothic" w:hAnsi="Century Gothic"/>
        </w:rPr>
        <w:t>.</w:t>
      </w:r>
    </w:p>
    <w:p w14:paraId="6280DD94" w14:textId="77777777" w:rsidR="006B345F" w:rsidRPr="00F30A9A" w:rsidRDefault="006B345F" w:rsidP="006B345F">
      <w:pPr>
        <w:spacing w:after="120"/>
        <w:jc w:val="both"/>
        <w:rPr>
          <w:rFonts w:ascii="Century Gothic" w:hAnsi="Century Gothic" w:cs="Arial"/>
          <w:b/>
          <w:sz w:val="24"/>
          <w:szCs w:val="24"/>
        </w:rPr>
      </w:pPr>
      <w:r w:rsidRPr="00F30A9A">
        <w:rPr>
          <w:rFonts w:ascii="Century Gothic" w:hAnsi="Century Gothic" w:cs="Arial"/>
          <w:b/>
          <w:sz w:val="24"/>
          <w:szCs w:val="24"/>
        </w:rPr>
        <w:t>For parents</w:t>
      </w:r>
    </w:p>
    <w:p w14:paraId="04C16A4F" w14:textId="77777777" w:rsidR="006B345F" w:rsidRPr="00F30A9A" w:rsidRDefault="006B345F" w:rsidP="006B345F">
      <w:pPr>
        <w:rPr>
          <w:rFonts w:ascii="Century Gothic" w:hAnsi="Century Gothic" w:cs="Arial"/>
          <w:b/>
        </w:rPr>
      </w:pPr>
      <w:r w:rsidRPr="00F30A9A">
        <w:rPr>
          <w:rFonts w:ascii="Century Gothic" w:hAnsi="Century Gothic" w:cs="Arial"/>
          <w:b/>
        </w:rPr>
        <w:t xml:space="preserve">Parents Protect! </w:t>
      </w:r>
    </w:p>
    <w:p w14:paraId="0B180FA0" w14:textId="77777777" w:rsidR="006B345F" w:rsidRPr="00F30A9A" w:rsidRDefault="006B345F" w:rsidP="006B345F">
      <w:pPr>
        <w:rPr>
          <w:rFonts w:ascii="Century Gothic" w:hAnsi="Century Gothic" w:cs="Arial"/>
        </w:rPr>
      </w:pPr>
      <w:r w:rsidRPr="00F30A9A">
        <w:rPr>
          <w:rFonts w:ascii="Century Gothic" w:hAnsi="Century Gothic" w:cs="Arial"/>
        </w:rPr>
        <w:t xml:space="preserve">A child sexual abuse awareness and prevention website created by the child protection charity Lucy Faithfull Foundation and Stop it Now! Campaign. This site provides information on CSE and where to get help, as well as a list of useful contacts. For more information, call 0808 1000 900 or visit: </w:t>
      </w:r>
      <w:hyperlink r:id="rId18" w:history="1">
        <w:r w:rsidRPr="00F30A9A">
          <w:rPr>
            <w:rStyle w:val="Hyperlink"/>
            <w:rFonts w:ascii="Century Gothic" w:hAnsi="Century Gothic" w:cs="Arial"/>
          </w:rPr>
          <w:t>https://www.parentsprotect.co.uk/home.htm</w:t>
        </w:r>
      </w:hyperlink>
      <w:r w:rsidRPr="00F30A9A">
        <w:rPr>
          <w:rFonts w:ascii="Century Gothic" w:hAnsi="Century Gothic" w:cs="Arial"/>
        </w:rPr>
        <w:t>.</w:t>
      </w:r>
    </w:p>
    <w:p w14:paraId="351C2612" w14:textId="77777777" w:rsidR="006B345F" w:rsidRPr="00F30A9A" w:rsidRDefault="006B345F" w:rsidP="006B345F">
      <w:pPr>
        <w:jc w:val="both"/>
        <w:rPr>
          <w:rFonts w:ascii="Century Gothic" w:hAnsi="Century Gothic" w:cs="Arial"/>
          <w:b/>
        </w:rPr>
      </w:pPr>
      <w:r w:rsidRPr="00F30A9A">
        <w:rPr>
          <w:rFonts w:ascii="Century Gothic" w:hAnsi="Century Gothic" w:cs="Arial"/>
          <w:b/>
        </w:rPr>
        <w:t xml:space="preserve">CSE the Signs </w:t>
      </w:r>
    </w:p>
    <w:p w14:paraId="13ED5C2E" w14:textId="77777777" w:rsidR="006B345F" w:rsidRPr="00F30A9A" w:rsidRDefault="006B345F" w:rsidP="006B345F">
      <w:pPr>
        <w:jc w:val="both"/>
        <w:rPr>
          <w:rFonts w:ascii="Century Gothic" w:hAnsi="Century Gothic" w:cs="Arial"/>
          <w:lang w:val="en-US"/>
        </w:rPr>
      </w:pPr>
      <w:r w:rsidRPr="00F30A9A">
        <w:rPr>
          <w:rFonts w:ascii="Century Gothic" w:hAnsi="Century Gothic" w:cs="Arial"/>
        </w:rPr>
        <w:t xml:space="preserve">Within this website there is a specific section designed for parents regarding recognising the signs of CSE, keeping your child safe online and how to access help and support for your child. For more information, visit: </w:t>
      </w:r>
      <w:hyperlink r:id="rId19" w:history="1">
        <w:r w:rsidRPr="00F30A9A">
          <w:rPr>
            <w:rStyle w:val="Hyperlink"/>
            <w:rFonts w:ascii="Century Gothic" w:hAnsi="Century Gothic" w:cs="Arial"/>
          </w:rPr>
          <w:t>http://csethesigns.scot/parents/</w:t>
        </w:r>
      </w:hyperlink>
      <w:r w:rsidRPr="00F30A9A">
        <w:rPr>
          <w:rFonts w:ascii="Century Gothic" w:hAnsi="Century Gothic" w:cs="Arial"/>
          <w:lang w:val="en-US"/>
        </w:rPr>
        <w:t>.</w:t>
      </w:r>
    </w:p>
    <w:p w14:paraId="13F609CF" w14:textId="77777777" w:rsidR="006B345F" w:rsidRPr="00F30A9A" w:rsidRDefault="006B345F" w:rsidP="006B345F">
      <w:pPr>
        <w:jc w:val="both"/>
        <w:rPr>
          <w:rFonts w:ascii="Century Gothic" w:hAnsi="Century Gothic" w:cs="Arial"/>
          <w:b/>
        </w:rPr>
      </w:pPr>
      <w:r w:rsidRPr="00F30A9A">
        <w:rPr>
          <w:rFonts w:ascii="Century Gothic" w:hAnsi="Century Gothic" w:cs="Arial"/>
          <w:b/>
        </w:rPr>
        <w:t xml:space="preserve">Safe and Sound Group </w:t>
      </w:r>
    </w:p>
    <w:p w14:paraId="60E30D69" w14:textId="77777777" w:rsidR="006B345F" w:rsidRPr="00F30A9A" w:rsidRDefault="006B345F" w:rsidP="006B345F">
      <w:pPr>
        <w:rPr>
          <w:rFonts w:ascii="Century Gothic" w:hAnsi="Century Gothic" w:cs="Arial"/>
        </w:rPr>
      </w:pPr>
      <w:r w:rsidRPr="00F30A9A">
        <w:rPr>
          <w:rFonts w:ascii="Century Gothic" w:hAnsi="Century Gothic" w:cs="Arial"/>
        </w:rPr>
        <w:t xml:space="preserve">This organisation fighting CSE has created a parent support resource pack providing various sources of useful information regarding supporting a child who is a victim of CSE. For more information, call 01332 362 120 or visit: </w:t>
      </w:r>
      <w:hyperlink r:id="rId20" w:history="1">
        <w:r w:rsidRPr="00F30A9A">
          <w:rPr>
            <w:rStyle w:val="Hyperlink"/>
            <w:rFonts w:ascii="Century Gothic" w:hAnsi="Century Gothic" w:cs="Arial"/>
          </w:rPr>
          <w:t>http://safeandsoundgroup.org.uk/help-support/parentscarers/parent-support-pack/</w:t>
        </w:r>
      </w:hyperlink>
      <w:r w:rsidRPr="00F30A9A">
        <w:rPr>
          <w:rFonts w:ascii="Century Gothic" w:hAnsi="Century Gothic" w:cs="Arial"/>
        </w:rPr>
        <w:t>.</w:t>
      </w:r>
    </w:p>
    <w:p w14:paraId="01864C5D" w14:textId="77777777" w:rsidR="006B345F" w:rsidRPr="00F30A9A" w:rsidRDefault="006B345F" w:rsidP="006B345F">
      <w:pPr>
        <w:spacing w:after="120"/>
        <w:jc w:val="both"/>
        <w:rPr>
          <w:rFonts w:ascii="Century Gothic" w:hAnsi="Century Gothic" w:cs="Arial"/>
          <w:b/>
          <w:sz w:val="24"/>
          <w:szCs w:val="24"/>
        </w:rPr>
      </w:pPr>
      <w:r w:rsidRPr="00F30A9A">
        <w:rPr>
          <w:rFonts w:ascii="Century Gothic" w:hAnsi="Century Gothic" w:cs="Arial"/>
          <w:b/>
          <w:sz w:val="24"/>
          <w:szCs w:val="24"/>
        </w:rPr>
        <w:t>For teachers</w:t>
      </w:r>
    </w:p>
    <w:p w14:paraId="182C4FBF" w14:textId="77777777" w:rsidR="006B345F" w:rsidRPr="00F30A9A" w:rsidRDefault="006B345F" w:rsidP="006B345F">
      <w:pPr>
        <w:jc w:val="both"/>
        <w:rPr>
          <w:rFonts w:ascii="Century Gothic" w:hAnsi="Century Gothic" w:cs="Arial"/>
          <w:b/>
        </w:rPr>
      </w:pPr>
      <w:r w:rsidRPr="00F30A9A">
        <w:rPr>
          <w:rFonts w:ascii="Century Gothic" w:hAnsi="Century Gothic" w:cs="Arial"/>
          <w:b/>
        </w:rPr>
        <w:t xml:space="preserve">Think U Know </w:t>
      </w:r>
    </w:p>
    <w:p w14:paraId="76FC228F" w14:textId="77777777" w:rsidR="006B345F" w:rsidRPr="00F30A9A" w:rsidRDefault="006B345F" w:rsidP="006B345F">
      <w:pPr>
        <w:jc w:val="both"/>
        <w:rPr>
          <w:rFonts w:ascii="Century Gothic" w:hAnsi="Century Gothic" w:cs="Arial"/>
        </w:rPr>
      </w:pPr>
      <w:r w:rsidRPr="00F30A9A">
        <w:rPr>
          <w:rFonts w:ascii="Century Gothic" w:hAnsi="Century Gothic" w:cs="Arial"/>
        </w:rPr>
        <w:lastRenderedPageBreak/>
        <w:t xml:space="preserve">This website includes a section specifically designed for teachers which provides information about CSE, advice about teaching children about CSE and a resource library with materials suitable for both primary and secondary aged children. For more information, visit: </w:t>
      </w:r>
      <w:hyperlink r:id="rId21" w:history="1">
        <w:r w:rsidRPr="00F30A9A">
          <w:rPr>
            <w:rStyle w:val="Hyperlink"/>
            <w:rFonts w:ascii="Century Gothic" w:hAnsi="Century Gothic" w:cs="Arial"/>
          </w:rPr>
          <w:t>https://new.thinkuknow.co.uk/professionals/</w:t>
        </w:r>
      </w:hyperlink>
      <w:r w:rsidRPr="00F30A9A">
        <w:rPr>
          <w:rFonts w:ascii="Century Gothic" w:hAnsi="Century Gothic" w:cs="Arial"/>
        </w:rPr>
        <w:t>.</w:t>
      </w:r>
    </w:p>
    <w:p w14:paraId="41C6BAED" w14:textId="77777777" w:rsidR="006B345F" w:rsidRPr="00F30A9A" w:rsidRDefault="006B345F" w:rsidP="006B345F">
      <w:pPr>
        <w:jc w:val="both"/>
        <w:rPr>
          <w:rFonts w:ascii="Century Gothic" w:hAnsi="Century Gothic" w:cs="Arial"/>
          <w:b/>
        </w:rPr>
      </w:pPr>
      <w:r w:rsidRPr="00F30A9A">
        <w:rPr>
          <w:rFonts w:ascii="Century Gothic" w:hAnsi="Century Gothic" w:cs="Arial"/>
          <w:b/>
        </w:rPr>
        <w:t xml:space="preserve">It’s Not Okay </w:t>
      </w:r>
    </w:p>
    <w:p w14:paraId="7FFDF8C6" w14:textId="77777777" w:rsidR="006B345F" w:rsidRPr="00F30A9A" w:rsidRDefault="006B345F" w:rsidP="006B345F">
      <w:pPr>
        <w:jc w:val="both"/>
        <w:rPr>
          <w:rFonts w:ascii="Century Gothic" w:hAnsi="Century Gothic" w:cs="Arial"/>
        </w:rPr>
      </w:pPr>
      <w:r w:rsidRPr="00F30A9A">
        <w:rPr>
          <w:rFonts w:ascii="Century Gothic" w:hAnsi="Century Gothic" w:cs="Arial"/>
        </w:rPr>
        <w:t xml:space="preserve">A CSE related website reinforcing the duty of school staff and the role that schools play in the protection of children and prevention of CSE. For more information, visit: </w:t>
      </w:r>
      <w:hyperlink r:id="rId22" w:history="1">
        <w:r w:rsidRPr="00F30A9A">
          <w:rPr>
            <w:rStyle w:val="Hyperlink"/>
            <w:rFonts w:ascii="Century Gothic" w:hAnsi="Century Gothic" w:cs="Arial"/>
          </w:rPr>
          <w:t>http://www.itsnotokay.co.uk</w:t>
        </w:r>
      </w:hyperlink>
      <w:r w:rsidRPr="00F30A9A">
        <w:rPr>
          <w:rFonts w:ascii="Century Gothic" w:hAnsi="Century Gothic" w:cs="Arial"/>
        </w:rPr>
        <w:t>.</w:t>
      </w:r>
    </w:p>
    <w:p w14:paraId="4D3DCC99" w14:textId="18A5EC94" w:rsidR="006B345F" w:rsidRPr="00F30A9A" w:rsidRDefault="006B345F" w:rsidP="006B345F">
      <w:pPr>
        <w:jc w:val="both"/>
        <w:rPr>
          <w:rFonts w:ascii="Century Gothic" w:hAnsi="Century Gothic" w:cs="Arial"/>
          <w:b/>
        </w:rPr>
      </w:pPr>
      <w:proofErr w:type="spellStart"/>
      <w:r w:rsidRPr="00F30A9A">
        <w:rPr>
          <w:rFonts w:ascii="Century Gothic" w:hAnsi="Century Gothic" w:cs="Arial"/>
          <w:b/>
        </w:rPr>
        <w:t>Childnet</w:t>
      </w:r>
      <w:proofErr w:type="spellEnd"/>
      <w:r w:rsidRPr="00F30A9A">
        <w:rPr>
          <w:rFonts w:ascii="Century Gothic" w:hAnsi="Century Gothic" w:cs="Arial"/>
          <w:b/>
        </w:rPr>
        <w:t xml:space="preserve"> </w:t>
      </w:r>
    </w:p>
    <w:p w14:paraId="41936337" w14:textId="12EEF696" w:rsidR="006B345F" w:rsidRPr="00F30A9A" w:rsidRDefault="006B345F" w:rsidP="006B345F">
      <w:pPr>
        <w:jc w:val="both"/>
        <w:rPr>
          <w:rFonts w:ascii="Century Gothic" w:hAnsi="Century Gothic" w:cs="Arial"/>
        </w:rPr>
      </w:pPr>
      <w:r w:rsidRPr="00F30A9A">
        <w:rPr>
          <w:rFonts w:ascii="Century Gothic" w:hAnsi="Century Gothic" w:cs="Arial"/>
        </w:rPr>
        <w:t xml:space="preserve">This online safety website has an area specifically designed for teachers, providing numerous resources to use within the classroom </w:t>
      </w:r>
      <w:proofErr w:type="gramStart"/>
      <w:r w:rsidRPr="00F30A9A">
        <w:rPr>
          <w:rFonts w:ascii="Century Gothic" w:hAnsi="Century Gothic" w:cs="Arial"/>
        </w:rPr>
        <w:t>in order to</w:t>
      </w:r>
      <w:proofErr w:type="gramEnd"/>
      <w:r w:rsidRPr="00F30A9A">
        <w:rPr>
          <w:rFonts w:ascii="Century Gothic" w:hAnsi="Century Gothic" w:cs="Arial"/>
        </w:rPr>
        <w:t xml:space="preserve"> teach children how to use the internet safely. For more information, visit: </w:t>
      </w:r>
      <w:hyperlink r:id="rId23" w:history="1">
        <w:r w:rsidRPr="00F30A9A">
          <w:rPr>
            <w:rStyle w:val="Hyperlink"/>
            <w:rFonts w:ascii="Century Gothic" w:hAnsi="Century Gothic" w:cs="Arial"/>
          </w:rPr>
          <w:t>https://www.childnet.com/teachers-and-professionals</w:t>
        </w:r>
      </w:hyperlink>
      <w:r w:rsidRPr="00F30A9A">
        <w:rPr>
          <w:rFonts w:ascii="Century Gothic" w:hAnsi="Century Gothic" w:cs="Arial"/>
        </w:rPr>
        <w:t>.</w:t>
      </w:r>
      <w:r w:rsidRPr="00F30A9A">
        <w:rPr>
          <w:rFonts w:ascii="Century Gothic" w:hAnsi="Century Gothic" w:cs="Arial"/>
          <w:b/>
        </w:rPr>
        <w:t xml:space="preserve">Think U Know – Video resources </w:t>
      </w:r>
    </w:p>
    <w:p w14:paraId="4E52072D" w14:textId="77777777" w:rsidR="006B345F" w:rsidRPr="00F30A9A" w:rsidRDefault="006B345F" w:rsidP="006B345F">
      <w:pPr>
        <w:jc w:val="both"/>
        <w:rPr>
          <w:rFonts w:ascii="Century Gothic" w:hAnsi="Century Gothic" w:cs="Arial"/>
        </w:rPr>
      </w:pPr>
      <w:r w:rsidRPr="00F30A9A">
        <w:rPr>
          <w:rFonts w:ascii="Century Gothic" w:hAnsi="Century Gothic" w:cs="Arial"/>
        </w:rPr>
        <w:t xml:space="preserve">This CSE related website includes a video resources section which can be used to teach young people about child grooming, online safety and sharing information, such as images of a sexual nature. These resources are best suited for young people aged 12+. For more information, visit: </w:t>
      </w:r>
      <w:hyperlink r:id="rId24" w:history="1">
        <w:r w:rsidRPr="00F30A9A">
          <w:rPr>
            <w:rStyle w:val="Hyperlink"/>
            <w:rFonts w:ascii="Century Gothic" w:hAnsi="Century Gothic" w:cs="Arial"/>
          </w:rPr>
          <w:t>https://new.thinkuknow.co.uk/professionals/</w:t>
        </w:r>
      </w:hyperlink>
      <w:r w:rsidRPr="00F30A9A">
        <w:rPr>
          <w:rFonts w:ascii="Century Gothic" w:hAnsi="Century Gothic" w:cs="Arial"/>
        </w:rPr>
        <w:t>.</w:t>
      </w:r>
    </w:p>
    <w:p w14:paraId="3BEA2D27" w14:textId="77777777" w:rsidR="006B345F" w:rsidRPr="00F30A9A" w:rsidRDefault="006B345F" w:rsidP="006B345F">
      <w:pPr>
        <w:jc w:val="center"/>
        <w:rPr>
          <w:rFonts w:ascii="Century Gothic" w:hAnsi="Century Gothic" w:cstheme="minorHAnsi"/>
          <w:szCs w:val="32"/>
        </w:rPr>
      </w:pPr>
    </w:p>
    <w:p w14:paraId="36375FAF" w14:textId="57DA28D4" w:rsidR="00092BD8" w:rsidRDefault="00092BD8" w:rsidP="00E91232">
      <w:pPr>
        <w:spacing w:after="0" w:line="240" w:lineRule="auto"/>
        <w:jc w:val="center"/>
        <w:rPr>
          <w:rFonts w:ascii="Calibri" w:eastAsiaTheme="majorEastAsia" w:hAnsi="Calibri" w:cs="Calibri"/>
          <w:bCs/>
          <w:color w:val="7030A0"/>
          <w:sz w:val="72"/>
          <w:szCs w:val="72"/>
          <w:lang w:eastAsia="ja-JP"/>
        </w:rPr>
      </w:pPr>
    </w:p>
    <w:p w14:paraId="675D1F23" w14:textId="7A805E8C"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9B82316" w14:textId="1826D12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10233C7" w14:textId="6C89263E"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648D0744" w14:textId="115CA787"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A93A822" w14:textId="7DA5DBC4"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92A6D45" w14:textId="77777777" w:rsidR="00092BD8" w:rsidRPr="00192F7B" w:rsidRDefault="00092BD8" w:rsidP="003D59A4">
      <w:pPr>
        <w:spacing w:after="0" w:line="240" w:lineRule="auto"/>
        <w:rPr>
          <w:rFonts w:ascii="Calibri" w:eastAsiaTheme="majorEastAsia" w:hAnsi="Calibri" w:cs="Calibri"/>
          <w:bCs/>
          <w:color w:val="7030A0"/>
          <w:sz w:val="72"/>
          <w:szCs w:val="72"/>
          <w:lang w:eastAsia="ja-JP"/>
        </w:rPr>
      </w:pPr>
    </w:p>
    <w:sectPr w:rsidR="00092BD8" w:rsidRPr="00192F7B" w:rsidSect="004A6FD2">
      <w:headerReference w:type="default" r:id="rId25"/>
      <w:headerReference w:type="first" r:id="rId26"/>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F64A1" w14:textId="77777777" w:rsidR="004A4EDA" w:rsidRDefault="004A4EDA" w:rsidP="00AD4155">
      <w:r>
        <w:separator/>
      </w:r>
    </w:p>
  </w:endnote>
  <w:endnote w:type="continuationSeparator" w:id="0">
    <w:p w14:paraId="64B9DF68" w14:textId="77777777" w:rsidR="004A4EDA" w:rsidRDefault="004A4ED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15AC62-31D9-49F1-8301-BE84C9E47DB9}"/>
    <w:embedBold r:id="rId2" w:fontKey="{EA9A2B41-8041-4AD8-A18A-869EC9FF24AB}"/>
  </w:font>
  <w:font w:name="Tahoma">
    <w:panose1 w:val="020B0604030504040204"/>
    <w:charset w:val="00"/>
    <w:family w:val="swiss"/>
    <w:pitch w:val="variable"/>
    <w:sig w:usb0="E1002EFF" w:usb1="C000605B" w:usb2="00000029" w:usb3="00000000" w:csb0="000101FF" w:csb1="00000000"/>
    <w:embedRegular r:id="rId3" w:fontKey="{4646C380-686F-48C6-A41D-06B82A1A2E68}"/>
  </w:font>
  <w:font w:name="Century Gothic">
    <w:panose1 w:val="020B0502020202020204"/>
    <w:charset w:val="00"/>
    <w:family w:val="swiss"/>
    <w:pitch w:val="variable"/>
    <w:sig w:usb0="00000287" w:usb1="00000000" w:usb2="00000000" w:usb3="00000000" w:csb0="0000009F" w:csb1="00000000"/>
    <w:embedRegular r:id="rId4" w:fontKey="{B975F31C-DCC7-4237-B7BE-1F51AC0F1C25}"/>
    <w:embedBold r:id="rId5" w:fontKey="{F7009393-9396-4CF2-A986-D94348002604}"/>
    <w:embedBoldItalic r:id="rId6" w:fontKey="{A99CB577-A606-4779-B7B9-DD44BC79BC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FBE22" w14:textId="77777777" w:rsidR="004A4EDA" w:rsidRDefault="004A4EDA" w:rsidP="00AD4155">
      <w:r>
        <w:separator/>
      </w:r>
    </w:p>
  </w:footnote>
  <w:footnote w:type="continuationSeparator" w:id="0">
    <w:p w14:paraId="16A410BC" w14:textId="77777777" w:rsidR="004A4EDA" w:rsidRDefault="004A4ED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31681" w14:textId="77777777" w:rsidR="006B345F" w:rsidRPr="00827A27" w:rsidRDefault="006B345F" w:rsidP="000111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08443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7AB9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59A10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10EC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5D4A8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F298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26C6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1672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3253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1" w15:restartNumberingAfterBreak="0">
    <w:nsid w:val="08794461"/>
    <w:multiLevelType w:val="multilevel"/>
    <w:tmpl w:val="7C621AEA"/>
    <w:numStyleLink w:val="Style1"/>
  </w:abstractNum>
  <w:abstractNum w:abstractNumId="12" w15:restartNumberingAfterBreak="0">
    <w:nsid w:val="13794B32"/>
    <w:multiLevelType w:val="hybridMultilevel"/>
    <w:tmpl w:val="650A8FEA"/>
    <w:lvl w:ilvl="0" w:tplc="7FA08456">
      <w:start w:val="1"/>
      <w:numFmt w:val="lowerLetter"/>
      <w:lvlText w:val="%1)"/>
      <w:lvlJc w:val="left"/>
      <w:pPr>
        <w:ind w:left="1080" w:hanging="360"/>
      </w:pPr>
      <w:rPr>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 w15:restartNumberingAfterBreak="0">
    <w:nsid w:val="3CB122DF"/>
    <w:multiLevelType w:val="hybridMultilevel"/>
    <w:tmpl w:val="FC3C51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038624460">
    <w:abstractNumId w:val="22"/>
  </w:num>
  <w:num w:numId="2" w16cid:durableId="1763381507">
    <w:abstractNumId w:val="17"/>
  </w:num>
  <w:num w:numId="3" w16cid:durableId="2131704998">
    <w:abstractNumId w:val="1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16871405">
    <w:abstractNumId w:val="10"/>
  </w:num>
  <w:num w:numId="5" w16cid:durableId="540751329">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467403586">
    <w:abstractNumId w:val="19"/>
  </w:num>
  <w:num w:numId="7" w16cid:durableId="1973249907">
    <w:abstractNumId w:val="18"/>
  </w:num>
  <w:num w:numId="8" w16cid:durableId="1124538093">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169828569">
    <w:abstractNumId w:val="25"/>
  </w:num>
  <w:num w:numId="10" w16cid:durableId="1489132683">
    <w:abstractNumId w:val="23"/>
  </w:num>
  <w:num w:numId="11" w16cid:durableId="891231735">
    <w:abstractNumId w:val="24"/>
  </w:num>
  <w:num w:numId="12" w16cid:durableId="1794398456">
    <w:abstractNumId w:val="13"/>
  </w:num>
  <w:num w:numId="13" w16cid:durableId="1830054262">
    <w:abstractNumId w:val="20"/>
  </w:num>
  <w:num w:numId="14" w16cid:durableId="525755960">
    <w:abstractNumId w:val="15"/>
  </w:num>
  <w:num w:numId="15" w16cid:durableId="1322463563">
    <w:abstractNumId w:val="5"/>
  </w:num>
  <w:num w:numId="16" w16cid:durableId="398021373">
    <w:abstractNumId w:val="21"/>
  </w:num>
  <w:num w:numId="17" w16cid:durableId="2093042353">
    <w:abstractNumId w:val="16"/>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824009975">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98671295">
    <w:abstractNumId w:val="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2423650">
    <w:abstractNumId w:val="16"/>
    <w:lvlOverride w:ilvl="0">
      <w:lvl w:ilvl="0">
        <w:start w:val="1"/>
        <w:numFmt w:val="decimal"/>
        <w:lvlText w:val="%1."/>
        <w:lvlJc w:val="left"/>
        <w:pPr>
          <w:ind w:left="360" w:hanging="360"/>
        </w:pPr>
        <w:rPr>
          <w:rFonts w:cs="Times New Roman"/>
          <w:b/>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Override>
    <w:lvlOverride w:ilvl="1">
      <w:lvl w:ilvl="1">
        <w:start w:val="1"/>
        <w:numFmt w:val="decimal"/>
        <w:lvlText w:val="%1.%2."/>
        <w:lvlJc w:val="center"/>
        <w:pPr>
          <w:ind w:left="1424" w:hanging="431"/>
        </w:pPr>
        <w:rPr>
          <w:rFonts w:ascii="Arial" w:hAnsi="Arial" w:cs="Times New Roman" w:hint="default"/>
          <w:b w:val="0"/>
          <w:sz w:val="22"/>
        </w:rPr>
      </w:lvl>
    </w:lvlOverride>
    <w:lvlOverride w:ilvl="2">
      <w:lvl w:ilvl="2">
        <w:start w:val="1"/>
        <w:numFmt w:val="decimal"/>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21" w16cid:durableId="595796777">
    <w:abstractNumId w:val="12"/>
  </w:num>
  <w:num w:numId="22" w16cid:durableId="1749376590">
    <w:abstractNumId w:val="14"/>
  </w:num>
  <w:num w:numId="23" w16cid:durableId="2098672737">
    <w:abstractNumId w:val="9"/>
  </w:num>
  <w:num w:numId="24" w16cid:durableId="1592860711">
    <w:abstractNumId w:val="7"/>
  </w:num>
  <w:num w:numId="25" w16cid:durableId="914431928">
    <w:abstractNumId w:val="6"/>
  </w:num>
  <w:num w:numId="26" w16cid:durableId="262496318">
    <w:abstractNumId w:val="4"/>
  </w:num>
  <w:num w:numId="27" w16cid:durableId="1460682823">
    <w:abstractNumId w:val="8"/>
  </w:num>
  <w:num w:numId="28" w16cid:durableId="1915116444">
    <w:abstractNumId w:val="3"/>
  </w:num>
  <w:num w:numId="29" w16cid:durableId="837112950">
    <w:abstractNumId w:val="2"/>
  </w:num>
  <w:num w:numId="30" w16cid:durableId="1549145092">
    <w:abstractNumId w:val="1"/>
  </w:num>
  <w:num w:numId="31" w16cid:durableId="1708867160">
    <w:abstractNumId w:val="0"/>
  </w:num>
  <w:num w:numId="32" w16cid:durableId="60588994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5223"/>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346"/>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E7426"/>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31A"/>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59A4"/>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4EDA"/>
    <w:rsid w:val="004A6FD2"/>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99C"/>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345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5CE9"/>
    <w:rsid w:val="0086646A"/>
    <w:rsid w:val="00867141"/>
    <w:rsid w:val="0086719D"/>
    <w:rsid w:val="008674AC"/>
    <w:rsid w:val="0087014D"/>
    <w:rsid w:val="008702F8"/>
    <w:rsid w:val="008705D6"/>
    <w:rsid w:val="00870CD0"/>
    <w:rsid w:val="00873E0E"/>
    <w:rsid w:val="0087447C"/>
    <w:rsid w:val="00877C91"/>
    <w:rsid w:val="008800F3"/>
    <w:rsid w:val="0088180D"/>
    <w:rsid w:val="00883E1C"/>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50BD"/>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5BB6"/>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37A4E"/>
    <w:rsid w:val="00B37B18"/>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6D0F"/>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37A6"/>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0A9A"/>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6FEC"/>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31A21685"/>
    <w:rsid w:val="71655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9"/>
    <w:qFormat/>
    <w:rsid w:val="005564EF"/>
    <w:pPr>
      <w:numPr>
        <w:numId w:val="32"/>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rsid w:val="00122ED0"/>
    <w:pPr>
      <w:numPr>
        <w:numId w:val="2"/>
      </w:numPr>
    </w:pPr>
  </w:style>
  <w:style w:type="paragraph" w:customStyle="1" w:styleId="TSB-Level1Numbers">
    <w:name w:val="TSB - Level 1 Numbers"/>
    <w:basedOn w:val="Heading10"/>
    <w:link w:val="TSB-Level1NumbersChar"/>
    <w:uiPriority w:val="99"/>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uiPriority w:val="99"/>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uiPriority w:val="99"/>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uiPriority w:val="99"/>
    <w:rsid w:val="00560206"/>
  </w:style>
  <w:style w:type="character" w:customStyle="1" w:styleId="TSB-Level1NumbersChar">
    <w:name w:val="TSB - Level 1 Numbers Char"/>
    <w:basedOn w:val="Heading1Char"/>
    <w:link w:val="TSB-Level1Numbers"/>
    <w:uiPriority w:val="99"/>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4A6FD2"/>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safeguarding-and-remote-education-during-coronavirus-covid-19" TargetMode="External"/><Relationship Id="rId18" Type="http://schemas.openxmlformats.org/officeDocument/2006/relationships/hyperlink" Target="https://www.parentsprotect.co.uk/home.htm"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new.thinkuknow.co.uk/professionals/" TargetMode="External"/><Relationship Id="rId7" Type="http://schemas.openxmlformats.org/officeDocument/2006/relationships/settings" Target="settings.xml"/><Relationship Id="rId12" Type="http://schemas.openxmlformats.org/officeDocument/2006/relationships/hyperlink" Target="https://www.npcc.police.uk/documents/Children%20and%20Young%20people/When%20to%20call%20the%20police%20guidance%20for%20schools%20and%20colleges.pdf" TargetMode="External"/><Relationship Id="rId17" Type="http://schemas.openxmlformats.org/officeDocument/2006/relationships/hyperlink" Target="http://csethesigns.scot/young-peopl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eop.police.uk/safety-centre/" TargetMode="External"/><Relationship Id="rId20" Type="http://schemas.openxmlformats.org/officeDocument/2006/relationships/hyperlink" Target="http://safeandsoundgroup.org.uk/help-support/parentscarers/parent-support-pac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new.thinkuknow.co.uk/professionals/" TargetMode="External"/><Relationship Id="rId5" Type="http://schemas.openxmlformats.org/officeDocument/2006/relationships/numbering" Target="numbering.xml"/><Relationship Id="rId15" Type="http://schemas.openxmlformats.org/officeDocument/2006/relationships/hyperlink" Target="https://www.thinkuknow.co.uk/" TargetMode="External"/><Relationship Id="rId23" Type="http://schemas.openxmlformats.org/officeDocument/2006/relationships/hyperlink" Target="https://www.childnet.com/teachers-and-professional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csethesigns.scot/par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itsnotokay.co.u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2A2D9D-64A6-4A3B-844D-48E576693591}"/>
</file>

<file path=customXml/itemProps2.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3.xml><?xml version="1.0" encoding="utf-8"?>
<ds:datastoreItem xmlns:ds="http://schemas.openxmlformats.org/officeDocument/2006/customXml" ds:itemID="{FB666C39-77F6-4E6C-9118-12F10D280871}">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2DC8167F-D7AE-4454-9007-E7F11113F1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25</Pages>
  <Words>4914</Words>
  <Characters>28012</Characters>
  <Application>Microsoft Office Word</Application>
  <DocSecurity>0</DocSecurity>
  <Lines>233</Lines>
  <Paragraphs>65</Paragraphs>
  <ScaleCrop>false</ScaleCrop>
  <Company>Microsoft</Company>
  <LinksUpToDate>false</LinksUpToDate>
  <CharactersWithSpaces>32861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10</cp:revision>
  <cp:lastPrinted>2020-11-06T13:34:00Z</cp:lastPrinted>
  <dcterms:created xsi:type="dcterms:W3CDTF">2020-12-28T20:08:00Z</dcterms:created>
  <dcterms:modified xsi:type="dcterms:W3CDTF">2024-09-29T06:52:00Z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