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41211265"/>
        <w:docPartObj>
          <w:docPartGallery w:val="Cover Pages"/>
          <w:docPartUnique/>
        </w:docPartObj>
      </w:sdtPr>
      <w:sdtEndPr>
        <w:rPr>
          <w:rFonts w:eastAsiaTheme="majorEastAsia" w:cs="Arial"/>
          <w:b w:val="0"/>
          <w:sz w:val="80"/>
          <w:szCs w:val="80"/>
        </w:rPr>
      </w:sdtEndPr>
      <w:sdtContent>
        <w:p w14:paraId="6A90EF37" w14:textId="0E4B6DF6" w:rsidR="00D96D2E" w:rsidRDefault="00D96D2E" w:rsidP="00322EF6">
          <w:pPr>
            <w:jc w:val="both"/>
            <w:rPr>
              <w:rFonts w:eastAsiaTheme="minorEastAsia"/>
              <w:b/>
              <w:sz w:val="32"/>
              <w:lang w:val="en-US" w:eastAsia="ja-JP"/>
            </w:rPr>
          </w:pPr>
        </w:p>
        <w:p w14:paraId="55360A97"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C91246A" wp14:editId="372EB7B2">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15411521"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7CD45765"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7929B7AC"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50783699" w14:textId="77777777" w:rsidR="00D96D2E" w:rsidRPr="00FC4F96" w:rsidRDefault="00D96D2E" w:rsidP="00322EF6">
          <w:pPr>
            <w:spacing w:after="0" w:line="240" w:lineRule="auto"/>
            <w:jc w:val="both"/>
            <w:rPr>
              <w:rFonts w:ascii="Calibri" w:eastAsiaTheme="minorEastAsia" w:hAnsi="Calibri" w:cs="Calibri"/>
              <w:b/>
              <w:sz w:val="32"/>
              <w:lang w:val="en-US" w:eastAsia="ja-JP"/>
            </w:rPr>
          </w:pPr>
        </w:p>
        <w:p w14:paraId="2ED361D3" w14:textId="77777777" w:rsidR="00D96D2E" w:rsidRPr="003A4D38" w:rsidRDefault="00D96D2E" w:rsidP="00322EF6">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7E5CB81C" w14:textId="77777777" w:rsidR="00D96D2E" w:rsidRDefault="00D96D2E" w:rsidP="00322EF6">
          <w:pPr>
            <w:spacing w:after="0" w:line="240" w:lineRule="auto"/>
            <w:jc w:val="center"/>
            <w:rPr>
              <w:rFonts w:ascii="Calibri" w:eastAsiaTheme="majorEastAsia" w:hAnsi="Calibri" w:cs="Calibri"/>
              <w:bCs/>
              <w:color w:val="7030A0"/>
              <w:sz w:val="72"/>
              <w:szCs w:val="72"/>
              <w:lang w:eastAsia="ja-JP"/>
            </w:rPr>
          </w:pPr>
        </w:p>
        <w:p w14:paraId="5166850F" w14:textId="3BF732B2" w:rsidR="002B4A5E" w:rsidRDefault="00D96D2E" w:rsidP="00D96D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Prevent</w:t>
          </w:r>
          <w:r w:rsidR="002B4A5E">
            <w:rPr>
              <w:rFonts w:eastAsiaTheme="majorEastAsia" w:cs="Arial"/>
              <w:color w:val="000000" w:themeColor="text1"/>
              <w:sz w:val="72"/>
              <w:szCs w:val="80"/>
              <w:lang w:val="en-US" w:eastAsia="ja-JP"/>
            </w:rPr>
            <w:t xml:space="preserve">ing Extremism and </w:t>
          </w:r>
          <w:proofErr w:type="spellStart"/>
          <w:r w:rsidR="002B4A5E">
            <w:rPr>
              <w:rFonts w:eastAsiaTheme="majorEastAsia" w:cs="Arial"/>
              <w:color w:val="000000" w:themeColor="text1"/>
              <w:sz w:val="72"/>
              <w:szCs w:val="80"/>
              <w:lang w:val="en-US" w:eastAsia="ja-JP"/>
            </w:rPr>
            <w:t>Radicalisation</w:t>
          </w:r>
          <w:proofErr w:type="spellEnd"/>
          <w:r w:rsidR="002B4A5E">
            <w:rPr>
              <w:rFonts w:eastAsiaTheme="majorEastAsia" w:cs="Arial"/>
              <w:color w:val="000000" w:themeColor="text1"/>
              <w:sz w:val="72"/>
              <w:szCs w:val="80"/>
              <w:lang w:val="en-US" w:eastAsia="ja-JP"/>
            </w:rPr>
            <w:t xml:space="preserve"> </w:t>
          </w:r>
        </w:p>
        <w:p w14:paraId="496D8001" w14:textId="0260AA00" w:rsidR="00D96D2E" w:rsidRPr="000A60D9" w:rsidRDefault="002B4A5E" w:rsidP="00D96D2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(Prevent Duty)</w:t>
          </w:r>
          <w:r w:rsidR="00D96D2E">
            <w:rPr>
              <w:rFonts w:eastAsiaTheme="majorEastAsia" w:cs="Arial"/>
              <w:color w:val="000000" w:themeColor="text1"/>
              <w:sz w:val="72"/>
              <w:szCs w:val="80"/>
              <w:lang w:val="en-US" w:eastAsia="ja-JP"/>
            </w:rPr>
            <w:t>Policy</w:t>
          </w:r>
        </w:p>
        <w:p w14:paraId="713F8D0D" w14:textId="77777777" w:rsidR="00D96D2E" w:rsidRDefault="00D96D2E"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2B4A5E" w:rsidRPr="006C79BC" w14:paraId="5F34690F"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B6CFD0B" w14:textId="77777777" w:rsidR="002B4A5E" w:rsidRPr="006C79BC" w:rsidRDefault="002B4A5E" w:rsidP="00A54579">
                <w:pPr>
                  <w:rPr>
                    <w:rFonts w:ascii="Century Gothic" w:hAnsi="Century Gothic"/>
                  </w:rPr>
                </w:pPr>
                <w:r w:rsidRPr="006C79BC">
                  <w:rPr>
                    <w:rFonts w:ascii="Century Gothic" w:hAnsi="Century Gothic"/>
                  </w:rPr>
                  <w:t xml:space="preserve">Signed by: </w:t>
                </w:r>
              </w:p>
            </w:tc>
          </w:tr>
          <w:tr w:rsidR="002B4A5E" w:rsidRPr="006C79BC" w14:paraId="3295ABB8"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8AF4B06" w14:textId="77777777" w:rsidR="002B4A5E" w:rsidRPr="006C79BC" w:rsidRDefault="002B4A5E" w:rsidP="00A54579">
                <w:pPr>
                  <w:rPr>
                    <w:rFonts w:ascii="Century Gothic" w:hAnsi="Century Gothic"/>
                  </w:rPr>
                </w:pPr>
              </w:p>
              <w:p w14:paraId="77DE1891" w14:textId="77777777" w:rsidR="002B4A5E" w:rsidRPr="006C79BC" w:rsidRDefault="002B4A5E" w:rsidP="00A54579">
                <w:pPr>
                  <w:rPr>
                    <w:rFonts w:ascii="Century Gothic" w:hAnsi="Century Gothic"/>
                  </w:rPr>
                </w:pPr>
              </w:p>
              <w:p w14:paraId="1E616864" w14:textId="77777777" w:rsidR="002B4A5E" w:rsidRPr="006C79BC" w:rsidRDefault="002B4A5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EE8598" w14:textId="77777777" w:rsidR="002B4A5E" w:rsidRPr="006C79BC" w:rsidRDefault="002B4A5E" w:rsidP="00A54579">
                <w:pPr>
                  <w:rPr>
                    <w:rFonts w:ascii="Century Gothic" w:hAnsi="Century Gothic"/>
                  </w:rPr>
                </w:pPr>
              </w:p>
              <w:p w14:paraId="6E87D3B6" w14:textId="77777777" w:rsidR="002B4A5E" w:rsidRPr="006C79BC" w:rsidRDefault="002B4A5E"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D1CF7F" w14:textId="77777777" w:rsidR="002B4A5E" w:rsidRPr="006C79BC" w:rsidRDefault="002B4A5E" w:rsidP="00A54579">
                <w:pPr>
                  <w:rPr>
                    <w:rFonts w:ascii="Century Gothic" w:hAnsi="Century Gothic"/>
                  </w:rPr>
                </w:pPr>
              </w:p>
              <w:p w14:paraId="6B122801" w14:textId="77777777" w:rsidR="002B4A5E" w:rsidRPr="006C79BC" w:rsidRDefault="002B4A5E" w:rsidP="00A54579">
                <w:pPr>
                  <w:rPr>
                    <w:rFonts w:ascii="Century Gothic" w:hAnsi="Century Gothic"/>
                  </w:rPr>
                </w:pPr>
                <w:r w:rsidRPr="006C79BC">
                  <w:rPr>
                    <w:rFonts w:ascii="Century Gothic" w:hAnsi="Century Gothic"/>
                  </w:rPr>
                  <w:t xml:space="preserve">Date: </w:t>
                </w:r>
              </w:p>
            </w:tc>
          </w:tr>
          <w:tr w:rsidR="002B4A5E" w:rsidRPr="006C79BC" w14:paraId="3C951514"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E98757" w14:textId="77777777" w:rsidR="002B4A5E" w:rsidRPr="006C79BC" w:rsidRDefault="002B4A5E" w:rsidP="00A54579">
                <w:pPr>
                  <w:rPr>
                    <w:rFonts w:ascii="Century Gothic" w:hAnsi="Century Gothic"/>
                  </w:rPr>
                </w:pPr>
              </w:p>
              <w:p w14:paraId="43F9D1BF" w14:textId="77777777" w:rsidR="002B4A5E" w:rsidRPr="006C79BC" w:rsidRDefault="002B4A5E" w:rsidP="00A54579">
                <w:pPr>
                  <w:rPr>
                    <w:rFonts w:ascii="Century Gothic" w:hAnsi="Century Gothic"/>
                  </w:rPr>
                </w:pPr>
              </w:p>
              <w:p w14:paraId="61F06E9E" w14:textId="77777777" w:rsidR="002B4A5E" w:rsidRPr="006C79BC" w:rsidRDefault="002B4A5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D08242" w14:textId="77777777" w:rsidR="002B4A5E" w:rsidRPr="006C79BC" w:rsidRDefault="002B4A5E" w:rsidP="00A54579">
                <w:pPr>
                  <w:rPr>
                    <w:rFonts w:ascii="Century Gothic" w:hAnsi="Century Gothic"/>
                  </w:rPr>
                </w:pPr>
              </w:p>
              <w:p w14:paraId="5D21F62A" w14:textId="77777777" w:rsidR="002B4A5E" w:rsidRPr="006C79BC" w:rsidRDefault="002B4A5E" w:rsidP="00A54579">
                <w:pPr>
                  <w:rPr>
                    <w:rFonts w:ascii="Century Gothic" w:hAnsi="Century Gothic"/>
                  </w:rPr>
                </w:pPr>
                <w:r w:rsidRPr="006C79BC">
                  <w:rPr>
                    <w:rFonts w:ascii="Century Gothic" w:hAnsi="Century Gothic"/>
                  </w:rPr>
                  <w:t xml:space="preserve">Chair of Management Committee </w:t>
                </w:r>
              </w:p>
              <w:p w14:paraId="7AEDA171" w14:textId="77777777" w:rsidR="002B4A5E" w:rsidRPr="006C79BC" w:rsidRDefault="002B4A5E"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575361" w14:textId="77777777" w:rsidR="002B4A5E" w:rsidRPr="006C79BC" w:rsidRDefault="002B4A5E" w:rsidP="00A54579">
                <w:pPr>
                  <w:rPr>
                    <w:rFonts w:ascii="Century Gothic" w:hAnsi="Century Gothic"/>
                  </w:rPr>
                </w:pPr>
              </w:p>
              <w:p w14:paraId="7626764B" w14:textId="77777777" w:rsidR="002B4A5E" w:rsidRPr="006C79BC" w:rsidRDefault="002B4A5E" w:rsidP="00A54579">
                <w:pPr>
                  <w:rPr>
                    <w:rFonts w:ascii="Century Gothic" w:hAnsi="Century Gothic"/>
                  </w:rPr>
                </w:pPr>
                <w:r w:rsidRPr="006C79BC">
                  <w:rPr>
                    <w:rFonts w:ascii="Century Gothic" w:hAnsi="Century Gothic"/>
                  </w:rPr>
                  <w:t xml:space="preserve">Date </w:t>
                </w:r>
              </w:p>
            </w:tc>
          </w:tr>
        </w:tbl>
        <w:p w14:paraId="3E568798" w14:textId="77777777" w:rsidR="002B4A5E" w:rsidRPr="006C79BC" w:rsidRDefault="002B4A5E" w:rsidP="002B4A5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2A7FDB" w:rsidRPr="006C79BC" w14:paraId="041900B0" w14:textId="77777777" w:rsidTr="002A7FD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6B945" w14:textId="77777777" w:rsidR="002A7FDB" w:rsidRDefault="002A7FDB" w:rsidP="002A7FDB">
                <w:pPr>
                  <w:rPr>
                    <w:rFonts w:ascii="Century Gothic" w:hAnsi="Century Gothic"/>
                  </w:rPr>
                </w:pPr>
              </w:p>
              <w:p w14:paraId="09DE3AC0" w14:textId="77777777" w:rsidR="002A7FDB" w:rsidRDefault="002A7FDB" w:rsidP="002A7FDB">
                <w:pPr>
                  <w:rPr>
                    <w:rFonts w:ascii="Century Gothic" w:hAnsi="Century Gothic"/>
                  </w:rPr>
                </w:pPr>
                <w:r>
                  <w:rPr>
                    <w:rFonts w:ascii="Century Gothic" w:hAnsi="Century Gothic"/>
                  </w:rPr>
                  <w:t>Last Updated</w:t>
                </w:r>
              </w:p>
              <w:p w14:paraId="572C1AA0" w14:textId="77777777" w:rsidR="002A7FDB" w:rsidRPr="006C79BC" w:rsidRDefault="002A7FDB" w:rsidP="002A7F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AFC1DA" w14:textId="1ED879CE" w:rsidR="002A7FDB" w:rsidRDefault="002A7FDB" w:rsidP="002A7FDB">
                <w:pPr>
                  <w:rPr>
                    <w:rFonts w:ascii="Century Gothic" w:hAnsi="Century Gothic"/>
                  </w:rPr>
                </w:pPr>
                <w:r>
                  <w:rPr>
                    <w:rFonts w:ascii="Century Gothic" w:hAnsi="Century Gothic"/>
                  </w:rPr>
                  <w:t>01/09/2024</w:t>
                </w:r>
              </w:p>
            </w:tc>
          </w:tr>
          <w:tr w:rsidR="002A7FDB" w:rsidRPr="006C79BC" w14:paraId="4D438162" w14:textId="77777777" w:rsidTr="002A7FD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014490" w14:textId="77777777" w:rsidR="002A7FDB" w:rsidRDefault="002A7FDB" w:rsidP="002A7FDB">
                <w:pPr>
                  <w:rPr>
                    <w:rFonts w:ascii="Century Gothic" w:hAnsi="Century Gothic"/>
                  </w:rPr>
                </w:pPr>
              </w:p>
              <w:p w14:paraId="18B022AE" w14:textId="77777777" w:rsidR="002A7FDB" w:rsidRDefault="002A7FDB" w:rsidP="002A7FDB">
                <w:pPr>
                  <w:rPr>
                    <w:rFonts w:ascii="Century Gothic" w:hAnsi="Century Gothic"/>
                  </w:rPr>
                </w:pPr>
                <w:r>
                  <w:rPr>
                    <w:rFonts w:ascii="Century Gothic" w:hAnsi="Century Gothic"/>
                  </w:rPr>
                  <w:t>Review Due:</w:t>
                </w:r>
              </w:p>
              <w:p w14:paraId="03CCC170" w14:textId="77777777" w:rsidR="002A7FDB" w:rsidRPr="006C79BC" w:rsidRDefault="002A7FDB" w:rsidP="002A7FD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09DA58" w14:textId="71C5873C" w:rsidR="002A7FDB" w:rsidRDefault="002A7FDB" w:rsidP="002A7FDB">
                <w:pPr>
                  <w:rPr>
                    <w:rFonts w:ascii="Century Gothic" w:hAnsi="Century Gothic"/>
                  </w:rPr>
                </w:pPr>
                <w:r>
                  <w:rPr>
                    <w:rFonts w:ascii="Century Gothic" w:hAnsi="Century Gothic"/>
                  </w:rPr>
                  <w:t>01/09/2027</w:t>
                </w:r>
              </w:p>
            </w:tc>
          </w:tr>
        </w:tbl>
        <w:p w14:paraId="0DEA869E" w14:textId="0777864D" w:rsidR="003E4D3B" w:rsidRPr="000E4563" w:rsidRDefault="001C65D3" w:rsidP="003E4D3B">
          <w:pPr>
            <w:rPr>
              <w:rFonts w:eastAsiaTheme="majorEastAsia" w:cs="Arial"/>
              <w:sz w:val="80"/>
              <w:szCs w:val="80"/>
              <w:lang w:val="en-US" w:eastAsia="ja-JP"/>
            </w:rPr>
            <w:sectPr w:rsidR="003E4D3B" w:rsidRPr="000E4563" w:rsidSect="00D96D2E">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bookmarkStart w:id="4" w:name="_Statement_of_Intent" w:displacedByCustomXml="next"/>
    <w:bookmarkEnd w:id="4" w:displacedByCustomXml="next"/>
    <w:bookmarkStart w:id="5" w:name="_Statement_of_intent_1" w:displacedByCustomXml="next"/>
    <w:bookmarkEnd w:id="5" w:displacedByCustomXml="next"/>
    <w:bookmarkStart w:id="6" w:name="statment" w:displacedByCustomXml="next"/>
    <w:bookmarkStart w:id="7" w:name="statement" w:displacedByCustomXml="next"/>
    <w:sdt>
      <w:sdtPr>
        <w:rPr>
          <w:rFonts w:ascii="Century Gothic" w:hAnsi="Century Gothic" w:cs="Arial"/>
          <w:b/>
        </w:rPr>
        <w:id w:val="-1063174706"/>
        <w:docPartObj>
          <w:docPartGallery w:val="Table of Contents"/>
          <w:docPartUnique/>
        </w:docPartObj>
      </w:sdtPr>
      <w:sdtEndPr>
        <w:rPr>
          <w:b w:val="0"/>
        </w:rPr>
      </w:sdtEndPr>
      <w:sdtContent>
        <w:p w14:paraId="18C3ABAF" w14:textId="26FD5921" w:rsidR="00D96D2E" w:rsidRPr="002B4A5E" w:rsidRDefault="00D96D2E" w:rsidP="00A73EC9">
          <w:pPr>
            <w:pStyle w:val="ListParagraph"/>
            <w:spacing w:before="120" w:after="120"/>
            <w:ind w:left="360"/>
            <w:rPr>
              <w:rFonts w:ascii="Century Gothic" w:hAnsi="Century Gothic" w:cs="Arial"/>
              <w:b/>
            </w:rPr>
          </w:pPr>
          <w:r w:rsidRPr="002B4A5E">
            <w:rPr>
              <w:rFonts w:ascii="Century Gothic" w:hAnsi="Century Gothic" w:cs="Arial"/>
              <w:b/>
            </w:rPr>
            <w:t>Contents:</w:t>
          </w:r>
        </w:p>
        <w:p w14:paraId="0DB80231" w14:textId="39E360CE" w:rsidR="00D96D2E" w:rsidRPr="002B4A5E" w:rsidRDefault="00D96D2E">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2B4A5E">
            <w:rPr>
              <w:rFonts w:ascii="Century Gothic" w:hAnsi="Century Gothic" w:cs="Arial"/>
              <w:sz w:val="22"/>
              <w:szCs w:val="22"/>
            </w:rPr>
            <w:fldChar w:fldCharType="begin"/>
          </w:r>
          <w:r w:rsidRPr="002B4A5E">
            <w:rPr>
              <w:rFonts w:ascii="Century Gothic" w:hAnsi="Century Gothic" w:cs="Arial"/>
              <w:sz w:val="22"/>
              <w:szCs w:val="22"/>
            </w:rPr>
            <w:instrText xml:space="preserve"> TOC \h \z \t "Heading 1,1" </w:instrText>
          </w:r>
          <w:r w:rsidRPr="002B4A5E">
            <w:rPr>
              <w:rFonts w:ascii="Century Gothic" w:hAnsi="Century Gothic" w:cs="Arial"/>
              <w:sz w:val="22"/>
              <w:szCs w:val="22"/>
            </w:rPr>
            <w:fldChar w:fldCharType="separate"/>
          </w:r>
          <w:hyperlink w:anchor="_Toc59470793" w:history="1">
            <w:r w:rsidRPr="002B4A5E">
              <w:rPr>
                <w:rStyle w:val="Hyperlink"/>
                <w:rFonts w:ascii="Century Gothic" w:hAnsi="Century Gothic"/>
                <w:noProof/>
                <w:sz w:val="22"/>
                <w:szCs w:val="22"/>
              </w:rPr>
              <w:t>Statement of intent</w:t>
            </w:r>
            <w:r w:rsidRPr="002B4A5E">
              <w:rPr>
                <w:rFonts w:ascii="Century Gothic" w:hAnsi="Century Gothic"/>
                <w:noProof/>
                <w:webHidden/>
                <w:sz w:val="22"/>
                <w:szCs w:val="22"/>
              </w:rPr>
              <w:tab/>
            </w:r>
            <w:r w:rsidRPr="002B4A5E">
              <w:rPr>
                <w:rFonts w:ascii="Century Gothic" w:hAnsi="Century Gothic"/>
                <w:noProof/>
                <w:webHidden/>
                <w:sz w:val="22"/>
                <w:szCs w:val="22"/>
              </w:rPr>
              <w:fldChar w:fldCharType="begin"/>
            </w:r>
            <w:r w:rsidRPr="002B4A5E">
              <w:rPr>
                <w:rFonts w:ascii="Century Gothic" w:hAnsi="Century Gothic"/>
                <w:noProof/>
                <w:webHidden/>
                <w:sz w:val="22"/>
                <w:szCs w:val="22"/>
              </w:rPr>
              <w:instrText xml:space="preserve"> PAGEREF _Toc59470793 \h </w:instrText>
            </w:r>
            <w:r w:rsidRPr="002B4A5E">
              <w:rPr>
                <w:rFonts w:ascii="Century Gothic" w:hAnsi="Century Gothic"/>
                <w:noProof/>
                <w:webHidden/>
                <w:sz w:val="22"/>
                <w:szCs w:val="22"/>
              </w:rPr>
            </w:r>
            <w:r w:rsidRPr="002B4A5E">
              <w:rPr>
                <w:rFonts w:ascii="Century Gothic" w:hAnsi="Century Gothic"/>
                <w:noProof/>
                <w:webHidden/>
                <w:sz w:val="22"/>
                <w:szCs w:val="22"/>
              </w:rPr>
              <w:fldChar w:fldCharType="separate"/>
            </w:r>
            <w:r w:rsidRPr="002B4A5E">
              <w:rPr>
                <w:rFonts w:ascii="Century Gothic" w:hAnsi="Century Gothic"/>
                <w:noProof/>
                <w:webHidden/>
                <w:sz w:val="22"/>
                <w:szCs w:val="22"/>
              </w:rPr>
              <w:t>1</w:t>
            </w:r>
            <w:r w:rsidRPr="002B4A5E">
              <w:rPr>
                <w:rFonts w:ascii="Century Gothic" w:hAnsi="Century Gothic"/>
                <w:noProof/>
                <w:webHidden/>
                <w:sz w:val="22"/>
                <w:szCs w:val="22"/>
              </w:rPr>
              <w:fldChar w:fldCharType="end"/>
            </w:r>
          </w:hyperlink>
        </w:p>
        <w:p w14:paraId="6738C340" w14:textId="61046250"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4" w:history="1">
            <w:r w:rsidR="00D96D2E" w:rsidRPr="002B4A5E">
              <w:rPr>
                <w:rStyle w:val="Hyperlink"/>
                <w:rFonts w:ascii="Century Gothic" w:hAnsi="Century Gothic"/>
                <w:noProof/>
                <w:sz w:val="22"/>
                <w:szCs w:val="22"/>
              </w:rPr>
              <w:t>1.</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Legal framework</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_Toc59470794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2</w:t>
            </w:r>
            <w:r w:rsidR="00D96D2E" w:rsidRPr="002B4A5E">
              <w:rPr>
                <w:rFonts w:ascii="Century Gothic" w:hAnsi="Century Gothic"/>
                <w:noProof/>
                <w:webHidden/>
                <w:sz w:val="22"/>
                <w:szCs w:val="22"/>
              </w:rPr>
              <w:fldChar w:fldCharType="end"/>
            </w:r>
          </w:hyperlink>
        </w:p>
        <w:p w14:paraId="07A769F6" w14:textId="400379D4"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5" w:history="1">
            <w:r w:rsidR="00D96D2E" w:rsidRPr="002B4A5E">
              <w:rPr>
                <w:rStyle w:val="Hyperlink"/>
                <w:rFonts w:ascii="Century Gothic" w:hAnsi="Century Gothic"/>
                <w:noProof/>
                <w:sz w:val="22"/>
                <w:szCs w:val="22"/>
              </w:rPr>
              <w:t>2.</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Definitions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_Toc59470795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2</w:t>
            </w:r>
            <w:r w:rsidR="00D96D2E" w:rsidRPr="002B4A5E">
              <w:rPr>
                <w:rFonts w:ascii="Century Gothic" w:hAnsi="Century Gothic"/>
                <w:noProof/>
                <w:webHidden/>
                <w:sz w:val="22"/>
                <w:szCs w:val="22"/>
              </w:rPr>
              <w:fldChar w:fldCharType="end"/>
            </w:r>
          </w:hyperlink>
        </w:p>
        <w:p w14:paraId="3C98B193" w14:textId="3F7F5957"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6" w:history="1">
            <w:r w:rsidR="00D96D2E" w:rsidRPr="002B4A5E">
              <w:rPr>
                <w:rStyle w:val="Hyperlink"/>
                <w:rFonts w:ascii="Century Gothic" w:hAnsi="Century Gothic"/>
                <w:noProof/>
                <w:sz w:val="22"/>
                <w:szCs w:val="22"/>
              </w:rPr>
              <w:t>3.</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Roles and responsibilities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_Toc59470796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3</w:t>
            </w:r>
            <w:r w:rsidR="00D96D2E" w:rsidRPr="002B4A5E">
              <w:rPr>
                <w:rFonts w:ascii="Century Gothic" w:hAnsi="Century Gothic"/>
                <w:noProof/>
                <w:webHidden/>
                <w:sz w:val="22"/>
                <w:szCs w:val="22"/>
              </w:rPr>
              <w:fldChar w:fldCharType="end"/>
            </w:r>
          </w:hyperlink>
        </w:p>
        <w:p w14:paraId="48E11883" w14:textId="4EC81826"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7" w:history="1">
            <w:r w:rsidR="00D96D2E" w:rsidRPr="002B4A5E">
              <w:rPr>
                <w:rStyle w:val="Hyperlink"/>
                <w:rFonts w:ascii="Century Gothic" w:hAnsi="Century Gothic"/>
                <w:noProof/>
                <w:sz w:val="22"/>
                <w:szCs w:val="22"/>
              </w:rPr>
              <w:t>4.</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Safeguarding from extremism</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_Toc59470797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4</w:t>
            </w:r>
            <w:r w:rsidR="00D96D2E" w:rsidRPr="002B4A5E">
              <w:rPr>
                <w:rFonts w:ascii="Century Gothic" w:hAnsi="Century Gothic"/>
                <w:noProof/>
                <w:webHidden/>
                <w:sz w:val="22"/>
                <w:szCs w:val="22"/>
              </w:rPr>
              <w:fldChar w:fldCharType="end"/>
            </w:r>
          </w:hyperlink>
        </w:p>
        <w:p w14:paraId="7E7637B2" w14:textId="7EF5ECCA"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8" w:history="1">
            <w:r w:rsidR="00D96D2E" w:rsidRPr="002B4A5E">
              <w:rPr>
                <w:rStyle w:val="Hyperlink"/>
                <w:rFonts w:ascii="Century Gothic" w:hAnsi="Century Gothic"/>
                <w:noProof/>
                <w:sz w:val="22"/>
                <w:szCs w:val="22"/>
              </w:rPr>
              <w:t>5.</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‘Channel’ and ‘Prevent’</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_Toc59470798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4</w:t>
            </w:r>
            <w:r w:rsidR="00D96D2E" w:rsidRPr="002B4A5E">
              <w:rPr>
                <w:rFonts w:ascii="Century Gothic" w:hAnsi="Century Gothic"/>
                <w:noProof/>
                <w:webHidden/>
                <w:sz w:val="22"/>
                <w:szCs w:val="22"/>
              </w:rPr>
              <w:fldChar w:fldCharType="end"/>
            </w:r>
          </w:hyperlink>
        </w:p>
        <w:p w14:paraId="1843AD44" w14:textId="000523F6"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799" w:history="1">
            <w:r w:rsidR="00D96D2E" w:rsidRPr="002B4A5E">
              <w:rPr>
                <w:rStyle w:val="Hyperlink"/>
                <w:rFonts w:ascii="Century Gothic" w:hAnsi="Century Gothic"/>
                <w:noProof/>
                <w:sz w:val="22"/>
                <w:szCs w:val="22"/>
              </w:rPr>
              <w:t>6.</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Preventing radicalisation</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_Toc59470799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5</w:t>
            </w:r>
            <w:r w:rsidR="00D96D2E" w:rsidRPr="002B4A5E">
              <w:rPr>
                <w:rFonts w:ascii="Century Gothic" w:hAnsi="Century Gothic"/>
                <w:noProof/>
                <w:webHidden/>
                <w:sz w:val="22"/>
                <w:szCs w:val="22"/>
              </w:rPr>
              <w:fldChar w:fldCharType="end"/>
            </w:r>
          </w:hyperlink>
        </w:p>
        <w:p w14:paraId="775AB815" w14:textId="54380996"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0" w:history="1">
            <w:r w:rsidR="00D96D2E" w:rsidRPr="002B4A5E">
              <w:rPr>
                <w:rStyle w:val="Hyperlink"/>
                <w:rFonts w:ascii="Century Gothic" w:hAnsi="Century Gothic"/>
                <w:noProof/>
                <w:sz w:val="22"/>
                <w:szCs w:val="22"/>
              </w:rPr>
              <w:t>7.</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Making a judgement</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_Toc59470800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6</w:t>
            </w:r>
            <w:r w:rsidR="00D96D2E" w:rsidRPr="002B4A5E">
              <w:rPr>
                <w:rFonts w:ascii="Century Gothic" w:hAnsi="Century Gothic"/>
                <w:noProof/>
                <w:webHidden/>
                <w:sz w:val="22"/>
                <w:szCs w:val="22"/>
              </w:rPr>
              <w:fldChar w:fldCharType="end"/>
            </w:r>
          </w:hyperlink>
        </w:p>
        <w:p w14:paraId="6E54E82D" w14:textId="0D402B01"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1" w:history="1">
            <w:r w:rsidR="00D96D2E" w:rsidRPr="002B4A5E">
              <w:rPr>
                <w:rStyle w:val="Hyperlink"/>
                <w:rFonts w:ascii="Century Gothic" w:hAnsi="Century Gothic"/>
                <w:noProof/>
                <w:sz w:val="22"/>
                <w:szCs w:val="22"/>
              </w:rPr>
              <w:t>8.</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Community links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_Toc59470801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8</w:t>
            </w:r>
            <w:r w:rsidR="00D96D2E" w:rsidRPr="002B4A5E">
              <w:rPr>
                <w:rFonts w:ascii="Century Gothic" w:hAnsi="Century Gothic"/>
                <w:noProof/>
                <w:webHidden/>
                <w:sz w:val="22"/>
                <w:szCs w:val="22"/>
              </w:rPr>
              <w:fldChar w:fldCharType="end"/>
            </w:r>
          </w:hyperlink>
        </w:p>
        <w:p w14:paraId="4A5BEB93" w14:textId="09600B2F" w:rsidR="00D96D2E" w:rsidRPr="002B4A5E" w:rsidRDefault="001C65D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2" w:history="1">
            <w:r w:rsidR="00D96D2E" w:rsidRPr="002B4A5E">
              <w:rPr>
                <w:rStyle w:val="Hyperlink"/>
                <w:rFonts w:ascii="Century Gothic" w:hAnsi="Century Gothic"/>
                <w:noProof/>
                <w:sz w:val="22"/>
                <w:szCs w:val="22"/>
              </w:rPr>
              <w:t>9.</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Making a referral</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_Toc59470802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9</w:t>
            </w:r>
            <w:r w:rsidR="00D96D2E" w:rsidRPr="002B4A5E">
              <w:rPr>
                <w:rFonts w:ascii="Century Gothic" w:hAnsi="Century Gothic"/>
                <w:noProof/>
                <w:webHidden/>
                <w:sz w:val="22"/>
                <w:szCs w:val="22"/>
              </w:rPr>
              <w:fldChar w:fldCharType="end"/>
            </w:r>
          </w:hyperlink>
        </w:p>
        <w:p w14:paraId="43694F87" w14:textId="331EFF8C" w:rsidR="00D96D2E" w:rsidRPr="002B4A5E" w:rsidRDefault="001C65D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3" w:history="1">
            <w:r w:rsidR="00D96D2E" w:rsidRPr="002B4A5E">
              <w:rPr>
                <w:rStyle w:val="Hyperlink"/>
                <w:rFonts w:ascii="Century Gothic" w:hAnsi="Century Gothic"/>
                <w:noProof/>
                <w:sz w:val="22"/>
                <w:szCs w:val="22"/>
              </w:rPr>
              <w:t>10.</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Promoting fundamental British values</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_Toc59470803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10</w:t>
            </w:r>
            <w:r w:rsidR="00D96D2E" w:rsidRPr="002B4A5E">
              <w:rPr>
                <w:rFonts w:ascii="Century Gothic" w:hAnsi="Century Gothic"/>
                <w:noProof/>
                <w:webHidden/>
                <w:sz w:val="22"/>
                <w:szCs w:val="22"/>
              </w:rPr>
              <w:fldChar w:fldCharType="end"/>
            </w:r>
          </w:hyperlink>
        </w:p>
        <w:p w14:paraId="3A1CC1D0" w14:textId="66E81490" w:rsidR="00D96D2E" w:rsidRPr="002B4A5E" w:rsidRDefault="001C65D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804" w:history="1">
            <w:r w:rsidR="00D96D2E" w:rsidRPr="002B4A5E">
              <w:rPr>
                <w:rStyle w:val="Hyperlink"/>
                <w:rFonts w:ascii="Century Gothic" w:hAnsi="Century Gothic"/>
                <w:noProof/>
                <w:sz w:val="22"/>
                <w:szCs w:val="22"/>
              </w:rPr>
              <w:t>11.</w:t>
            </w:r>
            <w:r w:rsidR="00D96D2E" w:rsidRPr="002B4A5E">
              <w:rPr>
                <w:rFonts w:ascii="Century Gothic" w:eastAsiaTheme="minorEastAsia" w:hAnsi="Century Gothic" w:cstheme="minorBidi"/>
                <w:b w:val="0"/>
                <w:bCs w:val="0"/>
                <w:i w:val="0"/>
                <w:iCs w:val="0"/>
                <w:noProof/>
                <w:sz w:val="22"/>
                <w:szCs w:val="22"/>
                <w:lang w:eastAsia="en-GB"/>
              </w:rPr>
              <w:tab/>
            </w:r>
            <w:r w:rsidR="00D96D2E" w:rsidRPr="002B4A5E">
              <w:rPr>
                <w:rStyle w:val="Hyperlink"/>
                <w:rFonts w:ascii="Century Gothic" w:hAnsi="Century Gothic"/>
                <w:noProof/>
                <w:sz w:val="22"/>
                <w:szCs w:val="22"/>
              </w:rPr>
              <w:t>Monitoring and review</w:t>
            </w:r>
            <w:r w:rsidR="00D96D2E" w:rsidRPr="002B4A5E">
              <w:rPr>
                <w:rFonts w:ascii="Century Gothic" w:hAnsi="Century Gothic"/>
                <w:noProof/>
                <w:webHidden/>
                <w:sz w:val="22"/>
                <w:szCs w:val="22"/>
              </w:rPr>
              <w:tab/>
            </w:r>
            <w:r w:rsidR="00D96D2E" w:rsidRPr="002B4A5E">
              <w:rPr>
                <w:rFonts w:ascii="Century Gothic" w:hAnsi="Century Gothic"/>
                <w:noProof/>
                <w:webHidden/>
                <w:sz w:val="22"/>
                <w:szCs w:val="22"/>
              </w:rPr>
              <w:fldChar w:fldCharType="begin"/>
            </w:r>
            <w:r w:rsidR="00D96D2E" w:rsidRPr="002B4A5E">
              <w:rPr>
                <w:rFonts w:ascii="Century Gothic" w:hAnsi="Century Gothic"/>
                <w:noProof/>
                <w:webHidden/>
                <w:sz w:val="22"/>
                <w:szCs w:val="22"/>
              </w:rPr>
              <w:instrText xml:space="preserve"> PAGEREF _Toc59470804 \h </w:instrText>
            </w:r>
            <w:r w:rsidR="00D96D2E" w:rsidRPr="002B4A5E">
              <w:rPr>
                <w:rFonts w:ascii="Century Gothic" w:hAnsi="Century Gothic"/>
                <w:noProof/>
                <w:webHidden/>
                <w:sz w:val="22"/>
                <w:szCs w:val="22"/>
              </w:rPr>
            </w:r>
            <w:r w:rsidR="00D96D2E" w:rsidRPr="002B4A5E">
              <w:rPr>
                <w:rFonts w:ascii="Century Gothic" w:hAnsi="Century Gothic"/>
                <w:noProof/>
                <w:webHidden/>
                <w:sz w:val="22"/>
                <w:szCs w:val="22"/>
              </w:rPr>
              <w:fldChar w:fldCharType="separate"/>
            </w:r>
            <w:r w:rsidR="00D96D2E" w:rsidRPr="002B4A5E">
              <w:rPr>
                <w:rFonts w:ascii="Century Gothic" w:hAnsi="Century Gothic"/>
                <w:noProof/>
                <w:webHidden/>
                <w:sz w:val="22"/>
                <w:szCs w:val="22"/>
              </w:rPr>
              <w:t>11</w:t>
            </w:r>
            <w:r w:rsidR="00D96D2E" w:rsidRPr="002B4A5E">
              <w:rPr>
                <w:rFonts w:ascii="Century Gothic" w:hAnsi="Century Gothic"/>
                <w:noProof/>
                <w:webHidden/>
                <w:sz w:val="22"/>
                <w:szCs w:val="22"/>
              </w:rPr>
              <w:fldChar w:fldCharType="end"/>
            </w:r>
          </w:hyperlink>
        </w:p>
        <w:p w14:paraId="569E7A38" w14:textId="7069D42B" w:rsidR="00D96D2E" w:rsidRPr="002B4A5E" w:rsidRDefault="00D96D2E">
          <w:pPr>
            <w:rPr>
              <w:rFonts w:ascii="Century Gothic" w:hAnsi="Century Gothic" w:cstheme="majorHAnsi"/>
              <w:b/>
            </w:rPr>
          </w:pPr>
          <w:r w:rsidRPr="002B4A5E">
            <w:rPr>
              <w:rFonts w:ascii="Century Gothic" w:hAnsi="Century Gothic" w:cs="Arial"/>
            </w:rPr>
            <w:fldChar w:fldCharType="end"/>
          </w:r>
        </w:p>
      </w:sdtContent>
    </w:sdt>
    <w:p w14:paraId="1F95C8F0" w14:textId="040F3630" w:rsidR="00D96D2E" w:rsidRPr="002B4A5E" w:rsidRDefault="00D96D2E">
      <w:pPr>
        <w:rPr>
          <w:rFonts w:ascii="Century Gothic" w:hAnsi="Century Gothic" w:cstheme="majorHAnsi"/>
          <w:b/>
        </w:rPr>
      </w:pPr>
      <w:r w:rsidRPr="002B4A5E">
        <w:rPr>
          <w:rFonts w:ascii="Century Gothic" w:hAnsi="Century Gothic"/>
        </w:rPr>
        <w:br w:type="page"/>
      </w:r>
    </w:p>
    <w:p w14:paraId="5E61352E" w14:textId="220B1E4A" w:rsidR="003E4D3B" w:rsidRPr="002B4A5E" w:rsidRDefault="003E4D3B" w:rsidP="00D96D2E">
      <w:pPr>
        <w:pStyle w:val="Heading10"/>
        <w:numPr>
          <w:ilvl w:val="0"/>
          <w:numId w:val="0"/>
        </w:numPr>
        <w:ind w:left="360" w:hanging="360"/>
        <w:rPr>
          <w:rFonts w:ascii="Century Gothic" w:hAnsi="Century Gothic"/>
          <w:sz w:val="22"/>
          <w:szCs w:val="22"/>
        </w:rPr>
      </w:pPr>
      <w:bookmarkStart w:id="8" w:name="_Toc59470793"/>
      <w:r w:rsidRPr="002B4A5E">
        <w:rPr>
          <w:rFonts w:ascii="Century Gothic" w:hAnsi="Century Gothic"/>
          <w:sz w:val="22"/>
          <w:szCs w:val="22"/>
        </w:rPr>
        <w:lastRenderedPageBreak/>
        <w:t>Statement of intent</w:t>
      </w:r>
      <w:bookmarkEnd w:id="8"/>
      <w:r w:rsidRPr="002B4A5E">
        <w:rPr>
          <w:rFonts w:ascii="Century Gothic" w:hAnsi="Century Gothic"/>
          <w:sz w:val="22"/>
          <w:szCs w:val="22"/>
        </w:rPr>
        <w:t xml:space="preserve"> </w:t>
      </w:r>
    </w:p>
    <w:bookmarkEnd w:id="7"/>
    <w:bookmarkEnd w:id="6"/>
    <w:p w14:paraId="5241FFA0" w14:textId="77777777" w:rsidR="003E4D3B" w:rsidRPr="002B4A5E" w:rsidRDefault="003E4D3B" w:rsidP="003E4D3B">
      <w:pPr>
        <w:jc w:val="both"/>
        <w:rPr>
          <w:rFonts w:ascii="Century Gothic" w:hAnsi="Century Gothic"/>
        </w:rPr>
      </w:pPr>
    </w:p>
    <w:p w14:paraId="48F875C4" w14:textId="6DD3BBE0" w:rsidR="003E4D3B" w:rsidRPr="002B4A5E" w:rsidRDefault="00675219" w:rsidP="003E4D3B">
      <w:pPr>
        <w:jc w:val="both"/>
        <w:rPr>
          <w:rFonts w:ascii="Century Gothic" w:hAnsi="Century Gothic"/>
        </w:rPr>
      </w:pPr>
      <w:r w:rsidRPr="002B4A5E">
        <w:rPr>
          <w:rFonts w:ascii="Century Gothic" w:hAnsi="Century Gothic"/>
          <w:bCs/>
          <w:color w:val="000000" w:themeColor="text1"/>
        </w:rPr>
        <w:t xml:space="preserve">The Linden Centre </w:t>
      </w:r>
      <w:r w:rsidR="003E4D3B" w:rsidRPr="002B4A5E">
        <w:rPr>
          <w:rFonts w:ascii="Century Gothic" w:hAnsi="Century Gothic"/>
          <w:color w:val="000000" w:themeColor="text1"/>
        </w:rPr>
        <w:t xml:space="preserve">deplores </w:t>
      </w:r>
      <w:r w:rsidR="003E4D3B" w:rsidRPr="002B4A5E">
        <w:rPr>
          <w:rFonts w:ascii="Century Gothic" w:hAnsi="Century Gothic"/>
        </w:rPr>
        <w:t xml:space="preserve">terrorism of every kind and of any radical ideology. We will do anything we can to protect our pupils from the threat of terrorism and will not tolerate extremism or radicalisation in our school. </w:t>
      </w:r>
    </w:p>
    <w:p w14:paraId="7ECAB578" w14:textId="77777777" w:rsidR="003E4D3B" w:rsidRPr="002B4A5E" w:rsidRDefault="003E4D3B" w:rsidP="003E4D3B">
      <w:pPr>
        <w:jc w:val="both"/>
        <w:rPr>
          <w:rFonts w:ascii="Century Gothic" w:hAnsi="Century Gothic"/>
        </w:rPr>
      </w:pPr>
      <w:r w:rsidRPr="002B4A5E">
        <w:rPr>
          <w:rFonts w:ascii="Century Gothic" w:hAnsi="Century Gothic"/>
        </w:rPr>
        <w:t>Our zero-tolerance approach to extremism and terrorism includes interventions, exclusions and involving third parties such as the police.</w:t>
      </w:r>
    </w:p>
    <w:p w14:paraId="41A0B18F" w14:textId="2C375900" w:rsidR="003E4D3B" w:rsidRPr="002B4A5E" w:rsidRDefault="003E4D3B" w:rsidP="003E4D3B">
      <w:pPr>
        <w:jc w:val="both"/>
        <w:rPr>
          <w:rFonts w:ascii="Century Gothic" w:hAnsi="Century Gothic"/>
        </w:rPr>
      </w:pPr>
      <w:r w:rsidRPr="002B4A5E">
        <w:rPr>
          <w:rFonts w:ascii="Century Gothic" w:hAnsi="Century Gothic"/>
        </w:rPr>
        <w:t xml:space="preserve">We support and adhere </w:t>
      </w:r>
      <w:r w:rsidR="00675219" w:rsidRPr="002B4A5E">
        <w:rPr>
          <w:rFonts w:ascii="Century Gothic" w:hAnsi="Century Gothic"/>
        </w:rPr>
        <w:t>to guidance</w:t>
      </w:r>
      <w:r w:rsidRPr="002B4A5E">
        <w:rPr>
          <w:rFonts w:ascii="Century Gothic" w:hAnsi="Century Gothic"/>
        </w:rPr>
        <w:t xml:space="preserve"> from the DfE which requires schools to actively promote fundamental British values and to ensure that pupils are encouraged to regard people of all faiths, races and cultures with respect and tolerance.</w:t>
      </w:r>
    </w:p>
    <w:p w14:paraId="4CC88341" w14:textId="7915C441" w:rsidR="003E4D3B" w:rsidRPr="002B4A5E" w:rsidRDefault="003E4D3B" w:rsidP="003E4D3B">
      <w:pPr>
        <w:jc w:val="both"/>
        <w:rPr>
          <w:rFonts w:ascii="Century Gothic" w:hAnsi="Century Gothic"/>
        </w:rPr>
      </w:pPr>
      <w:r w:rsidRPr="002B4A5E">
        <w:rPr>
          <w:rFonts w:ascii="Century Gothic" w:hAnsi="Century Gothic"/>
        </w:rPr>
        <w:t xml:space="preserve">This policy relates to the radicalisation of pupils at our school. For guidance on specific terrorist incidents, please see our </w:t>
      </w:r>
      <w:proofErr w:type="spellStart"/>
      <w:r w:rsidRPr="002B4A5E">
        <w:rPr>
          <w:rFonts w:ascii="Century Gothic" w:hAnsi="Century Gothic"/>
          <w:bCs/>
          <w:color w:val="000000" w:themeColor="text1"/>
        </w:rPr>
        <w:t>Invacuation</w:t>
      </w:r>
      <w:proofErr w:type="spellEnd"/>
      <w:r w:rsidRPr="002B4A5E">
        <w:rPr>
          <w:rFonts w:ascii="Century Gothic" w:hAnsi="Century Gothic"/>
          <w:bCs/>
          <w:color w:val="000000" w:themeColor="text1"/>
        </w:rPr>
        <w:t>,</w:t>
      </w:r>
      <w:r w:rsidR="00675219" w:rsidRPr="002B4A5E">
        <w:rPr>
          <w:rFonts w:ascii="Century Gothic" w:hAnsi="Century Gothic"/>
          <w:bCs/>
          <w:color w:val="000000" w:themeColor="text1"/>
        </w:rPr>
        <w:t xml:space="preserve">  </w:t>
      </w:r>
      <w:r w:rsidRPr="002B4A5E">
        <w:rPr>
          <w:rFonts w:ascii="Century Gothic" w:hAnsi="Century Gothic"/>
          <w:bCs/>
          <w:color w:val="000000" w:themeColor="text1"/>
        </w:rPr>
        <w:t xml:space="preserve">Lockdown and Evacuation Policy </w:t>
      </w:r>
      <w:r w:rsidRPr="002B4A5E">
        <w:rPr>
          <w:rFonts w:ascii="Century Gothic" w:hAnsi="Century Gothic"/>
        </w:rPr>
        <w:t xml:space="preserve">and procedures. </w:t>
      </w:r>
    </w:p>
    <w:p w14:paraId="43603951" w14:textId="77777777" w:rsidR="003E4D3B" w:rsidRPr="002B4A5E" w:rsidRDefault="003E4D3B" w:rsidP="003E4D3B">
      <w:pPr>
        <w:ind w:left="417"/>
        <w:jc w:val="both"/>
        <w:rPr>
          <w:rFonts w:ascii="Century Gothic" w:hAnsi="Century Gothic"/>
        </w:rPr>
      </w:pPr>
    </w:p>
    <w:p w14:paraId="5D83B70F" w14:textId="77777777" w:rsidR="003E4D3B" w:rsidRPr="002B4A5E" w:rsidRDefault="003E4D3B" w:rsidP="003E4D3B">
      <w:pPr>
        <w:ind w:left="417"/>
        <w:jc w:val="both"/>
        <w:rPr>
          <w:rFonts w:ascii="Century Gothic" w:hAnsi="Century Gothic"/>
        </w:rPr>
      </w:pPr>
    </w:p>
    <w:p w14:paraId="2112A41A" w14:textId="77777777" w:rsidR="003E4D3B" w:rsidRPr="002B4A5E" w:rsidRDefault="003E4D3B" w:rsidP="003E4D3B">
      <w:pPr>
        <w:ind w:left="417"/>
        <w:jc w:val="both"/>
        <w:rPr>
          <w:rFonts w:ascii="Century Gothic" w:hAnsi="Century Gothic"/>
        </w:rPr>
      </w:pPr>
    </w:p>
    <w:p w14:paraId="632E3144" w14:textId="77777777" w:rsidR="003E4D3B" w:rsidRPr="002B4A5E" w:rsidRDefault="003E4D3B" w:rsidP="003E4D3B">
      <w:pPr>
        <w:ind w:left="417"/>
        <w:jc w:val="both"/>
        <w:rPr>
          <w:rFonts w:ascii="Century Gothic" w:hAnsi="Century Gothic"/>
        </w:rPr>
      </w:pPr>
    </w:p>
    <w:p w14:paraId="7E24E3E7" w14:textId="77777777" w:rsidR="003E4D3B" w:rsidRPr="002B4A5E" w:rsidRDefault="003E4D3B" w:rsidP="003E4D3B">
      <w:pPr>
        <w:ind w:left="417"/>
        <w:jc w:val="both"/>
        <w:rPr>
          <w:rFonts w:ascii="Century Gothic" w:hAnsi="Century Gothic"/>
        </w:rPr>
      </w:pPr>
    </w:p>
    <w:p w14:paraId="70979484" w14:textId="77777777" w:rsidR="003E4D3B" w:rsidRPr="002B4A5E" w:rsidRDefault="003E4D3B" w:rsidP="003E4D3B">
      <w:pPr>
        <w:jc w:val="both"/>
        <w:rPr>
          <w:rFonts w:ascii="Century Gothic" w:hAnsi="Century Gothic"/>
        </w:rPr>
      </w:pPr>
    </w:p>
    <w:p w14:paraId="02296F3D" w14:textId="77777777" w:rsidR="003E4D3B" w:rsidRPr="002B4A5E" w:rsidRDefault="003E4D3B" w:rsidP="003E4D3B">
      <w:pPr>
        <w:jc w:val="both"/>
        <w:rPr>
          <w:rFonts w:ascii="Century Gothic" w:hAnsi="Century Gothic"/>
        </w:rPr>
      </w:pPr>
    </w:p>
    <w:p w14:paraId="0A9D1E34" w14:textId="77777777" w:rsidR="003E4D3B" w:rsidRPr="002B4A5E" w:rsidRDefault="003E4D3B" w:rsidP="003E4D3B">
      <w:pPr>
        <w:jc w:val="both"/>
        <w:rPr>
          <w:rFonts w:ascii="Century Gothic" w:hAnsi="Century Gothic"/>
        </w:rPr>
      </w:pPr>
    </w:p>
    <w:p w14:paraId="489C565B" w14:textId="77777777" w:rsidR="003E4D3B" w:rsidRPr="002B4A5E" w:rsidRDefault="003E4D3B" w:rsidP="003E4D3B">
      <w:pPr>
        <w:jc w:val="both"/>
        <w:rPr>
          <w:rFonts w:ascii="Century Gothic" w:hAnsi="Century Gothic"/>
        </w:rPr>
        <w:sectPr w:rsidR="003E4D3B" w:rsidRPr="002B4A5E" w:rsidSect="00D96D2E">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30A9CB00" w14:textId="7996C344" w:rsidR="003E4D3B" w:rsidRPr="002B4A5E" w:rsidRDefault="003E4D3B" w:rsidP="003E4D3B">
      <w:pPr>
        <w:pStyle w:val="Heading10"/>
        <w:rPr>
          <w:rFonts w:ascii="Century Gothic" w:hAnsi="Century Gothic"/>
          <w:sz w:val="22"/>
          <w:szCs w:val="22"/>
        </w:rPr>
      </w:pPr>
      <w:bookmarkStart w:id="9" w:name="_Definition"/>
      <w:bookmarkEnd w:id="9"/>
      <w:r w:rsidRPr="002B4A5E">
        <w:rPr>
          <w:rFonts w:ascii="Century Gothic" w:hAnsi="Century Gothic"/>
          <w:color w:val="347186"/>
          <w:sz w:val="22"/>
          <w:szCs w:val="22"/>
        </w:rPr>
        <w:lastRenderedPageBreak/>
        <w:t xml:space="preserve"> </w:t>
      </w:r>
      <w:bookmarkStart w:id="10" w:name="_Toc59470794"/>
      <w:r w:rsidRPr="002B4A5E">
        <w:rPr>
          <w:rFonts w:ascii="Century Gothic" w:hAnsi="Century Gothic"/>
          <w:sz w:val="22"/>
          <w:szCs w:val="22"/>
        </w:rPr>
        <w:t>Legal framework</w:t>
      </w:r>
      <w:bookmarkEnd w:id="10"/>
    </w:p>
    <w:p w14:paraId="7CDD836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This policy has due regard to statutory legislation, including, but not limited to, the following: </w:t>
      </w:r>
    </w:p>
    <w:p w14:paraId="590726C3" w14:textId="77777777" w:rsidR="003E4D3B" w:rsidRPr="002B4A5E" w:rsidRDefault="003E4D3B" w:rsidP="00D96D2E">
      <w:pPr>
        <w:pStyle w:val="TSB-PolicyBullets"/>
        <w:rPr>
          <w:rFonts w:ascii="Century Gothic" w:hAnsi="Century Gothic"/>
        </w:rPr>
      </w:pPr>
      <w:r w:rsidRPr="002B4A5E">
        <w:rPr>
          <w:rFonts w:ascii="Century Gothic" w:hAnsi="Century Gothic"/>
        </w:rPr>
        <w:t>Counter-Terrorism and Security Act 2015</w:t>
      </w:r>
    </w:p>
    <w:p w14:paraId="0266FBF5" w14:textId="77777777" w:rsidR="003E4D3B" w:rsidRPr="002B4A5E" w:rsidRDefault="003E4D3B" w:rsidP="00D96D2E">
      <w:pPr>
        <w:pStyle w:val="TSB-PolicyBullets"/>
        <w:rPr>
          <w:rFonts w:ascii="Century Gothic" w:hAnsi="Century Gothic"/>
        </w:rPr>
      </w:pPr>
      <w:r w:rsidRPr="002B4A5E">
        <w:rPr>
          <w:rFonts w:ascii="Century Gothic" w:hAnsi="Century Gothic"/>
        </w:rPr>
        <w:t>Childcare Act 2006</w:t>
      </w:r>
      <w:bookmarkStart w:id="11" w:name="_Context"/>
      <w:bookmarkStart w:id="12" w:name="_Prevention_of_Cyber"/>
      <w:bookmarkStart w:id="13" w:name="_Responsibilities"/>
      <w:bookmarkStart w:id="14" w:name="_Responsibilities_for_the"/>
      <w:bookmarkStart w:id="15" w:name="_Responsibilities_for_safety"/>
      <w:bookmarkStart w:id="16" w:name="_Key_roles_and"/>
      <w:bookmarkStart w:id="17" w:name="_Definitions_and_examples"/>
      <w:bookmarkEnd w:id="11"/>
      <w:bookmarkEnd w:id="12"/>
      <w:bookmarkEnd w:id="13"/>
      <w:bookmarkEnd w:id="14"/>
      <w:bookmarkEnd w:id="15"/>
      <w:bookmarkEnd w:id="16"/>
      <w:bookmarkEnd w:id="17"/>
    </w:p>
    <w:p w14:paraId="43DC95CF" w14:textId="77777777" w:rsidR="003E4D3B" w:rsidRPr="002B4A5E" w:rsidRDefault="003E4D3B" w:rsidP="00D96D2E">
      <w:pPr>
        <w:pStyle w:val="TSB-PolicyBullets"/>
        <w:rPr>
          <w:rFonts w:ascii="Century Gothic" w:hAnsi="Century Gothic"/>
        </w:rPr>
      </w:pPr>
      <w:r w:rsidRPr="002B4A5E">
        <w:rPr>
          <w:rFonts w:ascii="Century Gothic" w:hAnsi="Century Gothic"/>
        </w:rPr>
        <w:t>Data Protection Act 2018</w:t>
      </w:r>
    </w:p>
    <w:p w14:paraId="006BFBB3" w14:textId="77777777" w:rsidR="003E4D3B" w:rsidRPr="002B4A5E" w:rsidRDefault="003E4D3B" w:rsidP="00D96D2E">
      <w:pPr>
        <w:pStyle w:val="TSB-PolicyBullets"/>
        <w:rPr>
          <w:rFonts w:ascii="Century Gothic" w:hAnsi="Century Gothic"/>
        </w:rPr>
      </w:pPr>
      <w:r w:rsidRPr="002B4A5E">
        <w:rPr>
          <w:rFonts w:ascii="Century Gothic" w:hAnsi="Century Gothic"/>
        </w:rPr>
        <w:t>The GDPR</w:t>
      </w:r>
    </w:p>
    <w:p w14:paraId="49A3AFC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This policy also has due regard to statutory and non-statutory departmental advice, including, but not limited to, the following:</w:t>
      </w:r>
    </w:p>
    <w:p w14:paraId="279C715E" w14:textId="77777777" w:rsidR="003E4D3B" w:rsidRPr="002B4A5E" w:rsidRDefault="003E4D3B" w:rsidP="00D96D2E">
      <w:pPr>
        <w:pStyle w:val="TSB-PolicyBullets"/>
        <w:rPr>
          <w:rFonts w:ascii="Century Gothic" w:hAnsi="Century Gothic"/>
        </w:rPr>
      </w:pPr>
      <w:r w:rsidRPr="002B4A5E">
        <w:rPr>
          <w:rFonts w:ascii="Century Gothic" w:hAnsi="Century Gothic"/>
        </w:rPr>
        <w:t>DfE (2015) ‘The Prevent duty’</w:t>
      </w:r>
    </w:p>
    <w:p w14:paraId="37B5E7EF" w14:textId="77777777" w:rsidR="003E4D3B" w:rsidRPr="002B4A5E" w:rsidRDefault="003E4D3B" w:rsidP="00D96D2E">
      <w:pPr>
        <w:pStyle w:val="TSB-PolicyBullets"/>
        <w:rPr>
          <w:rFonts w:ascii="Century Gothic" w:hAnsi="Century Gothic"/>
        </w:rPr>
      </w:pPr>
      <w:r w:rsidRPr="002B4A5E">
        <w:rPr>
          <w:rFonts w:ascii="Century Gothic" w:hAnsi="Century Gothic"/>
        </w:rPr>
        <w:t>HM Government (2015) ‘Revised Prevent Duty Guidance: for England and Wales’</w:t>
      </w:r>
    </w:p>
    <w:p w14:paraId="588F8BEC" w14:textId="20CEC1E6" w:rsidR="003E4D3B" w:rsidRPr="002B4A5E" w:rsidRDefault="003E4D3B" w:rsidP="00D96D2E">
      <w:pPr>
        <w:pStyle w:val="TSB-PolicyBullets"/>
        <w:rPr>
          <w:rFonts w:ascii="Century Gothic" w:hAnsi="Century Gothic"/>
        </w:rPr>
      </w:pPr>
      <w:r w:rsidRPr="002B4A5E">
        <w:rPr>
          <w:rFonts w:ascii="Century Gothic" w:hAnsi="Century Gothic"/>
        </w:rPr>
        <w:t>DfE (2020) ‘Keeping children safe in education’ (KCSIE)</w:t>
      </w:r>
    </w:p>
    <w:p w14:paraId="15F7BD3F" w14:textId="77777777" w:rsidR="003E4D3B" w:rsidRPr="002B4A5E" w:rsidRDefault="003E4D3B" w:rsidP="00D96D2E">
      <w:pPr>
        <w:pStyle w:val="TSB-PolicyBullets"/>
        <w:rPr>
          <w:rFonts w:ascii="Century Gothic" w:hAnsi="Century Gothic"/>
        </w:rPr>
      </w:pPr>
      <w:r w:rsidRPr="002B4A5E">
        <w:rPr>
          <w:rFonts w:ascii="Century Gothic" w:hAnsi="Century Gothic"/>
        </w:rPr>
        <w:t>DfE (2018) ‘Working Together to Safeguard Children’</w:t>
      </w:r>
    </w:p>
    <w:p w14:paraId="5C23CB90" w14:textId="77777777" w:rsidR="003E4D3B" w:rsidRPr="002B4A5E" w:rsidRDefault="003E4D3B" w:rsidP="003E4D3B">
      <w:pPr>
        <w:pStyle w:val="TSB-Level1Numbers"/>
        <w:rPr>
          <w:rFonts w:ascii="Century Gothic" w:hAnsi="Century Gothic"/>
          <w:szCs w:val="22"/>
        </w:rPr>
      </w:pPr>
      <w:r w:rsidRPr="002B4A5E">
        <w:rPr>
          <w:rFonts w:ascii="Century Gothic" w:hAnsi="Century Gothic"/>
          <w:color w:val="347186"/>
          <w:szCs w:val="22"/>
        </w:rPr>
        <w:t xml:space="preserve"> </w:t>
      </w:r>
      <w:r w:rsidRPr="002B4A5E">
        <w:rPr>
          <w:rFonts w:ascii="Century Gothic" w:hAnsi="Century Gothic"/>
          <w:szCs w:val="22"/>
        </w:rPr>
        <w:t>This policy operates in conjunction with the following school policies and documents:</w:t>
      </w:r>
    </w:p>
    <w:p w14:paraId="64453D8F" w14:textId="77777777" w:rsidR="003E4D3B" w:rsidRPr="002B4A5E" w:rsidRDefault="003E4D3B" w:rsidP="00D96D2E">
      <w:pPr>
        <w:pStyle w:val="TSB-PolicyBullets"/>
        <w:rPr>
          <w:rFonts w:ascii="Century Gothic" w:hAnsi="Century Gothic"/>
        </w:rPr>
      </w:pPr>
      <w:proofErr w:type="spellStart"/>
      <w:r w:rsidRPr="002B4A5E">
        <w:rPr>
          <w:rFonts w:ascii="Century Gothic" w:hAnsi="Century Gothic"/>
        </w:rPr>
        <w:t>Invacuation</w:t>
      </w:r>
      <w:proofErr w:type="spellEnd"/>
      <w:r w:rsidRPr="002B4A5E">
        <w:rPr>
          <w:rFonts w:ascii="Century Gothic" w:hAnsi="Century Gothic"/>
        </w:rPr>
        <w:t>, Lockdown and Evacuation Policy</w:t>
      </w:r>
    </w:p>
    <w:p w14:paraId="4F578684" w14:textId="77777777" w:rsidR="003E4D3B" w:rsidRPr="002B4A5E" w:rsidRDefault="003E4D3B" w:rsidP="00D96D2E">
      <w:pPr>
        <w:pStyle w:val="TSB-PolicyBullets"/>
        <w:rPr>
          <w:rFonts w:ascii="Century Gothic" w:hAnsi="Century Gothic"/>
        </w:rPr>
      </w:pPr>
      <w:r w:rsidRPr="002B4A5E">
        <w:rPr>
          <w:rFonts w:ascii="Century Gothic" w:hAnsi="Century Gothic"/>
        </w:rPr>
        <w:t>Child Protection and Safeguarding Policy</w:t>
      </w:r>
    </w:p>
    <w:p w14:paraId="6BD0618C" w14:textId="77777777" w:rsidR="003E4D3B" w:rsidRPr="002B4A5E" w:rsidRDefault="003E4D3B" w:rsidP="00D96D2E">
      <w:pPr>
        <w:pStyle w:val="TSB-PolicyBullets"/>
        <w:rPr>
          <w:rFonts w:ascii="Century Gothic" w:hAnsi="Century Gothic"/>
        </w:rPr>
      </w:pPr>
      <w:r w:rsidRPr="002B4A5E">
        <w:rPr>
          <w:rFonts w:ascii="Century Gothic" w:hAnsi="Century Gothic"/>
        </w:rPr>
        <w:t>Radicalisation Risk Assessment</w:t>
      </w:r>
    </w:p>
    <w:p w14:paraId="343B31C5" w14:textId="77777777" w:rsidR="003E4D3B" w:rsidRPr="002B4A5E" w:rsidRDefault="003E4D3B" w:rsidP="00D96D2E">
      <w:pPr>
        <w:pStyle w:val="TSB-PolicyBullets"/>
        <w:rPr>
          <w:rFonts w:ascii="Century Gothic" w:hAnsi="Century Gothic"/>
        </w:rPr>
      </w:pPr>
      <w:r w:rsidRPr="002B4A5E">
        <w:rPr>
          <w:rFonts w:ascii="Century Gothic" w:hAnsi="Century Gothic"/>
        </w:rPr>
        <w:t>Data Protection Policy</w:t>
      </w:r>
    </w:p>
    <w:p w14:paraId="5DF11A6C" w14:textId="77777777" w:rsidR="003E4D3B" w:rsidRPr="002B4A5E" w:rsidRDefault="003E4D3B" w:rsidP="00D96D2E">
      <w:pPr>
        <w:pStyle w:val="TSB-PolicyBullets"/>
        <w:rPr>
          <w:rFonts w:ascii="Century Gothic" w:hAnsi="Century Gothic"/>
        </w:rPr>
      </w:pPr>
      <w:r w:rsidRPr="002B4A5E">
        <w:rPr>
          <w:rFonts w:ascii="Century Gothic" w:hAnsi="Century Gothic"/>
        </w:rPr>
        <w:t>Risk of Radicalisation – Incident Register</w:t>
      </w:r>
    </w:p>
    <w:p w14:paraId="058F827F" w14:textId="77777777" w:rsidR="003E4D3B" w:rsidRPr="002B4A5E" w:rsidRDefault="003E4D3B" w:rsidP="00D96D2E">
      <w:pPr>
        <w:pStyle w:val="TSB-PolicyBullets"/>
        <w:rPr>
          <w:rFonts w:ascii="Century Gothic" w:hAnsi="Century Gothic"/>
        </w:rPr>
      </w:pPr>
      <w:r w:rsidRPr="002B4A5E">
        <w:rPr>
          <w:rFonts w:ascii="Century Gothic" w:hAnsi="Century Gothic"/>
        </w:rPr>
        <w:t>Online Safety Policy</w:t>
      </w:r>
    </w:p>
    <w:p w14:paraId="6D8DECC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Equality Information and Objectives Policy </w:t>
      </w:r>
      <w:bookmarkStart w:id="18" w:name="_Definitions_1"/>
      <w:bookmarkEnd w:id="18"/>
    </w:p>
    <w:p w14:paraId="78C128F7" w14:textId="7D54F7E4" w:rsidR="003E4D3B" w:rsidRPr="002B4A5E" w:rsidRDefault="003E4D3B" w:rsidP="003E4D3B">
      <w:pPr>
        <w:pStyle w:val="Heading10"/>
        <w:rPr>
          <w:rFonts w:ascii="Century Gothic" w:hAnsi="Century Gothic"/>
          <w:sz w:val="22"/>
          <w:szCs w:val="22"/>
        </w:rPr>
      </w:pPr>
      <w:bookmarkStart w:id="19" w:name="_[Updated]_Definitions"/>
      <w:bookmarkStart w:id="20" w:name="_Toc59470795"/>
      <w:bookmarkEnd w:id="19"/>
      <w:r w:rsidRPr="002B4A5E">
        <w:rPr>
          <w:rFonts w:ascii="Century Gothic" w:hAnsi="Century Gothic"/>
          <w:sz w:val="22"/>
          <w:szCs w:val="22"/>
        </w:rPr>
        <w:t>Definitions</w:t>
      </w:r>
      <w:bookmarkEnd w:id="20"/>
      <w:r w:rsidRPr="002B4A5E">
        <w:rPr>
          <w:rFonts w:ascii="Century Gothic" w:hAnsi="Century Gothic"/>
          <w:sz w:val="22"/>
          <w:szCs w:val="22"/>
        </w:rPr>
        <w:t xml:space="preserve"> </w:t>
      </w:r>
    </w:p>
    <w:p w14:paraId="290FB7D1" w14:textId="7D2F4EB0"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Extremism</w:t>
      </w:r>
      <w:r w:rsidRPr="002B4A5E">
        <w:rPr>
          <w:rFonts w:ascii="Century Gothic" w:hAnsi="Century Gothic"/>
          <w:szCs w:val="22"/>
        </w:rPr>
        <w:t xml:space="preserve"> – is defined as vocal or active opposition to fundamental British values.</w:t>
      </w:r>
    </w:p>
    <w:p w14:paraId="5B0B9934" w14:textId="77777777"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Radicalisation</w:t>
      </w:r>
      <w:r w:rsidRPr="002B4A5E">
        <w:rPr>
          <w:rFonts w:ascii="Century Gothic" w:hAnsi="Century Gothic"/>
          <w:szCs w:val="22"/>
        </w:rPr>
        <w:t xml:space="preserve"> – is defined as the process by which an individual or group comes to adopt increasingly extreme political, social, or religious ideals and aspirations.</w:t>
      </w:r>
    </w:p>
    <w:p w14:paraId="67013648" w14:textId="1AEAC2CE"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 xml:space="preserve">Terrorism </w:t>
      </w:r>
      <w:r w:rsidRPr="002B4A5E">
        <w:rPr>
          <w:rFonts w:ascii="Century Gothic" w:hAnsi="Century Gothic"/>
          <w:szCs w:val="22"/>
        </w:rPr>
        <w:t>– is defined as violent threats or actions designed to influence government or intimidate the public with the purpose of advancing a political, religious or ideological cause.</w:t>
      </w:r>
    </w:p>
    <w:p w14:paraId="348C528E" w14:textId="3B401EE5" w:rsidR="003E4D3B" w:rsidRPr="002B4A5E" w:rsidRDefault="003E4D3B" w:rsidP="003E4D3B">
      <w:pPr>
        <w:pStyle w:val="TSB-Level1Numbers"/>
        <w:rPr>
          <w:rFonts w:ascii="Century Gothic" w:hAnsi="Century Gothic"/>
          <w:szCs w:val="22"/>
        </w:rPr>
      </w:pPr>
      <w:r w:rsidRPr="002B4A5E">
        <w:rPr>
          <w:rFonts w:ascii="Century Gothic" w:hAnsi="Century Gothic"/>
          <w:b/>
          <w:szCs w:val="22"/>
        </w:rPr>
        <w:t>Fundamental British values</w:t>
      </w:r>
      <w:r w:rsidRPr="002B4A5E">
        <w:rPr>
          <w:rFonts w:ascii="Century Gothic" w:hAnsi="Century Gothic"/>
          <w:szCs w:val="22"/>
        </w:rPr>
        <w:t xml:space="preserve"> – are a set of expected standards by which people resident in the UK must live, including democracy, the rule of law, </w:t>
      </w:r>
      <w:r w:rsidRPr="002B4A5E">
        <w:rPr>
          <w:rFonts w:ascii="Century Gothic" w:hAnsi="Century Gothic"/>
          <w:szCs w:val="22"/>
        </w:rPr>
        <w:lastRenderedPageBreak/>
        <w:t>individual liberty and the mutual respect and tolerance of different faiths and beliefs.</w:t>
      </w:r>
    </w:p>
    <w:p w14:paraId="0647E8BB" w14:textId="77777777" w:rsidR="003E4D3B" w:rsidRPr="002B4A5E" w:rsidRDefault="003E4D3B" w:rsidP="003E4D3B">
      <w:pPr>
        <w:pStyle w:val="Heading10"/>
        <w:rPr>
          <w:rFonts w:ascii="Century Gothic" w:hAnsi="Century Gothic"/>
          <w:sz w:val="22"/>
          <w:szCs w:val="22"/>
        </w:rPr>
      </w:pPr>
      <w:bookmarkStart w:id="21" w:name="_Health_and_safety"/>
      <w:bookmarkStart w:id="22" w:name="_Disrupting_extremists"/>
      <w:bookmarkStart w:id="23" w:name="_Safeguarding_from_"/>
      <w:bookmarkStart w:id="24" w:name="_Safeguarding_from_extremism"/>
      <w:bookmarkStart w:id="25" w:name="_[New]_Roles_and"/>
      <w:bookmarkStart w:id="26" w:name="_Toc59470796"/>
      <w:bookmarkEnd w:id="21"/>
      <w:bookmarkEnd w:id="22"/>
      <w:bookmarkEnd w:id="23"/>
      <w:bookmarkEnd w:id="24"/>
      <w:bookmarkEnd w:id="25"/>
      <w:r w:rsidRPr="002B4A5E">
        <w:rPr>
          <w:rFonts w:ascii="Century Gothic" w:hAnsi="Century Gothic"/>
          <w:sz w:val="22"/>
          <w:szCs w:val="22"/>
        </w:rPr>
        <w:t>Roles and responsibilities</w:t>
      </w:r>
      <w:bookmarkEnd w:id="26"/>
    </w:p>
    <w:p w14:paraId="0FB80AEE"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w:t>
      </w:r>
      <w:r w:rsidRPr="002B4A5E">
        <w:rPr>
          <w:rFonts w:ascii="Century Gothic" w:hAnsi="Century Gothic"/>
          <w:color w:val="000000" w:themeColor="text1"/>
          <w:szCs w:val="22"/>
        </w:rPr>
        <w:t xml:space="preserve"> </w:t>
      </w:r>
      <w:r w:rsidRPr="002B4A5E">
        <w:rPr>
          <w:rFonts w:ascii="Century Gothic" w:hAnsi="Century Gothic"/>
          <w:bCs/>
          <w:color w:val="000000" w:themeColor="text1"/>
          <w:szCs w:val="22"/>
        </w:rPr>
        <w:t xml:space="preserve">headteacher </w:t>
      </w:r>
      <w:r w:rsidRPr="002B4A5E">
        <w:rPr>
          <w:rFonts w:ascii="Century Gothic" w:hAnsi="Century Gothic"/>
          <w:szCs w:val="22"/>
        </w:rPr>
        <w:t>is responsible for:</w:t>
      </w:r>
    </w:p>
    <w:p w14:paraId="2287FA65" w14:textId="77777777" w:rsidR="003E4D3B" w:rsidRPr="002B4A5E" w:rsidRDefault="003E4D3B" w:rsidP="00D96D2E">
      <w:pPr>
        <w:pStyle w:val="TSB-PolicyBullets"/>
        <w:rPr>
          <w:rFonts w:ascii="Century Gothic" w:hAnsi="Century Gothic"/>
        </w:rPr>
      </w:pPr>
      <w:r w:rsidRPr="002B4A5E">
        <w:rPr>
          <w:rFonts w:ascii="Century Gothic" w:hAnsi="Century Gothic"/>
        </w:rPr>
        <w:t>The overall implementation and management of this policy.</w:t>
      </w:r>
    </w:p>
    <w:p w14:paraId="559DB56E" w14:textId="77777777" w:rsidR="003E4D3B" w:rsidRPr="002B4A5E" w:rsidRDefault="003E4D3B" w:rsidP="00D96D2E">
      <w:pPr>
        <w:pStyle w:val="TSB-PolicyBullets"/>
        <w:rPr>
          <w:rFonts w:ascii="Century Gothic" w:hAnsi="Century Gothic"/>
        </w:rPr>
      </w:pPr>
      <w:r w:rsidRPr="002B4A5E">
        <w:rPr>
          <w:rFonts w:ascii="Century Gothic" w:hAnsi="Century Gothic"/>
        </w:rPr>
        <w:t>Ensuring every staff member is familiar with the scope of this policy.</w:t>
      </w:r>
    </w:p>
    <w:p w14:paraId="1E461468" w14:textId="77777777" w:rsidR="003E4D3B" w:rsidRPr="002B4A5E" w:rsidRDefault="003E4D3B" w:rsidP="00D96D2E">
      <w:pPr>
        <w:pStyle w:val="TSB-PolicyBullets"/>
        <w:rPr>
          <w:rFonts w:ascii="Century Gothic" w:hAnsi="Century Gothic"/>
        </w:rPr>
      </w:pPr>
      <w:r w:rsidRPr="002B4A5E">
        <w:rPr>
          <w:rFonts w:ascii="Century Gothic" w:hAnsi="Century Gothic"/>
        </w:rPr>
        <w:t>Ensuring pupils are taught about British values through the curriculum.</w:t>
      </w:r>
    </w:p>
    <w:p w14:paraId="01898C49" w14:textId="77777777" w:rsidR="003E4D3B" w:rsidRPr="002B4A5E" w:rsidRDefault="003E4D3B" w:rsidP="00D96D2E">
      <w:pPr>
        <w:pStyle w:val="TSB-PolicyBullets"/>
        <w:rPr>
          <w:rFonts w:ascii="Century Gothic" w:hAnsi="Century Gothic"/>
        </w:rPr>
      </w:pPr>
      <w:r w:rsidRPr="002B4A5E">
        <w:rPr>
          <w:rFonts w:ascii="Century Gothic" w:hAnsi="Century Gothic"/>
        </w:rPr>
        <w:t>Undertaking a risk assessment to determine whether pupils are at risk of being drawn into terrorism.</w:t>
      </w:r>
    </w:p>
    <w:p w14:paraId="14D79055" w14:textId="77777777" w:rsidR="003E4D3B" w:rsidRPr="002B4A5E" w:rsidRDefault="003E4D3B" w:rsidP="00D96D2E">
      <w:pPr>
        <w:pStyle w:val="TSB-PolicyBullets"/>
        <w:rPr>
          <w:rFonts w:ascii="Century Gothic" w:hAnsi="Century Gothic"/>
        </w:rPr>
      </w:pPr>
      <w:r w:rsidRPr="002B4A5E">
        <w:rPr>
          <w:rFonts w:ascii="Century Gothic" w:hAnsi="Century Gothic"/>
        </w:rPr>
        <w:t>Identifying extremist risks in the local area.</w:t>
      </w:r>
    </w:p>
    <w:p w14:paraId="2CC8CF1E" w14:textId="25EE0AAA" w:rsidR="003E4D3B" w:rsidRPr="002B4A5E" w:rsidRDefault="003E4D3B" w:rsidP="00D96D2E">
      <w:pPr>
        <w:pStyle w:val="TSB-PolicyBullets"/>
        <w:rPr>
          <w:rFonts w:ascii="Century Gothic" w:hAnsi="Century Gothic"/>
        </w:rPr>
      </w:pPr>
      <w:r w:rsidRPr="002B4A5E">
        <w:rPr>
          <w:rFonts w:ascii="Century Gothic" w:hAnsi="Century Gothic"/>
        </w:rPr>
        <w:t>Ensuring any visitors and speakers at the school are appropriate vetted prior to them having access to pupils.</w:t>
      </w:r>
    </w:p>
    <w:p w14:paraId="381BDC92" w14:textId="77777777" w:rsidR="00D96D2E" w:rsidRPr="002B4A5E" w:rsidRDefault="00D96D2E" w:rsidP="00D96D2E">
      <w:pPr>
        <w:pStyle w:val="TSB-PolicyBullets"/>
        <w:numPr>
          <w:ilvl w:val="0"/>
          <w:numId w:val="0"/>
        </w:numPr>
        <w:ind w:left="2143"/>
        <w:rPr>
          <w:rFonts w:ascii="Century Gothic" w:hAnsi="Century Gothic"/>
        </w:rPr>
      </w:pPr>
    </w:p>
    <w:p w14:paraId="2EBE86C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DSL, and any deputies, are responsible for:</w:t>
      </w:r>
    </w:p>
    <w:p w14:paraId="5E447BEE" w14:textId="77777777" w:rsidR="003E4D3B" w:rsidRPr="002B4A5E" w:rsidRDefault="003E4D3B" w:rsidP="00D96D2E">
      <w:pPr>
        <w:pStyle w:val="TSB-PolicyBullets"/>
        <w:rPr>
          <w:rFonts w:ascii="Century Gothic" w:hAnsi="Century Gothic"/>
        </w:rPr>
      </w:pPr>
      <w:r w:rsidRPr="002B4A5E">
        <w:rPr>
          <w:rFonts w:ascii="Century Gothic" w:hAnsi="Century Gothic"/>
        </w:rPr>
        <w:t>Handling any referrals to the Channel programme.</w:t>
      </w:r>
    </w:p>
    <w:p w14:paraId="04534B8B" w14:textId="77777777" w:rsidR="003E4D3B" w:rsidRPr="002B4A5E" w:rsidRDefault="003E4D3B" w:rsidP="00D96D2E">
      <w:pPr>
        <w:pStyle w:val="TSB-PolicyBullets"/>
        <w:rPr>
          <w:rFonts w:ascii="Century Gothic" w:hAnsi="Century Gothic"/>
        </w:rPr>
      </w:pPr>
      <w:r w:rsidRPr="002B4A5E">
        <w:rPr>
          <w:rFonts w:ascii="Century Gothic" w:hAnsi="Century Gothic"/>
        </w:rPr>
        <w:t>Following up any referrals made to the Channel programme.</w:t>
      </w:r>
    </w:p>
    <w:p w14:paraId="0A85C8D9" w14:textId="77777777" w:rsidR="003E4D3B" w:rsidRPr="002B4A5E" w:rsidRDefault="003E4D3B" w:rsidP="00D96D2E">
      <w:pPr>
        <w:pStyle w:val="TSB-PolicyBullets"/>
        <w:rPr>
          <w:rFonts w:ascii="Century Gothic" w:hAnsi="Century Gothic"/>
        </w:rPr>
      </w:pPr>
      <w:r w:rsidRPr="002B4A5E">
        <w:rPr>
          <w:rFonts w:ascii="Century Gothic" w:hAnsi="Century Gothic"/>
        </w:rPr>
        <w:t>Delivering staff training on the Prevent duty.</w:t>
      </w:r>
    </w:p>
    <w:p w14:paraId="4976ECE5" w14:textId="77777777" w:rsidR="003E4D3B" w:rsidRPr="002B4A5E" w:rsidRDefault="003E4D3B" w:rsidP="00D96D2E">
      <w:pPr>
        <w:pStyle w:val="TSB-PolicyBullets"/>
        <w:rPr>
          <w:rFonts w:ascii="Century Gothic" w:hAnsi="Century Gothic"/>
        </w:rPr>
      </w:pPr>
      <w:r w:rsidRPr="002B4A5E">
        <w:rPr>
          <w:rFonts w:ascii="Century Gothic" w:hAnsi="Century Gothic"/>
        </w:rPr>
        <w:t>Working with external agencies to support pupils at risk of being drawn into terrorism.</w:t>
      </w:r>
    </w:p>
    <w:p w14:paraId="726AF2A4" w14:textId="1FE9AB73" w:rsidR="003E4D3B" w:rsidRPr="002B4A5E" w:rsidRDefault="003E4D3B" w:rsidP="00D96D2E">
      <w:pPr>
        <w:pStyle w:val="TSB-PolicyBullets"/>
        <w:rPr>
          <w:rFonts w:ascii="Century Gothic" w:hAnsi="Century Gothic"/>
        </w:rPr>
      </w:pPr>
      <w:r w:rsidRPr="002B4A5E">
        <w:rPr>
          <w:rFonts w:ascii="Century Gothic" w:hAnsi="Century Gothic"/>
        </w:rPr>
        <w:t xml:space="preserve">Providing guidance to other staff members to help them support pupils at risk of being drawn into terrorism. </w:t>
      </w:r>
    </w:p>
    <w:p w14:paraId="62632F85" w14:textId="77777777" w:rsidR="00D96D2E" w:rsidRPr="002B4A5E" w:rsidRDefault="00D96D2E" w:rsidP="00D96D2E">
      <w:pPr>
        <w:pStyle w:val="TSB-PolicyBullets"/>
        <w:numPr>
          <w:ilvl w:val="0"/>
          <w:numId w:val="0"/>
        </w:numPr>
        <w:ind w:left="2143"/>
        <w:rPr>
          <w:rFonts w:ascii="Century Gothic" w:hAnsi="Century Gothic"/>
        </w:rPr>
      </w:pPr>
    </w:p>
    <w:p w14:paraId="0BEB7B8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All staff members are responsible for:</w:t>
      </w:r>
    </w:p>
    <w:p w14:paraId="63EEF748" w14:textId="77777777" w:rsidR="003E4D3B" w:rsidRPr="002B4A5E" w:rsidRDefault="003E4D3B" w:rsidP="00D96D2E">
      <w:pPr>
        <w:pStyle w:val="TSB-PolicyBullets"/>
        <w:rPr>
          <w:rFonts w:ascii="Century Gothic" w:hAnsi="Century Gothic"/>
        </w:rPr>
      </w:pPr>
      <w:r w:rsidRPr="002B4A5E">
        <w:rPr>
          <w:rFonts w:ascii="Century Gothic" w:hAnsi="Century Gothic"/>
        </w:rPr>
        <w:t>Being alert to the risk factors of extremism and radicalisation.</w:t>
      </w:r>
    </w:p>
    <w:p w14:paraId="61916E0E" w14:textId="77777777" w:rsidR="003E4D3B" w:rsidRPr="002B4A5E" w:rsidRDefault="003E4D3B" w:rsidP="00D96D2E">
      <w:pPr>
        <w:pStyle w:val="TSB-PolicyBullets"/>
        <w:rPr>
          <w:rFonts w:ascii="Century Gothic" w:hAnsi="Century Gothic"/>
        </w:rPr>
      </w:pPr>
      <w:r w:rsidRPr="002B4A5E">
        <w:rPr>
          <w:rFonts w:ascii="Century Gothic" w:hAnsi="Century Gothic"/>
        </w:rPr>
        <w:t>Raising any concerns with the DSL (or any deputies, in their absence).</w:t>
      </w:r>
    </w:p>
    <w:p w14:paraId="2337F451" w14:textId="77777777" w:rsidR="003E4D3B" w:rsidRPr="002B4A5E" w:rsidRDefault="003E4D3B" w:rsidP="00D96D2E">
      <w:pPr>
        <w:pStyle w:val="TSB-PolicyBullets"/>
        <w:rPr>
          <w:rFonts w:ascii="Century Gothic" w:hAnsi="Century Gothic"/>
        </w:rPr>
      </w:pPr>
      <w:r w:rsidRPr="002B4A5E">
        <w:rPr>
          <w:rFonts w:ascii="Century Gothic" w:hAnsi="Century Gothic"/>
        </w:rPr>
        <w:t>Notifying the DSL (or any deputies, in their absence) when they make any referrals to the Channel programme.</w:t>
      </w:r>
    </w:p>
    <w:p w14:paraId="34A48A1D" w14:textId="1222EBDE" w:rsidR="003E4D3B" w:rsidRPr="002B4A5E" w:rsidRDefault="003E4D3B" w:rsidP="00D96D2E">
      <w:pPr>
        <w:pStyle w:val="TSB-PolicyBullets"/>
        <w:rPr>
          <w:rFonts w:ascii="Century Gothic" w:hAnsi="Century Gothic"/>
        </w:rPr>
      </w:pPr>
      <w:r w:rsidRPr="002B4A5E">
        <w:rPr>
          <w:rFonts w:ascii="Century Gothic" w:hAnsi="Century Gothic"/>
        </w:rPr>
        <w:t>Engaging in staff training on the Prevent duty.</w:t>
      </w:r>
    </w:p>
    <w:p w14:paraId="60BF625D" w14:textId="77777777" w:rsidR="00D96D2E" w:rsidRPr="002B4A5E" w:rsidRDefault="00D96D2E" w:rsidP="00D96D2E">
      <w:pPr>
        <w:pStyle w:val="TSB-PolicyBullets"/>
        <w:numPr>
          <w:ilvl w:val="0"/>
          <w:numId w:val="0"/>
        </w:numPr>
        <w:ind w:left="2143"/>
        <w:rPr>
          <w:rFonts w:ascii="Century Gothic" w:hAnsi="Century Gothic"/>
        </w:rPr>
      </w:pPr>
    </w:p>
    <w:p w14:paraId="4D84A099" w14:textId="77777777" w:rsidR="00D96D2E" w:rsidRPr="002B4A5E" w:rsidRDefault="00D96D2E">
      <w:pPr>
        <w:rPr>
          <w:rFonts w:ascii="Century Gothic" w:hAnsi="Century Gothic" w:cstheme="majorHAnsi"/>
          <w:b/>
        </w:rPr>
      </w:pPr>
      <w:bookmarkStart w:id="27" w:name="_Safeguarding_from_extremism_1"/>
      <w:bookmarkEnd w:id="27"/>
      <w:r w:rsidRPr="002B4A5E">
        <w:rPr>
          <w:rFonts w:ascii="Century Gothic" w:hAnsi="Century Gothic"/>
        </w:rPr>
        <w:br w:type="page"/>
      </w:r>
    </w:p>
    <w:p w14:paraId="27534757" w14:textId="292D64E6" w:rsidR="003E4D3B" w:rsidRPr="002B4A5E" w:rsidRDefault="003E4D3B" w:rsidP="003E4D3B">
      <w:pPr>
        <w:pStyle w:val="Heading10"/>
        <w:rPr>
          <w:rFonts w:ascii="Century Gothic" w:hAnsi="Century Gothic"/>
          <w:sz w:val="22"/>
          <w:szCs w:val="22"/>
        </w:rPr>
      </w:pPr>
      <w:bookmarkStart w:id="28" w:name="_Toc59470797"/>
      <w:r w:rsidRPr="002B4A5E">
        <w:rPr>
          <w:rFonts w:ascii="Century Gothic" w:hAnsi="Century Gothic"/>
          <w:sz w:val="22"/>
          <w:szCs w:val="22"/>
        </w:rPr>
        <w:lastRenderedPageBreak/>
        <w:t>Safeguarding from extremism</w:t>
      </w:r>
      <w:bookmarkEnd w:id="28"/>
    </w:p>
    <w:p w14:paraId="40E48F0D"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protects the right to freedom of expression. This policy is not intended or designed to restrict or prevent legitimate and lawful congregation or debate.</w:t>
      </w:r>
    </w:p>
    <w:p w14:paraId="1B50B34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has a dedicated </w:t>
      </w:r>
      <w:r w:rsidRPr="002B4A5E">
        <w:rPr>
          <w:rFonts w:ascii="Century Gothic" w:hAnsi="Century Gothic"/>
          <w:color w:val="000000" w:themeColor="text1"/>
          <w:szCs w:val="22"/>
        </w:rPr>
        <w:t xml:space="preserve">DSL </w:t>
      </w:r>
      <w:r w:rsidRPr="002B4A5E">
        <w:rPr>
          <w:rFonts w:ascii="Century Gothic" w:hAnsi="Century Gothic"/>
          <w:szCs w:val="22"/>
        </w:rPr>
        <w:t>who deals with any incidents of extremism and or terrorism within our school community.</w:t>
      </w:r>
    </w:p>
    <w:p w14:paraId="01FA5E33"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As is the school’s responsibility under law, we will do our utmost to safeguard our pupils from being drawn into extremism and terrorism.</w:t>
      </w:r>
    </w:p>
    <w:p w14:paraId="7CFC6EDD" w14:textId="00F990D5"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has strong relationships with our local safeguarding </w:t>
      </w:r>
      <w:r w:rsidR="00570971" w:rsidRPr="002B4A5E">
        <w:rPr>
          <w:rFonts w:ascii="Century Gothic" w:hAnsi="Century Gothic"/>
          <w:szCs w:val="22"/>
        </w:rPr>
        <w:t>partners and</w:t>
      </w:r>
      <w:r w:rsidRPr="002B4A5E">
        <w:rPr>
          <w:rFonts w:ascii="Century Gothic" w:hAnsi="Century Gothic"/>
          <w:szCs w:val="22"/>
        </w:rPr>
        <w:t xml:space="preserve"> will not hesitate to involve them at the earliest opportunity if safeguarding issues arise.</w:t>
      </w:r>
    </w:p>
    <w:p w14:paraId="7B36182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encourages any pupil, parent, staff member or member of the wider school community to let our </w:t>
      </w:r>
      <w:r w:rsidRPr="002B4A5E">
        <w:rPr>
          <w:rFonts w:ascii="Century Gothic" w:hAnsi="Century Gothic"/>
          <w:color w:val="000000" w:themeColor="text1"/>
          <w:szCs w:val="22"/>
        </w:rPr>
        <w:t>DSL</w:t>
      </w:r>
      <w:r w:rsidRPr="002B4A5E">
        <w:rPr>
          <w:rFonts w:ascii="Century Gothic" w:hAnsi="Century Gothic"/>
          <w:bCs/>
          <w:color w:val="FFD006"/>
          <w:szCs w:val="22"/>
        </w:rPr>
        <w:t xml:space="preserve"> </w:t>
      </w:r>
      <w:r w:rsidRPr="002B4A5E">
        <w:rPr>
          <w:rFonts w:ascii="Century Gothic" w:hAnsi="Century Gothic"/>
          <w:szCs w:val="22"/>
        </w:rPr>
        <w:t>know if they have concerns about:</w:t>
      </w:r>
    </w:p>
    <w:p w14:paraId="6549C1D2" w14:textId="77777777" w:rsidR="003E4D3B" w:rsidRPr="002B4A5E" w:rsidRDefault="003E4D3B" w:rsidP="00D96D2E">
      <w:pPr>
        <w:pStyle w:val="TSB-PolicyBullets"/>
        <w:rPr>
          <w:rFonts w:ascii="Century Gothic" w:hAnsi="Century Gothic"/>
        </w:rPr>
      </w:pPr>
      <w:r w:rsidRPr="002B4A5E">
        <w:rPr>
          <w:rFonts w:ascii="Century Gothic" w:hAnsi="Century Gothic"/>
        </w:rPr>
        <w:t>Pupils becoming radicalised.</w:t>
      </w:r>
    </w:p>
    <w:p w14:paraId="599D88E7" w14:textId="77777777" w:rsidR="003E4D3B" w:rsidRPr="002B4A5E" w:rsidRDefault="003E4D3B" w:rsidP="00D96D2E">
      <w:pPr>
        <w:pStyle w:val="TSB-PolicyBullets"/>
        <w:rPr>
          <w:rFonts w:ascii="Century Gothic" w:hAnsi="Century Gothic"/>
        </w:rPr>
      </w:pPr>
      <w:r w:rsidRPr="002B4A5E">
        <w:rPr>
          <w:rFonts w:ascii="Century Gothic" w:hAnsi="Century Gothic"/>
        </w:rPr>
        <w:t>Groups, clubs or societies with extremist or radical views.</w:t>
      </w:r>
    </w:p>
    <w:p w14:paraId="0B99EA2D" w14:textId="77777777" w:rsidR="003E4D3B" w:rsidRPr="002B4A5E" w:rsidRDefault="003E4D3B" w:rsidP="00D96D2E">
      <w:pPr>
        <w:pStyle w:val="TSB-PolicyBullets"/>
        <w:rPr>
          <w:rFonts w:ascii="Century Gothic" w:hAnsi="Century Gothic"/>
        </w:rPr>
      </w:pPr>
      <w:r w:rsidRPr="002B4A5E">
        <w:rPr>
          <w:rFonts w:ascii="Century Gothic" w:hAnsi="Century Gothic"/>
        </w:rPr>
        <w:t>Friends and/or families of pupils becoming radicalised or involved in extremism.</w:t>
      </w:r>
    </w:p>
    <w:p w14:paraId="2AB9752C" w14:textId="77777777" w:rsidR="003E4D3B" w:rsidRPr="002B4A5E" w:rsidRDefault="003E4D3B" w:rsidP="00D96D2E">
      <w:pPr>
        <w:pStyle w:val="TSB-PolicyBullets"/>
        <w:rPr>
          <w:rFonts w:ascii="Century Gothic" w:hAnsi="Century Gothic"/>
        </w:rPr>
      </w:pPr>
      <w:r w:rsidRPr="002B4A5E">
        <w:rPr>
          <w:rFonts w:ascii="Century Gothic" w:hAnsi="Century Gothic"/>
        </w:rPr>
        <w:t>Pupils planning to visit known areas of conflict.</w:t>
      </w:r>
    </w:p>
    <w:p w14:paraId="27D0F500"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Members of the school and wider community attempting to draw young and/or vulnerable pupils into extremism. </w:t>
      </w:r>
    </w:p>
    <w:p w14:paraId="1653B69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Visitors and speakers coming into the school will be vetted prior to them having access to pupils.</w:t>
      </w:r>
    </w:p>
    <w:p w14:paraId="248FFA5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All materials handed out to pupils, whether by teachers or visitors and speakers, will be checked by the </w:t>
      </w:r>
      <w:r w:rsidRPr="002B4A5E">
        <w:rPr>
          <w:rFonts w:ascii="Century Gothic" w:hAnsi="Century Gothic"/>
          <w:bCs/>
          <w:color w:val="000000" w:themeColor="text1"/>
          <w:szCs w:val="22"/>
        </w:rPr>
        <w:t>headteacher.</w:t>
      </w:r>
    </w:p>
    <w:p w14:paraId="7FB5D7A8" w14:textId="6782C385" w:rsidR="003E4D3B" w:rsidRPr="002B4A5E" w:rsidRDefault="00570971" w:rsidP="003E4D3B">
      <w:pPr>
        <w:pStyle w:val="Heading10"/>
        <w:rPr>
          <w:rFonts w:ascii="Century Gothic" w:hAnsi="Century Gothic"/>
          <w:sz w:val="22"/>
          <w:szCs w:val="22"/>
        </w:rPr>
      </w:pPr>
      <w:bookmarkStart w:id="29" w:name="_“Channel”_and_“Prevent”"/>
      <w:bookmarkStart w:id="30" w:name="_‘Channel’_and_‘Prevent’"/>
      <w:bookmarkEnd w:id="29"/>
      <w:bookmarkEnd w:id="30"/>
      <w:r w:rsidRPr="002B4A5E">
        <w:rPr>
          <w:rFonts w:ascii="Century Gothic" w:hAnsi="Century Gothic"/>
          <w:sz w:val="22"/>
          <w:szCs w:val="22"/>
        </w:rPr>
        <w:t xml:space="preserve">      </w:t>
      </w:r>
      <w:bookmarkStart w:id="31" w:name="_Toc59470798"/>
      <w:r w:rsidR="003E4D3B" w:rsidRPr="002B4A5E">
        <w:rPr>
          <w:rFonts w:ascii="Century Gothic" w:hAnsi="Century Gothic"/>
          <w:sz w:val="22"/>
          <w:szCs w:val="22"/>
        </w:rPr>
        <w:t>‘Channel’ and ‘Prevent’</w:t>
      </w:r>
      <w:bookmarkEnd w:id="31"/>
    </w:p>
    <w:p w14:paraId="7E1F4AA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Channel, a key element of the Home Office’s Prevent strategy, is a multi-agency approach to protect people at risk from radicalisation.</w:t>
      </w:r>
    </w:p>
    <w:p w14:paraId="117EF36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As a school, we will work with the LA, local law enforcement, and religious and community leaders, to identify children vulnerable to radicalisation and to stamp out extremism if it arises. This includes identifying pupils:</w:t>
      </w:r>
    </w:p>
    <w:p w14:paraId="4E4CAC6E"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feelings of grievance and injustice.</w:t>
      </w:r>
    </w:p>
    <w:p w14:paraId="6E7FD505" w14:textId="77777777" w:rsidR="003E4D3B" w:rsidRPr="002B4A5E" w:rsidRDefault="003E4D3B" w:rsidP="00D96D2E">
      <w:pPr>
        <w:pStyle w:val="TSB-PolicyBullets"/>
        <w:rPr>
          <w:rFonts w:ascii="Century Gothic" w:hAnsi="Century Gothic"/>
        </w:rPr>
      </w:pPr>
      <w:r w:rsidRPr="002B4A5E">
        <w:rPr>
          <w:rFonts w:ascii="Century Gothic" w:hAnsi="Century Gothic"/>
        </w:rPr>
        <w:t>Feeling under threat.</w:t>
      </w:r>
    </w:p>
    <w:p w14:paraId="391C1196" w14:textId="77777777" w:rsidR="003E4D3B" w:rsidRPr="002B4A5E" w:rsidRDefault="003E4D3B" w:rsidP="00D96D2E">
      <w:pPr>
        <w:pStyle w:val="TSB-PolicyBullets"/>
        <w:rPr>
          <w:rFonts w:ascii="Century Gothic" w:hAnsi="Century Gothic"/>
        </w:rPr>
      </w:pPr>
      <w:r w:rsidRPr="002B4A5E">
        <w:rPr>
          <w:rFonts w:ascii="Century Gothic" w:hAnsi="Century Gothic"/>
        </w:rPr>
        <w:t>Searching for identity, meaning and belonging.</w:t>
      </w:r>
    </w:p>
    <w:p w14:paraId="04DB6935" w14:textId="15220A5E" w:rsidR="003E4D3B" w:rsidRPr="002B4A5E" w:rsidRDefault="003E4D3B" w:rsidP="00D96D2E">
      <w:pPr>
        <w:pStyle w:val="TSB-PolicyBullets"/>
        <w:rPr>
          <w:rFonts w:ascii="Century Gothic" w:hAnsi="Century Gothic"/>
        </w:rPr>
      </w:pPr>
      <w:r w:rsidRPr="002B4A5E">
        <w:rPr>
          <w:rFonts w:ascii="Century Gothic" w:hAnsi="Century Gothic"/>
        </w:rPr>
        <w:lastRenderedPageBreak/>
        <w:t xml:space="preserve">Who have a desire for status amongst their </w:t>
      </w:r>
      <w:r w:rsidR="00570971" w:rsidRPr="002B4A5E">
        <w:rPr>
          <w:rFonts w:ascii="Century Gothic" w:hAnsi="Century Gothic"/>
        </w:rPr>
        <w:t>peers</w:t>
      </w:r>
    </w:p>
    <w:p w14:paraId="705FD531" w14:textId="77777777" w:rsidR="003E4D3B" w:rsidRPr="002B4A5E" w:rsidRDefault="003E4D3B" w:rsidP="00D96D2E">
      <w:pPr>
        <w:pStyle w:val="TSB-PolicyBullets"/>
        <w:rPr>
          <w:rFonts w:ascii="Century Gothic" w:hAnsi="Century Gothic"/>
        </w:rPr>
      </w:pPr>
      <w:r w:rsidRPr="002B4A5E">
        <w:rPr>
          <w:rFonts w:ascii="Century Gothic" w:hAnsi="Century Gothic"/>
        </w:rPr>
        <w:t>Who have a desire for excitement and adventure.</w:t>
      </w:r>
    </w:p>
    <w:p w14:paraId="2782A8D2"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a need to dominate and control others.</w:t>
      </w:r>
    </w:p>
    <w:p w14:paraId="5A93490B" w14:textId="77777777" w:rsidR="003E4D3B" w:rsidRPr="002B4A5E" w:rsidRDefault="003E4D3B" w:rsidP="00D96D2E">
      <w:pPr>
        <w:pStyle w:val="TSB-PolicyBullets"/>
        <w:rPr>
          <w:rFonts w:ascii="Century Gothic" w:hAnsi="Century Gothic"/>
        </w:rPr>
      </w:pPr>
      <w:r w:rsidRPr="002B4A5E">
        <w:rPr>
          <w:rFonts w:ascii="Century Gothic" w:hAnsi="Century Gothic"/>
        </w:rPr>
        <w:t>Who have a susceptibility to indoctrination.</w:t>
      </w:r>
    </w:p>
    <w:p w14:paraId="5F661325" w14:textId="77777777" w:rsidR="003E4D3B" w:rsidRPr="002B4A5E" w:rsidRDefault="003E4D3B" w:rsidP="00D96D2E">
      <w:pPr>
        <w:pStyle w:val="TSB-PolicyBullets"/>
        <w:rPr>
          <w:rFonts w:ascii="Century Gothic" w:hAnsi="Century Gothic"/>
        </w:rPr>
      </w:pPr>
      <w:r w:rsidRPr="002B4A5E">
        <w:rPr>
          <w:rFonts w:ascii="Century Gothic" w:hAnsi="Century Gothic"/>
        </w:rPr>
        <w:t>Displaying a radical desire for political or moral change.</w:t>
      </w:r>
    </w:p>
    <w:p w14:paraId="69F95EB6" w14:textId="77777777" w:rsidR="003E4D3B" w:rsidRPr="002B4A5E" w:rsidRDefault="003E4D3B" w:rsidP="00D96D2E">
      <w:pPr>
        <w:pStyle w:val="TSB-PolicyBullets"/>
        <w:rPr>
          <w:rFonts w:ascii="Century Gothic" w:hAnsi="Century Gothic"/>
        </w:rPr>
      </w:pPr>
      <w:r w:rsidRPr="002B4A5E">
        <w:rPr>
          <w:rFonts w:ascii="Century Gothic" w:hAnsi="Century Gothic"/>
        </w:rPr>
        <w:t>Who are susceptible to opportunistic involvement.</w:t>
      </w:r>
    </w:p>
    <w:p w14:paraId="1EB35804" w14:textId="77777777" w:rsidR="003E4D3B" w:rsidRPr="002B4A5E" w:rsidRDefault="003E4D3B" w:rsidP="00D96D2E">
      <w:pPr>
        <w:pStyle w:val="TSB-PolicyBullets"/>
        <w:rPr>
          <w:rFonts w:ascii="Century Gothic" w:hAnsi="Century Gothic"/>
        </w:rPr>
      </w:pPr>
      <w:r w:rsidRPr="002B4A5E">
        <w:rPr>
          <w:rFonts w:ascii="Century Gothic" w:hAnsi="Century Gothic"/>
        </w:rPr>
        <w:t>Who have family or friends involved in extremism.</w:t>
      </w:r>
    </w:p>
    <w:p w14:paraId="61445A82" w14:textId="77777777" w:rsidR="003E4D3B" w:rsidRPr="002B4A5E" w:rsidRDefault="003E4D3B" w:rsidP="00D96D2E">
      <w:pPr>
        <w:pStyle w:val="TSB-PolicyBullets"/>
        <w:rPr>
          <w:rFonts w:ascii="Century Gothic" w:hAnsi="Century Gothic"/>
        </w:rPr>
      </w:pPr>
      <w:r w:rsidRPr="002B4A5E">
        <w:rPr>
          <w:rFonts w:ascii="Century Gothic" w:hAnsi="Century Gothic"/>
        </w:rPr>
        <w:t>Susceptible to being influenced or controlled by a group.</w:t>
      </w:r>
    </w:p>
    <w:p w14:paraId="16510AE4" w14:textId="7411EDA3" w:rsidR="003E4D3B" w:rsidRPr="002B4A5E" w:rsidRDefault="003E4D3B" w:rsidP="00D96D2E">
      <w:pPr>
        <w:pStyle w:val="TSB-PolicyBullets"/>
        <w:rPr>
          <w:rFonts w:ascii="Century Gothic" w:hAnsi="Century Gothic"/>
        </w:rPr>
      </w:pPr>
      <w:r w:rsidRPr="002B4A5E">
        <w:rPr>
          <w:rFonts w:ascii="Century Gothic" w:hAnsi="Century Gothic"/>
        </w:rPr>
        <w:t>With relevant mental health issues.</w:t>
      </w:r>
    </w:p>
    <w:p w14:paraId="6ED6812B" w14:textId="77777777" w:rsidR="00D96D2E" w:rsidRPr="002B4A5E" w:rsidRDefault="00D96D2E" w:rsidP="00D96D2E">
      <w:pPr>
        <w:pStyle w:val="TSB-PolicyBullets"/>
        <w:numPr>
          <w:ilvl w:val="0"/>
          <w:numId w:val="0"/>
        </w:numPr>
        <w:ind w:left="2143"/>
        <w:rPr>
          <w:rFonts w:ascii="Century Gothic" w:hAnsi="Century Gothic"/>
        </w:rPr>
      </w:pPr>
    </w:p>
    <w:p w14:paraId="3E1B8241" w14:textId="77777777" w:rsidR="003E4D3B" w:rsidRPr="002B4A5E" w:rsidRDefault="003E4D3B" w:rsidP="003E4D3B">
      <w:pPr>
        <w:pStyle w:val="Heading10"/>
        <w:rPr>
          <w:rFonts w:ascii="Century Gothic" w:hAnsi="Century Gothic"/>
          <w:sz w:val="22"/>
          <w:szCs w:val="22"/>
        </w:rPr>
      </w:pPr>
      <w:bookmarkStart w:id="32" w:name="_Safeguarding_to_prevent"/>
      <w:bookmarkStart w:id="33" w:name="_Preventing_radicalisation"/>
      <w:bookmarkStart w:id="34" w:name="_Toc59470799"/>
      <w:bookmarkEnd w:id="32"/>
      <w:bookmarkEnd w:id="33"/>
      <w:r w:rsidRPr="002B4A5E">
        <w:rPr>
          <w:rFonts w:ascii="Century Gothic" w:hAnsi="Century Gothic"/>
          <w:sz w:val="22"/>
          <w:szCs w:val="22"/>
        </w:rPr>
        <w:t>Preventing radicalisation</w:t>
      </w:r>
      <w:bookmarkEnd w:id="34"/>
    </w:p>
    <w:p w14:paraId="4060BEA5"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assess the risk of pupils being drawn into terrorism through identifying the factors that affect children in the local area and knowing how to identify those at risk.</w:t>
      </w:r>
    </w:p>
    <w:p w14:paraId="5A7EA146" w14:textId="1E93C16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always take allegations and concerns of radicalisation and/or terrorism seriously.</w:t>
      </w:r>
    </w:p>
    <w:p w14:paraId="46FDD265"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help pupils channel their desire for excitement and adventure into suitable and healthy activities.</w:t>
      </w:r>
    </w:p>
    <w:p w14:paraId="127D4FF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Extremist propaganda is widely available online – the school will ensure that British values are promoted regularly to encourage pupils to develop an appreciation of society. </w:t>
      </w:r>
    </w:p>
    <w:p w14:paraId="6C71D0C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work with local religious and cultural organisations to instil a strong sense of identity in our pupils, as well as a clear place and purpose within the school.</w:t>
      </w:r>
    </w:p>
    <w:p w14:paraId="656373E0" w14:textId="3A3A8B9C"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recognises that pupils’ parents and families are </w:t>
      </w:r>
      <w:r w:rsidR="00570971" w:rsidRPr="002B4A5E">
        <w:rPr>
          <w:rFonts w:ascii="Century Gothic" w:hAnsi="Century Gothic"/>
          <w:szCs w:val="22"/>
        </w:rPr>
        <w:t>best placed</w:t>
      </w:r>
      <w:r w:rsidRPr="002B4A5E">
        <w:rPr>
          <w:rFonts w:ascii="Century Gothic" w:hAnsi="Century Gothic"/>
          <w:szCs w:val="22"/>
        </w:rPr>
        <w:t xml:space="preserve"> to spot signs of radicalisation and, as such, will promote effective engagement with parents and families.</w:t>
      </w:r>
    </w:p>
    <w:p w14:paraId="336155E2" w14:textId="77777777" w:rsidR="003E4D3B" w:rsidRPr="002B4A5E" w:rsidRDefault="003E4D3B" w:rsidP="003E4D3B">
      <w:pPr>
        <w:pStyle w:val="TSB-Level1Numbers"/>
        <w:rPr>
          <w:rFonts w:ascii="Century Gothic" w:hAnsi="Century Gothic"/>
          <w:color w:val="000000" w:themeColor="text1"/>
          <w:szCs w:val="22"/>
          <w:u w:val="single"/>
        </w:rPr>
      </w:pPr>
      <w:r w:rsidRPr="002B4A5E">
        <w:rPr>
          <w:rFonts w:ascii="Century Gothic" w:hAnsi="Century Gothic"/>
          <w:szCs w:val="22"/>
        </w:rPr>
        <w:t xml:space="preserve">The school will record all internet activity that takes place on site, and on any school computers, laptops and tablets off site, and establish appropriate filters to protect children from terrorist and extremist material online, in accordance with </w:t>
      </w:r>
      <w:r w:rsidRPr="002B4A5E">
        <w:rPr>
          <w:rFonts w:ascii="Century Gothic" w:hAnsi="Century Gothic"/>
          <w:color w:val="000000" w:themeColor="text1"/>
          <w:szCs w:val="22"/>
        </w:rPr>
        <w:t>the Online Safety Policy.</w:t>
      </w:r>
      <w:r w:rsidRPr="002B4A5E">
        <w:rPr>
          <w:rFonts w:ascii="Century Gothic" w:hAnsi="Century Gothic"/>
          <w:color w:val="000000" w:themeColor="text1"/>
          <w:szCs w:val="22"/>
          <w:u w:val="single"/>
        </w:rPr>
        <w:t xml:space="preserve"> </w:t>
      </w:r>
    </w:p>
    <w:p w14:paraId="38287C18"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In accordance with KCSIE and our </w:t>
      </w:r>
      <w:r w:rsidRPr="002B4A5E">
        <w:rPr>
          <w:rFonts w:ascii="Century Gothic" w:hAnsi="Century Gothic"/>
          <w:bCs/>
          <w:color w:val="000000" w:themeColor="text1"/>
          <w:szCs w:val="22"/>
        </w:rPr>
        <w:t>Child Protection and Safeguarding Policy, pupils will be taught about the importance of staying safe online through</w:t>
      </w:r>
      <w:r w:rsidRPr="002B4A5E">
        <w:rPr>
          <w:rFonts w:ascii="Century Gothic" w:hAnsi="Century Gothic"/>
          <w:color w:val="000000" w:themeColor="text1"/>
          <w:szCs w:val="22"/>
        </w:rPr>
        <w:t xml:space="preserve"> </w:t>
      </w:r>
      <w:r w:rsidRPr="002B4A5E">
        <w:rPr>
          <w:rFonts w:ascii="Century Gothic" w:hAnsi="Century Gothic"/>
          <w:szCs w:val="22"/>
        </w:rPr>
        <w:t xml:space="preserve">PSHE lessons.              </w:t>
      </w:r>
    </w:p>
    <w:p w14:paraId="042D7904" w14:textId="77777777" w:rsidR="003E4D3B" w:rsidRPr="002B4A5E" w:rsidRDefault="003E4D3B" w:rsidP="003E4D3B">
      <w:pPr>
        <w:pStyle w:val="TSB-Level1Numbers"/>
        <w:rPr>
          <w:rFonts w:ascii="Century Gothic" w:hAnsi="Century Gothic"/>
          <w:szCs w:val="22"/>
        </w:rPr>
      </w:pPr>
      <w:bookmarkStart w:id="35" w:name="_Actions_in_the"/>
      <w:bookmarkStart w:id="36" w:name="_Required_actions_if"/>
      <w:bookmarkStart w:id="37" w:name="_Organisation"/>
      <w:bookmarkStart w:id="38" w:name="_Definitions"/>
      <w:bookmarkStart w:id="39" w:name="_Training_of_staff"/>
      <w:bookmarkStart w:id="40" w:name="_Risk_assessment_process"/>
      <w:bookmarkStart w:id="41" w:name="_Drug_Education"/>
      <w:bookmarkStart w:id="42" w:name="_Pupil_expectations"/>
      <w:bookmarkStart w:id="43" w:name="_Safe_use_of"/>
      <w:bookmarkStart w:id="44" w:name="_Safeguarding"/>
      <w:bookmarkEnd w:id="35"/>
      <w:bookmarkEnd w:id="36"/>
      <w:bookmarkEnd w:id="37"/>
      <w:bookmarkEnd w:id="38"/>
      <w:bookmarkEnd w:id="39"/>
      <w:bookmarkEnd w:id="40"/>
      <w:bookmarkEnd w:id="41"/>
      <w:bookmarkEnd w:id="42"/>
      <w:bookmarkEnd w:id="43"/>
      <w:bookmarkEnd w:id="44"/>
      <w:r w:rsidRPr="002B4A5E">
        <w:rPr>
          <w:rFonts w:ascii="Century Gothic" w:hAnsi="Century Gothic"/>
          <w:szCs w:val="22"/>
        </w:rPr>
        <w:lastRenderedPageBreak/>
        <w:t>The school is stronger thanks to our open, multi-faith and multi-racial community. We will always aim to integrate and engage every child within the school community, and in the wider community.</w:t>
      </w:r>
    </w:p>
    <w:p w14:paraId="5F884F3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celebrate a range of different religious and cultural festivals across the year giving every pupil the opportunity to take part.</w:t>
      </w:r>
    </w:p>
    <w:p w14:paraId="0B52E23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monitor and assess incidents which suggest pupils are engaging, or are at risk of engaging, in extremist activity and/or radicalisation. </w:t>
      </w:r>
    </w:p>
    <w:p w14:paraId="05BE3D6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Where a pupil has been identified as at risk of radicalisation, the school will take action proportionate to the incident or risk. </w:t>
      </w:r>
    </w:p>
    <w:p w14:paraId="6E45E923" w14:textId="5412B0A6" w:rsidR="003E4D3B" w:rsidRPr="002B4A5E" w:rsidRDefault="003E4D3B" w:rsidP="003E4D3B">
      <w:pPr>
        <w:pStyle w:val="Heading10"/>
        <w:rPr>
          <w:rFonts w:ascii="Century Gothic" w:hAnsi="Century Gothic"/>
          <w:sz w:val="22"/>
          <w:szCs w:val="22"/>
        </w:rPr>
      </w:pPr>
      <w:bookmarkStart w:id="45" w:name="_Making_a_judgement"/>
      <w:bookmarkStart w:id="46" w:name="_Toc59470800"/>
      <w:bookmarkEnd w:id="45"/>
      <w:r w:rsidRPr="002B4A5E">
        <w:rPr>
          <w:rFonts w:ascii="Century Gothic" w:hAnsi="Century Gothic"/>
          <w:sz w:val="22"/>
          <w:szCs w:val="22"/>
        </w:rPr>
        <w:t>Making a judgement</w:t>
      </w:r>
      <w:bookmarkEnd w:id="46"/>
    </w:p>
    <w:p w14:paraId="0B0DCC51"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Although extremist behaviour can be presented in many forms, the school understands the following as the most obvious risk factors:</w:t>
      </w:r>
    </w:p>
    <w:p w14:paraId="2B6408C8" w14:textId="77777777" w:rsidR="003E4D3B" w:rsidRPr="002B4A5E" w:rsidRDefault="003E4D3B" w:rsidP="00D96D2E">
      <w:pPr>
        <w:pStyle w:val="TSB-PolicyBullets"/>
        <w:rPr>
          <w:rFonts w:ascii="Century Gothic" w:hAnsi="Century Gothic"/>
        </w:rPr>
      </w:pPr>
      <w:r w:rsidRPr="002B4A5E">
        <w:rPr>
          <w:rFonts w:ascii="Century Gothic" w:hAnsi="Century Gothic"/>
        </w:rPr>
        <w:t>Disclosure about extremist or radicalised behaviour by pupils – this could include exposure to materials outside of school</w:t>
      </w:r>
    </w:p>
    <w:p w14:paraId="37B1B3D4" w14:textId="77777777" w:rsidR="003E4D3B" w:rsidRPr="002B4A5E" w:rsidRDefault="003E4D3B" w:rsidP="00D96D2E">
      <w:pPr>
        <w:pStyle w:val="TSB-PolicyBullets"/>
        <w:rPr>
          <w:rFonts w:ascii="Century Gothic" w:hAnsi="Century Gothic"/>
        </w:rPr>
      </w:pPr>
      <w:r w:rsidRPr="002B4A5E">
        <w:rPr>
          <w:rFonts w:ascii="Century Gothic" w:hAnsi="Century Gothic"/>
        </w:rPr>
        <w:t>Use of specific terms associated with certain ideological views, e.g. ‘hate’ language</w:t>
      </w:r>
    </w:p>
    <w:p w14:paraId="374C9752" w14:textId="77777777" w:rsidR="003E4D3B" w:rsidRPr="002B4A5E" w:rsidRDefault="003E4D3B" w:rsidP="00D96D2E">
      <w:pPr>
        <w:pStyle w:val="TSB-PolicyBullets"/>
        <w:rPr>
          <w:rFonts w:ascii="Century Gothic" w:hAnsi="Century Gothic"/>
        </w:rPr>
      </w:pPr>
      <w:r w:rsidRPr="002B4A5E">
        <w:rPr>
          <w:rFonts w:ascii="Century Gothic" w:hAnsi="Century Gothic"/>
        </w:rPr>
        <w:t>Intelligence reports from local and national agencies regarding the radicalisation of groups of people in the local area</w:t>
      </w:r>
    </w:p>
    <w:p w14:paraId="1055ED53" w14:textId="34BEEEDA" w:rsidR="003E4D3B" w:rsidRPr="002B4A5E" w:rsidRDefault="003E4D3B" w:rsidP="00D96D2E">
      <w:pPr>
        <w:pStyle w:val="TSB-PolicyBullets"/>
        <w:rPr>
          <w:rFonts w:ascii="Century Gothic" w:hAnsi="Century Gothic"/>
        </w:rPr>
      </w:pPr>
      <w:r w:rsidRPr="002B4A5E">
        <w:rPr>
          <w:rFonts w:ascii="Century Gothic" w:hAnsi="Century Gothic"/>
        </w:rPr>
        <w:t xml:space="preserve">Focus on specific narratives that highlight </w:t>
      </w:r>
      <w:r w:rsidR="00EB6C26" w:rsidRPr="002B4A5E">
        <w:rPr>
          <w:rFonts w:ascii="Century Gothic" w:hAnsi="Century Gothic"/>
        </w:rPr>
        <w:t>particular extremist</w:t>
      </w:r>
      <w:r w:rsidRPr="002B4A5E">
        <w:rPr>
          <w:rFonts w:ascii="Century Gothic" w:hAnsi="Century Gothic"/>
        </w:rPr>
        <w:t xml:space="preserve"> views</w:t>
      </w:r>
    </w:p>
    <w:p w14:paraId="4B7E3609" w14:textId="77777777" w:rsidR="003E4D3B" w:rsidRPr="002B4A5E" w:rsidRDefault="003E4D3B" w:rsidP="00D96D2E">
      <w:pPr>
        <w:pStyle w:val="TSB-PolicyBullets"/>
        <w:rPr>
          <w:rFonts w:ascii="Century Gothic" w:hAnsi="Century Gothic"/>
        </w:rPr>
      </w:pPr>
      <w:r w:rsidRPr="002B4A5E">
        <w:rPr>
          <w:rFonts w:ascii="Century Gothic" w:hAnsi="Century Gothic"/>
        </w:rPr>
        <w:t>Evidence of accessing online materials that include extremist materials</w:t>
      </w:r>
    </w:p>
    <w:p w14:paraId="43EBC98A" w14:textId="77777777" w:rsidR="003E4D3B" w:rsidRPr="002B4A5E" w:rsidRDefault="003E4D3B" w:rsidP="00D96D2E">
      <w:pPr>
        <w:pStyle w:val="TSB-PolicyBullets"/>
        <w:rPr>
          <w:rFonts w:ascii="Century Gothic" w:hAnsi="Century Gothic"/>
        </w:rPr>
      </w:pPr>
      <w:r w:rsidRPr="002B4A5E">
        <w:rPr>
          <w:rFonts w:ascii="Century Gothic" w:hAnsi="Century Gothic"/>
        </w:rPr>
        <w:t>Refusal to accept views expressed by others which are counter to the school’s Equality Information and Objectives Policy</w:t>
      </w:r>
    </w:p>
    <w:p w14:paraId="479F9DE8" w14:textId="77777777" w:rsidR="003E4D3B" w:rsidRPr="002B4A5E" w:rsidRDefault="003E4D3B" w:rsidP="00D96D2E">
      <w:pPr>
        <w:pStyle w:val="TSB-PolicyBullets"/>
        <w:rPr>
          <w:rFonts w:ascii="Century Gothic" w:hAnsi="Century Gothic"/>
        </w:rPr>
      </w:pPr>
      <w:r w:rsidRPr="002B4A5E">
        <w:rPr>
          <w:rFonts w:ascii="Century Gothic" w:hAnsi="Century Gothic"/>
        </w:rPr>
        <w:t>Documented concerns raised by parents or family members about the changing behaviour of the pupil</w:t>
      </w:r>
    </w:p>
    <w:p w14:paraId="5179A0E7" w14:textId="77777777" w:rsidR="003E4D3B" w:rsidRPr="002B4A5E" w:rsidRDefault="003E4D3B" w:rsidP="00D96D2E">
      <w:pPr>
        <w:pStyle w:val="TSB-PolicyBullets"/>
        <w:rPr>
          <w:rFonts w:ascii="Century Gothic" w:hAnsi="Century Gothic"/>
        </w:rPr>
      </w:pPr>
      <w:r w:rsidRPr="002B4A5E">
        <w:rPr>
          <w:rFonts w:ascii="Century Gothic" w:hAnsi="Century Gothic"/>
        </w:rPr>
        <w:t>References to an extremist narrative in pupils’ work</w:t>
      </w:r>
    </w:p>
    <w:p w14:paraId="421E8CAB" w14:textId="77777777" w:rsidR="003E4D3B" w:rsidRPr="002B4A5E" w:rsidRDefault="003E4D3B" w:rsidP="00D96D2E">
      <w:pPr>
        <w:pStyle w:val="TSB-PolicyBullets"/>
        <w:rPr>
          <w:rFonts w:ascii="Century Gothic" w:hAnsi="Century Gothic"/>
        </w:rPr>
      </w:pPr>
      <w:r w:rsidRPr="002B4A5E">
        <w:rPr>
          <w:rFonts w:ascii="Century Gothic" w:hAnsi="Century Gothic"/>
        </w:rPr>
        <w:t>Disassociation from existing friendship groups</w:t>
      </w:r>
    </w:p>
    <w:p w14:paraId="2907524A" w14:textId="77777777" w:rsidR="003E4D3B" w:rsidRPr="002B4A5E" w:rsidRDefault="003E4D3B" w:rsidP="00D96D2E">
      <w:pPr>
        <w:pStyle w:val="TSB-PolicyBullets"/>
        <w:rPr>
          <w:rFonts w:ascii="Century Gothic" w:hAnsi="Century Gothic"/>
        </w:rPr>
      </w:pPr>
      <w:r w:rsidRPr="002B4A5E">
        <w:rPr>
          <w:rFonts w:ascii="Century Gothic" w:hAnsi="Century Gothic"/>
        </w:rPr>
        <w:t>A loss of interest in activities which they previously engaged in</w:t>
      </w:r>
    </w:p>
    <w:p w14:paraId="18ECB661" w14:textId="77777777" w:rsidR="003E4D3B" w:rsidRPr="002B4A5E" w:rsidRDefault="003E4D3B" w:rsidP="00D96D2E">
      <w:pPr>
        <w:pStyle w:val="TSB-PolicyBullets"/>
        <w:rPr>
          <w:rFonts w:ascii="Century Gothic" w:hAnsi="Century Gothic"/>
        </w:rPr>
      </w:pPr>
      <w:r w:rsidRPr="002B4A5E">
        <w:rPr>
          <w:rFonts w:ascii="Century Gothic" w:hAnsi="Century Gothic"/>
        </w:rPr>
        <w:t>Asking questions about identity, faith and belonging</w:t>
      </w:r>
    </w:p>
    <w:p w14:paraId="4C1D6461"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Behavioural characteristics, such as low self-esteem, isolation, and perceptions of failure and injustice </w:t>
      </w:r>
    </w:p>
    <w:p w14:paraId="1EA0BF79" w14:textId="77777777" w:rsidR="003E4D3B" w:rsidRPr="002B4A5E" w:rsidRDefault="003E4D3B" w:rsidP="00D96D2E">
      <w:pPr>
        <w:pStyle w:val="TSB-PolicyBullets"/>
        <w:rPr>
          <w:rFonts w:ascii="Century Gothic" w:hAnsi="Century Gothic"/>
        </w:rPr>
      </w:pPr>
      <w:r w:rsidRPr="002B4A5E">
        <w:rPr>
          <w:rFonts w:ascii="Century Gothic" w:hAnsi="Century Gothic"/>
        </w:rPr>
        <w:t>Family tensions</w:t>
      </w:r>
    </w:p>
    <w:p w14:paraId="17DE3D7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Migration </w:t>
      </w:r>
    </w:p>
    <w:p w14:paraId="43E86355" w14:textId="77777777" w:rsidR="003E4D3B" w:rsidRPr="002B4A5E" w:rsidRDefault="003E4D3B" w:rsidP="00D96D2E">
      <w:pPr>
        <w:pStyle w:val="TSB-PolicyBullets"/>
        <w:rPr>
          <w:rFonts w:ascii="Century Gothic" w:hAnsi="Century Gothic"/>
        </w:rPr>
      </w:pPr>
      <w:r w:rsidRPr="002B4A5E">
        <w:rPr>
          <w:rFonts w:ascii="Century Gothic" w:hAnsi="Century Gothic"/>
        </w:rPr>
        <w:t>Events affecting their country or region of origin</w:t>
      </w:r>
    </w:p>
    <w:p w14:paraId="453785B3" w14:textId="77777777" w:rsidR="003E4D3B" w:rsidRPr="002B4A5E" w:rsidRDefault="003E4D3B" w:rsidP="00D96D2E">
      <w:pPr>
        <w:pStyle w:val="TSB-PolicyBullets"/>
        <w:rPr>
          <w:rFonts w:ascii="Century Gothic" w:hAnsi="Century Gothic"/>
        </w:rPr>
      </w:pPr>
      <w:r w:rsidRPr="002B4A5E">
        <w:rPr>
          <w:rFonts w:ascii="Century Gothic" w:hAnsi="Century Gothic"/>
        </w:rPr>
        <w:lastRenderedPageBreak/>
        <w:t>Alienation from UK values</w:t>
      </w:r>
    </w:p>
    <w:p w14:paraId="7E110B5A" w14:textId="77777777" w:rsidR="003E4D3B" w:rsidRPr="002B4A5E" w:rsidRDefault="003E4D3B" w:rsidP="00D96D2E">
      <w:pPr>
        <w:pStyle w:val="TSB-PolicyBullets"/>
        <w:rPr>
          <w:rFonts w:ascii="Century Gothic" w:hAnsi="Century Gothic"/>
        </w:rPr>
      </w:pPr>
      <w:r w:rsidRPr="002B4A5E">
        <w:rPr>
          <w:rFonts w:ascii="Century Gothic" w:hAnsi="Century Gothic"/>
        </w:rPr>
        <w:t>Grievance triggered by personal experience of racism or discrimination</w:t>
      </w:r>
    </w:p>
    <w:p w14:paraId="6EED680A" w14:textId="77777777" w:rsidR="003E4D3B" w:rsidRPr="002B4A5E" w:rsidRDefault="003E4D3B" w:rsidP="00D96D2E">
      <w:pPr>
        <w:pStyle w:val="TSB-PolicyBullets"/>
        <w:rPr>
          <w:rFonts w:ascii="Century Gothic" w:hAnsi="Century Gothic"/>
        </w:rPr>
      </w:pPr>
      <w:r w:rsidRPr="002B4A5E">
        <w:rPr>
          <w:rFonts w:ascii="Century Gothic" w:hAnsi="Century Gothic"/>
        </w:rPr>
        <w:t>Inappropriate forms of dress</w:t>
      </w:r>
    </w:p>
    <w:p w14:paraId="24BD3AA6" w14:textId="77777777" w:rsidR="003E4D3B" w:rsidRPr="002B4A5E" w:rsidRDefault="003E4D3B" w:rsidP="00D96D2E">
      <w:pPr>
        <w:pStyle w:val="TSB-PolicyBullets"/>
        <w:rPr>
          <w:rFonts w:ascii="Century Gothic" w:hAnsi="Century Gothic"/>
        </w:rPr>
      </w:pPr>
      <w:r w:rsidRPr="002B4A5E">
        <w:rPr>
          <w:rFonts w:ascii="Century Gothic" w:hAnsi="Century Gothic"/>
        </w:rPr>
        <w:t>Property damage</w:t>
      </w:r>
    </w:p>
    <w:p w14:paraId="0A7FC541" w14:textId="362651AC" w:rsidR="003E4D3B" w:rsidRPr="002B4A5E" w:rsidRDefault="003E4D3B" w:rsidP="00D96D2E">
      <w:pPr>
        <w:pStyle w:val="TSB-PolicyBullets"/>
        <w:rPr>
          <w:rFonts w:ascii="Century Gothic" w:hAnsi="Century Gothic"/>
        </w:rPr>
      </w:pPr>
      <w:r w:rsidRPr="002B4A5E">
        <w:rPr>
          <w:rFonts w:ascii="Century Gothic" w:hAnsi="Century Gothic"/>
        </w:rPr>
        <w:t>Refusal to cooperate with the requests of teachers or other adults</w:t>
      </w:r>
    </w:p>
    <w:p w14:paraId="7718017B" w14:textId="77777777" w:rsidR="00D96D2E" w:rsidRPr="002B4A5E" w:rsidRDefault="00D96D2E" w:rsidP="00D96D2E">
      <w:pPr>
        <w:pStyle w:val="TSB-PolicyBullets"/>
        <w:numPr>
          <w:ilvl w:val="0"/>
          <w:numId w:val="0"/>
        </w:numPr>
        <w:ind w:left="2143"/>
        <w:rPr>
          <w:rFonts w:ascii="Century Gothic" w:hAnsi="Century Gothic"/>
        </w:rPr>
      </w:pPr>
    </w:p>
    <w:p w14:paraId="1A04EF52" w14:textId="77777777" w:rsidR="00D96D2E" w:rsidRPr="002B4A5E" w:rsidRDefault="00D96D2E">
      <w:pPr>
        <w:rPr>
          <w:rFonts w:ascii="Century Gothic" w:hAnsi="Century Gothic" w:cstheme="minorHAnsi"/>
        </w:rPr>
      </w:pPr>
      <w:r w:rsidRPr="002B4A5E">
        <w:rPr>
          <w:rFonts w:ascii="Century Gothic" w:hAnsi="Century Gothic"/>
        </w:rPr>
        <w:br w:type="page"/>
      </w:r>
    </w:p>
    <w:p w14:paraId="62BF0502" w14:textId="6EFDCF41"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When assessing whether a pupil is at risk of radicalisation, staff will ask themselves the following questions:</w:t>
      </w:r>
    </w:p>
    <w:p w14:paraId="553018FC"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have access to extremist influences through the internet?</w:t>
      </w:r>
    </w:p>
    <w:p w14:paraId="313B4DAB"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possess or actively seek extremist material?</w:t>
      </w:r>
    </w:p>
    <w:p w14:paraId="4B1F75F5"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sympathise or support extremist groups or behaviour in their speech or written work?</w:t>
      </w:r>
    </w:p>
    <w:p w14:paraId="10FD13DF"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pupil’s demeanour suggest a new social, religious or political influence, e.g. through jewellery or clothing?</w:t>
      </w:r>
    </w:p>
    <w:p w14:paraId="57EFF9A6"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previously been a victim of a race hate or religious crime?</w:t>
      </w:r>
    </w:p>
    <w:p w14:paraId="2C493284"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experienced any major disagreements with their peers, family or faith groups, leading to rejection, isolation or exclusion?</w:t>
      </w:r>
    </w:p>
    <w:p w14:paraId="0F23CA4C"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Does the pupil display an irregular and distorted view of religion or politics? </w:t>
      </w:r>
    </w:p>
    <w:p w14:paraId="6B147F01"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display a strong objection towards specific cultures, faiths or race?</w:t>
      </w:r>
    </w:p>
    <w:p w14:paraId="0C592873" w14:textId="77777777" w:rsidR="003E4D3B" w:rsidRPr="002B4A5E" w:rsidRDefault="003E4D3B" w:rsidP="00D96D2E">
      <w:pPr>
        <w:pStyle w:val="TSB-PolicyBullets"/>
        <w:rPr>
          <w:rFonts w:ascii="Century Gothic" w:hAnsi="Century Gothic"/>
        </w:rPr>
      </w:pPr>
      <w:r w:rsidRPr="002B4A5E">
        <w:rPr>
          <w:rFonts w:ascii="Century Gothic" w:hAnsi="Century Gothic"/>
        </w:rPr>
        <w:t>Is the pupil a foreign national awaiting a decision regarding deportation or immigration?</w:t>
      </w:r>
    </w:p>
    <w:p w14:paraId="53718A95" w14:textId="77777777" w:rsidR="003E4D3B" w:rsidRPr="002B4A5E" w:rsidRDefault="003E4D3B" w:rsidP="00D96D2E">
      <w:pPr>
        <w:pStyle w:val="TSB-PolicyBullets"/>
        <w:rPr>
          <w:rFonts w:ascii="Century Gothic" w:hAnsi="Century Gothic"/>
        </w:rPr>
      </w:pPr>
      <w:r w:rsidRPr="002B4A5E">
        <w:rPr>
          <w:rFonts w:ascii="Century Gothic" w:hAnsi="Century Gothic"/>
        </w:rPr>
        <w:t>Is there an irregular pattern of travel within the pupil’s family?</w:t>
      </w:r>
    </w:p>
    <w:p w14:paraId="45DE68EB"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witnessed or suffered from trauma or violence in a war zone or through sectarian conflict?</w:t>
      </w:r>
    </w:p>
    <w:p w14:paraId="006BE3B4" w14:textId="77777777" w:rsidR="003E4D3B" w:rsidRPr="002B4A5E" w:rsidRDefault="003E4D3B" w:rsidP="00D96D2E">
      <w:pPr>
        <w:pStyle w:val="TSB-PolicyBullets"/>
        <w:rPr>
          <w:rFonts w:ascii="Century Gothic" w:hAnsi="Century Gothic"/>
        </w:rPr>
      </w:pPr>
      <w:r w:rsidRPr="002B4A5E">
        <w:rPr>
          <w:rFonts w:ascii="Century Gothic" w:hAnsi="Century Gothic"/>
        </w:rPr>
        <w:t>Is there evidence of a relative or family friend displaying extremist views?</w:t>
      </w:r>
    </w:p>
    <w:p w14:paraId="460B2C2F" w14:textId="77777777" w:rsidR="003E4D3B" w:rsidRPr="002B4A5E" w:rsidRDefault="003E4D3B" w:rsidP="00D96D2E">
      <w:pPr>
        <w:pStyle w:val="TSB-PolicyBullets"/>
        <w:rPr>
          <w:rFonts w:ascii="Century Gothic" w:hAnsi="Century Gothic"/>
        </w:rPr>
      </w:pPr>
      <w:r w:rsidRPr="002B4A5E">
        <w:rPr>
          <w:rFonts w:ascii="Century Gothic" w:hAnsi="Century Gothic"/>
        </w:rPr>
        <w:t>Has the pupil travelled for extended periods of time to international locations?</w:t>
      </w:r>
    </w:p>
    <w:p w14:paraId="35AADEF8"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have experience of poverty, disadvantage, discrimination or social exclusion?</w:t>
      </w:r>
    </w:p>
    <w:p w14:paraId="77389181" w14:textId="77777777" w:rsidR="003E4D3B" w:rsidRPr="002B4A5E" w:rsidRDefault="003E4D3B" w:rsidP="00D96D2E">
      <w:pPr>
        <w:pStyle w:val="TSB-PolicyBullets"/>
        <w:rPr>
          <w:rFonts w:ascii="Century Gothic" w:hAnsi="Century Gothic"/>
        </w:rPr>
      </w:pPr>
      <w:r w:rsidRPr="002B4A5E">
        <w:rPr>
          <w:rFonts w:ascii="Century Gothic" w:hAnsi="Century Gothic"/>
        </w:rPr>
        <w:t>Does the pupil display a lack of affinity or understanding for others?</w:t>
      </w:r>
    </w:p>
    <w:p w14:paraId="5032F1A8" w14:textId="77777777" w:rsidR="003E4D3B" w:rsidRPr="002B4A5E" w:rsidRDefault="003E4D3B" w:rsidP="00D96D2E">
      <w:pPr>
        <w:pStyle w:val="TSB-PolicyBullets"/>
        <w:rPr>
          <w:rFonts w:ascii="Century Gothic" w:hAnsi="Century Gothic"/>
        </w:rPr>
      </w:pPr>
      <w:r w:rsidRPr="002B4A5E">
        <w:rPr>
          <w:rFonts w:ascii="Century Gothic" w:hAnsi="Century Gothic"/>
        </w:rPr>
        <w:t>Is the pupil a victim of social isolation?</w:t>
      </w:r>
    </w:p>
    <w:p w14:paraId="4D6D942B" w14:textId="4A5DD642" w:rsidR="003E4D3B" w:rsidRPr="002B4A5E" w:rsidRDefault="003E4D3B" w:rsidP="00D96D2E">
      <w:pPr>
        <w:pStyle w:val="TSB-PolicyBullets"/>
        <w:rPr>
          <w:rFonts w:ascii="Century Gothic" w:hAnsi="Century Gothic"/>
        </w:rPr>
      </w:pPr>
      <w:r w:rsidRPr="002B4A5E">
        <w:rPr>
          <w:rFonts w:ascii="Century Gothic" w:hAnsi="Century Gothic"/>
        </w:rPr>
        <w:t>Does the pupil have insecure, conflicted or absent family relationships?</w:t>
      </w:r>
    </w:p>
    <w:p w14:paraId="0CF18808" w14:textId="77777777" w:rsidR="00D96D2E" w:rsidRPr="002B4A5E" w:rsidRDefault="00D96D2E" w:rsidP="00D96D2E">
      <w:pPr>
        <w:pStyle w:val="TSB-PolicyBullets"/>
        <w:numPr>
          <w:ilvl w:val="0"/>
          <w:numId w:val="0"/>
        </w:numPr>
        <w:ind w:left="2143"/>
        <w:rPr>
          <w:rFonts w:ascii="Century Gothic" w:hAnsi="Century Gothic"/>
        </w:rPr>
      </w:pPr>
    </w:p>
    <w:p w14:paraId="749C7D26" w14:textId="77777777" w:rsidR="00D96D2E" w:rsidRPr="002B4A5E" w:rsidRDefault="00D96D2E">
      <w:pPr>
        <w:rPr>
          <w:rFonts w:ascii="Century Gothic" w:hAnsi="Century Gothic" w:cstheme="minorHAnsi"/>
        </w:rPr>
      </w:pPr>
      <w:r w:rsidRPr="002B4A5E">
        <w:rPr>
          <w:rFonts w:ascii="Century Gothic" w:hAnsi="Century Gothic"/>
        </w:rPr>
        <w:br w:type="page"/>
      </w:r>
    </w:p>
    <w:p w14:paraId="7FDA232A" w14:textId="28FC5D85"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Critical indicators include where a pupil is:</w:t>
      </w:r>
    </w:p>
    <w:p w14:paraId="6E83F186" w14:textId="77777777" w:rsidR="003E4D3B" w:rsidRPr="002B4A5E" w:rsidRDefault="003E4D3B" w:rsidP="00D96D2E">
      <w:pPr>
        <w:pStyle w:val="TSB-PolicyBullets"/>
        <w:rPr>
          <w:rFonts w:ascii="Century Gothic" w:hAnsi="Century Gothic"/>
        </w:rPr>
      </w:pPr>
      <w:r w:rsidRPr="002B4A5E">
        <w:rPr>
          <w:rFonts w:ascii="Century Gothic" w:hAnsi="Century Gothic"/>
        </w:rPr>
        <w:t>In contact with extremist recruiters.</w:t>
      </w:r>
    </w:p>
    <w:p w14:paraId="56D597D7" w14:textId="77777777" w:rsidR="003E4D3B" w:rsidRPr="002B4A5E" w:rsidRDefault="003E4D3B" w:rsidP="00D96D2E">
      <w:pPr>
        <w:pStyle w:val="TSB-PolicyBullets"/>
        <w:rPr>
          <w:rFonts w:ascii="Century Gothic" w:hAnsi="Century Gothic"/>
        </w:rPr>
      </w:pPr>
      <w:r w:rsidRPr="002B4A5E">
        <w:rPr>
          <w:rFonts w:ascii="Century Gothic" w:hAnsi="Century Gothic"/>
        </w:rPr>
        <w:t>Articulating support for extremist causes or leaders.</w:t>
      </w:r>
    </w:p>
    <w:p w14:paraId="5B2EFE2D" w14:textId="77777777" w:rsidR="003E4D3B" w:rsidRPr="002B4A5E" w:rsidRDefault="003E4D3B" w:rsidP="00D96D2E">
      <w:pPr>
        <w:pStyle w:val="TSB-PolicyBullets"/>
        <w:rPr>
          <w:rFonts w:ascii="Century Gothic" w:hAnsi="Century Gothic"/>
        </w:rPr>
      </w:pPr>
      <w:r w:rsidRPr="002B4A5E">
        <w:rPr>
          <w:rFonts w:ascii="Century Gothic" w:hAnsi="Century Gothic"/>
        </w:rPr>
        <w:t>Accessing extremist websites.</w:t>
      </w:r>
    </w:p>
    <w:p w14:paraId="34D9F3D8" w14:textId="77777777" w:rsidR="003E4D3B" w:rsidRPr="002B4A5E" w:rsidRDefault="003E4D3B" w:rsidP="00D96D2E">
      <w:pPr>
        <w:pStyle w:val="TSB-PolicyBullets"/>
        <w:rPr>
          <w:rFonts w:ascii="Century Gothic" w:hAnsi="Century Gothic"/>
        </w:rPr>
      </w:pPr>
      <w:r w:rsidRPr="002B4A5E">
        <w:rPr>
          <w:rFonts w:ascii="Century Gothic" w:hAnsi="Century Gothic"/>
        </w:rPr>
        <w:t>Possessing extremist literature.</w:t>
      </w:r>
    </w:p>
    <w:p w14:paraId="286C63BC" w14:textId="77777777" w:rsidR="003E4D3B" w:rsidRPr="002B4A5E" w:rsidRDefault="003E4D3B" w:rsidP="00D96D2E">
      <w:pPr>
        <w:pStyle w:val="TSB-PolicyBullets"/>
        <w:rPr>
          <w:rFonts w:ascii="Century Gothic" w:hAnsi="Century Gothic"/>
        </w:rPr>
      </w:pPr>
      <w:r w:rsidRPr="002B4A5E">
        <w:rPr>
          <w:rFonts w:ascii="Century Gothic" w:hAnsi="Century Gothic"/>
        </w:rPr>
        <w:t>Using extremist narratives and a global ideology to explain personal disadvantage.</w:t>
      </w:r>
    </w:p>
    <w:p w14:paraId="613AFAF6" w14:textId="77777777" w:rsidR="003E4D3B" w:rsidRPr="002B4A5E" w:rsidRDefault="003E4D3B" w:rsidP="00D96D2E">
      <w:pPr>
        <w:pStyle w:val="TSB-PolicyBullets"/>
        <w:rPr>
          <w:rFonts w:ascii="Century Gothic" w:hAnsi="Century Gothic"/>
        </w:rPr>
      </w:pPr>
      <w:r w:rsidRPr="002B4A5E">
        <w:rPr>
          <w:rFonts w:ascii="Century Gothic" w:hAnsi="Century Gothic"/>
        </w:rPr>
        <w:t>Justifying the use of violence to solve societal issues.</w:t>
      </w:r>
    </w:p>
    <w:p w14:paraId="2EBA9D23" w14:textId="77777777" w:rsidR="003E4D3B" w:rsidRPr="002B4A5E" w:rsidRDefault="003E4D3B" w:rsidP="00D96D2E">
      <w:pPr>
        <w:pStyle w:val="TSB-PolicyBullets"/>
        <w:rPr>
          <w:rFonts w:ascii="Century Gothic" w:hAnsi="Century Gothic"/>
        </w:rPr>
      </w:pPr>
      <w:r w:rsidRPr="002B4A5E">
        <w:rPr>
          <w:rFonts w:ascii="Century Gothic" w:hAnsi="Century Gothic"/>
        </w:rPr>
        <w:t>Joining extremist organisations.</w:t>
      </w:r>
    </w:p>
    <w:p w14:paraId="482B2586" w14:textId="6C937C99" w:rsidR="003E4D3B" w:rsidRPr="002B4A5E" w:rsidRDefault="003E4D3B" w:rsidP="00D96D2E">
      <w:pPr>
        <w:pStyle w:val="TSB-PolicyBullets"/>
        <w:rPr>
          <w:rFonts w:ascii="Century Gothic" w:hAnsi="Century Gothic"/>
        </w:rPr>
      </w:pPr>
      <w:r w:rsidRPr="002B4A5E">
        <w:rPr>
          <w:rFonts w:ascii="Century Gothic" w:hAnsi="Century Gothic"/>
        </w:rPr>
        <w:t>Making significant changes to their appearance and/or behaviour.</w:t>
      </w:r>
    </w:p>
    <w:p w14:paraId="711FE5ED" w14:textId="77777777" w:rsidR="00D96D2E" w:rsidRPr="002B4A5E" w:rsidRDefault="00D96D2E" w:rsidP="00D96D2E">
      <w:pPr>
        <w:pStyle w:val="TSB-PolicyBullets"/>
        <w:numPr>
          <w:ilvl w:val="0"/>
          <w:numId w:val="0"/>
        </w:numPr>
        <w:ind w:left="2143"/>
        <w:rPr>
          <w:rFonts w:ascii="Century Gothic" w:hAnsi="Century Gothic"/>
        </w:rPr>
      </w:pPr>
    </w:p>
    <w:p w14:paraId="3A4B6F6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DSL, and any deputies, will undergo </w:t>
      </w:r>
      <w:r w:rsidRPr="002B4A5E">
        <w:rPr>
          <w:rFonts w:ascii="Century Gothic" w:hAnsi="Century Gothic"/>
          <w:bCs/>
          <w:szCs w:val="22"/>
        </w:rPr>
        <w:t xml:space="preserve">termly </w:t>
      </w:r>
      <w:r w:rsidRPr="002B4A5E">
        <w:rPr>
          <w:rFonts w:ascii="Century Gothic" w:hAnsi="Century Gothic"/>
          <w:szCs w:val="22"/>
        </w:rPr>
        <w:t>Prevent awareness training in order to provide advice and support to staff on protecting pupils from the risk of radicalisation.</w:t>
      </w:r>
    </w:p>
    <w:p w14:paraId="7AFDA791" w14:textId="7906AECD"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Staff will undergo </w:t>
      </w:r>
      <w:r w:rsidR="0039573C" w:rsidRPr="002B4A5E">
        <w:rPr>
          <w:rFonts w:ascii="Century Gothic" w:hAnsi="Century Gothic"/>
          <w:bCs/>
          <w:color w:val="000000" w:themeColor="text1"/>
          <w:szCs w:val="22"/>
        </w:rPr>
        <w:t>annual</w:t>
      </w:r>
      <w:r w:rsidRPr="002B4A5E">
        <w:rPr>
          <w:rFonts w:ascii="Century Gothic" w:hAnsi="Century Gothic"/>
          <w:b/>
          <w:color w:val="5B9BD5" w:themeColor="accent5"/>
          <w:szCs w:val="22"/>
        </w:rPr>
        <w:t xml:space="preserve"> </w:t>
      </w:r>
      <w:r w:rsidRPr="002B4A5E">
        <w:rPr>
          <w:rFonts w:ascii="Century Gothic" w:hAnsi="Century Gothic"/>
          <w:szCs w:val="22"/>
        </w:rPr>
        <w:t xml:space="preserve">Prevent awareness training, delivered by the DSL, in order to ensure that they are </w:t>
      </w:r>
      <w:r w:rsidR="00464438" w:rsidRPr="002B4A5E">
        <w:rPr>
          <w:rFonts w:ascii="Century Gothic" w:hAnsi="Century Gothic"/>
          <w:szCs w:val="22"/>
        </w:rPr>
        <w:t>up to date</w:t>
      </w:r>
      <w:r w:rsidRPr="002B4A5E">
        <w:rPr>
          <w:rFonts w:ascii="Century Gothic" w:hAnsi="Century Gothic"/>
          <w:szCs w:val="22"/>
        </w:rPr>
        <w:t xml:space="preserve"> to recognise indicators of radicalisation.</w:t>
      </w:r>
    </w:p>
    <w:p w14:paraId="70126E1E" w14:textId="77777777" w:rsidR="003E4D3B" w:rsidRPr="002B4A5E" w:rsidRDefault="003E4D3B" w:rsidP="003E4D3B">
      <w:pPr>
        <w:pStyle w:val="TSB-Level1Numbers"/>
        <w:rPr>
          <w:rFonts w:ascii="Century Gothic" w:hAnsi="Century Gothic"/>
          <w:szCs w:val="22"/>
        </w:rPr>
      </w:pPr>
      <w:r w:rsidRPr="002B4A5E">
        <w:rPr>
          <w:rFonts w:ascii="Century Gothic" w:hAnsi="Century Gothic"/>
          <w:color w:val="347186"/>
          <w:szCs w:val="22"/>
        </w:rPr>
        <w:t xml:space="preserve"> </w:t>
      </w:r>
      <w:r w:rsidRPr="002B4A5E">
        <w:rPr>
          <w:rFonts w:ascii="Century Gothic" w:hAnsi="Century Gothic"/>
          <w:szCs w:val="22"/>
        </w:rPr>
        <w:t>Staff, including the DSL and any deputies, will also undergo regular training in response to any updates.</w:t>
      </w:r>
      <w:bookmarkStart w:id="47" w:name="_Community_links"/>
      <w:bookmarkEnd w:id="47"/>
    </w:p>
    <w:p w14:paraId="0E176C43" w14:textId="5E181822"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encourage staff to engage with online government resources, including the website Educate Against Hate, and the Prevent e-learning modules provided by the Home Office.</w:t>
      </w:r>
    </w:p>
    <w:p w14:paraId="33A10774" w14:textId="77777777" w:rsidR="003E4D3B" w:rsidRPr="002B4A5E" w:rsidRDefault="003E4D3B" w:rsidP="003E4D3B">
      <w:pPr>
        <w:pStyle w:val="Heading10"/>
        <w:rPr>
          <w:rFonts w:ascii="Century Gothic" w:hAnsi="Century Gothic"/>
          <w:sz w:val="22"/>
          <w:szCs w:val="22"/>
        </w:rPr>
      </w:pPr>
      <w:bookmarkStart w:id="48" w:name="_Community_links_1"/>
      <w:bookmarkStart w:id="49" w:name="_Toc59470801"/>
      <w:bookmarkEnd w:id="48"/>
      <w:r w:rsidRPr="002B4A5E">
        <w:rPr>
          <w:rFonts w:ascii="Century Gothic" w:hAnsi="Century Gothic"/>
          <w:sz w:val="22"/>
          <w:szCs w:val="22"/>
        </w:rPr>
        <w:t>Community links</w:t>
      </w:r>
      <w:bookmarkEnd w:id="49"/>
    </w:p>
    <w:p w14:paraId="43A7C10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engage in</w:t>
      </w:r>
      <w:r w:rsidRPr="002B4A5E">
        <w:rPr>
          <w:rFonts w:ascii="Century Gothic" w:hAnsi="Century Gothic"/>
          <w:bCs/>
          <w:szCs w:val="22"/>
        </w:rPr>
        <w:t xml:space="preserve"> annual</w:t>
      </w:r>
      <w:r w:rsidRPr="002B4A5E">
        <w:rPr>
          <w:rFonts w:ascii="Century Gothic" w:hAnsi="Century Gothic"/>
          <w:szCs w:val="22"/>
        </w:rPr>
        <w:t xml:space="preserve"> community round-table discussions with local community and religious leaders, and local law enforcement.</w:t>
      </w:r>
    </w:p>
    <w:p w14:paraId="15A64713" w14:textId="61BF56B2"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include discussion about extremism and terrorism in our </w:t>
      </w:r>
      <w:r w:rsidR="007C10C5" w:rsidRPr="002B4A5E">
        <w:rPr>
          <w:rFonts w:ascii="Century Gothic" w:hAnsi="Century Gothic"/>
          <w:szCs w:val="22"/>
        </w:rPr>
        <w:t xml:space="preserve">management committee </w:t>
      </w:r>
      <w:r w:rsidRPr="002B4A5E">
        <w:rPr>
          <w:rFonts w:ascii="Century Gothic" w:hAnsi="Century Gothic"/>
          <w:szCs w:val="22"/>
        </w:rPr>
        <w:t>meetings.</w:t>
      </w:r>
    </w:p>
    <w:p w14:paraId="27016996"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operate an open-door policy for community members to report concerns.</w:t>
      </w:r>
    </w:p>
    <w:p w14:paraId="7C3C767B"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school will open our doors to the community for festivals, religious and other events. </w:t>
      </w:r>
    </w:p>
    <w:p w14:paraId="369A4877"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school will select a range of charities to support across the year which represent our school community, including local community groups.</w:t>
      </w:r>
    </w:p>
    <w:p w14:paraId="56918154" w14:textId="77777777" w:rsidR="00D96D2E" w:rsidRPr="002B4A5E" w:rsidRDefault="00D96D2E">
      <w:pPr>
        <w:rPr>
          <w:rFonts w:ascii="Century Gothic" w:hAnsi="Century Gothic" w:cstheme="majorHAnsi"/>
          <w:b/>
        </w:rPr>
      </w:pPr>
      <w:bookmarkStart w:id="50" w:name="_Making_a_referral"/>
      <w:bookmarkEnd w:id="50"/>
      <w:r w:rsidRPr="002B4A5E">
        <w:rPr>
          <w:rFonts w:ascii="Century Gothic" w:hAnsi="Century Gothic"/>
        </w:rPr>
        <w:lastRenderedPageBreak/>
        <w:br w:type="page"/>
      </w:r>
    </w:p>
    <w:p w14:paraId="57DAD9C4" w14:textId="6FFCF6B5" w:rsidR="003E4D3B" w:rsidRPr="002B4A5E" w:rsidRDefault="003E4D3B" w:rsidP="003E4D3B">
      <w:pPr>
        <w:pStyle w:val="Heading10"/>
        <w:rPr>
          <w:rFonts w:ascii="Century Gothic" w:hAnsi="Century Gothic"/>
          <w:sz w:val="22"/>
          <w:szCs w:val="22"/>
        </w:rPr>
      </w:pPr>
      <w:bookmarkStart w:id="51" w:name="_Toc59470802"/>
      <w:r w:rsidRPr="002B4A5E">
        <w:rPr>
          <w:rFonts w:ascii="Century Gothic" w:hAnsi="Century Gothic"/>
          <w:sz w:val="22"/>
          <w:szCs w:val="22"/>
        </w:rPr>
        <w:lastRenderedPageBreak/>
        <w:t>Making a referral</w:t>
      </w:r>
      <w:bookmarkEnd w:id="51"/>
    </w:p>
    <w:p w14:paraId="01E11A8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In accordance with the school’s </w:t>
      </w:r>
      <w:r w:rsidRPr="002B4A5E">
        <w:rPr>
          <w:rFonts w:ascii="Century Gothic" w:hAnsi="Century Gothic"/>
          <w:bCs/>
          <w:szCs w:val="22"/>
        </w:rPr>
        <w:t>Child Protection and Safeguarding Policy,</w:t>
      </w:r>
      <w:r w:rsidRPr="002B4A5E">
        <w:rPr>
          <w:rFonts w:ascii="Century Gothic" w:hAnsi="Century Gothic"/>
          <w:szCs w:val="22"/>
        </w:rPr>
        <w:t xml:space="preserve"> if any member of staff has concerns about a pupil, they will raise this with the DSL.</w:t>
      </w:r>
    </w:p>
    <w:p w14:paraId="33C4981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Parents will be contacted to discuss the issue and investigate where there are any mitigating home circumstances, unless doing so would put the pupil at further risk of harm. A decision will be made at this meeting to determine whether a referral should be made to the Channel programme.</w:t>
      </w:r>
    </w:p>
    <w:p w14:paraId="180AC642"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In most cases, the DSL will refer case to the Channel programme where there is a radicalisation concern, as appropriate.</w:t>
      </w:r>
    </w:p>
    <w:p w14:paraId="706482AD"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Staff members may make referrals to the Channel programme if they deem it necessary – the DSL will be notified in all cases and will support staff members who do so.</w:t>
      </w:r>
    </w:p>
    <w:p w14:paraId="5AF62999"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Staff members will be informed that they may be asked to attend a Channel panel to discuss the pupil who has been referred to determine whether support is required.</w:t>
      </w:r>
    </w:p>
    <w:p w14:paraId="30A6AB13"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LA’s Channel panel will decide which support, if any, is required and arrange for this support to be implemented.</w:t>
      </w:r>
    </w:p>
    <w:p w14:paraId="04FDBF3D" w14:textId="6634D9A4" w:rsidR="003E4D3B" w:rsidRPr="002B4A5E" w:rsidRDefault="003E4D3B" w:rsidP="003E4D3B">
      <w:pPr>
        <w:pStyle w:val="TSB-Level1Numbers"/>
        <w:rPr>
          <w:rFonts w:ascii="Century Gothic" w:hAnsi="Century Gothic"/>
          <w:szCs w:val="22"/>
        </w:rPr>
      </w:pPr>
      <w:r w:rsidRPr="002B4A5E">
        <w:rPr>
          <w:rFonts w:ascii="Century Gothic" w:hAnsi="Century Gothic"/>
          <w:szCs w:val="22"/>
        </w:rPr>
        <w:t xml:space="preserve">The DSL will follow up any referrals and the pupil will be monitored for </w:t>
      </w:r>
      <w:r w:rsidR="00EB6C26" w:rsidRPr="002B4A5E">
        <w:rPr>
          <w:rFonts w:ascii="Century Gothic" w:hAnsi="Century Gothic"/>
          <w:szCs w:val="22"/>
        </w:rPr>
        <w:t>a period</w:t>
      </w:r>
      <w:r w:rsidRPr="002B4A5E">
        <w:rPr>
          <w:rFonts w:ascii="Century Gothic" w:hAnsi="Century Gothic"/>
          <w:szCs w:val="22"/>
        </w:rPr>
        <w:t xml:space="preserve"> </w:t>
      </w:r>
      <w:r w:rsidR="00EB6C26" w:rsidRPr="002B4A5E">
        <w:rPr>
          <w:rFonts w:ascii="Century Gothic" w:hAnsi="Century Gothic"/>
          <w:szCs w:val="22"/>
        </w:rPr>
        <w:t xml:space="preserve">of time </w:t>
      </w:r>
      <w:r w:rsidRPr="002B4A5E">
        <w:rPr>
          <w:rFonts w:ascii="Century Gothic" w:hAnsi="Century Gothic"/>
          <w:szCs w:val="22"/>
        </w:rPr>
        <w:t>to determine whether there have been any changes in behaviour. Parents will be consulted during this period, unless doing so would put the pupil at further risk of harm.</w:t>
      </w:r>
    </w:p>
    <w:p w14:paraId="159E37A4"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If any concerns are raised, the DSL will contact the Channel programme to discuss further steps.</w:t>
      </w:r>
    </w:p>
    <w:p w14:paraId="71C9560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The DSL will record and retain all incidents for school records in accordance with the Data Protection Act 2018 and the GDPR, as outlined in the Data Protection Policy.</w:t>
      </w:r>
    </w:p>
    <w:p w14:paraId="5D39F051" w14:textId="77777777" w:rsidR="00D96D2E" w:rsidRPr="002B4A5E" w:rsidRDefault="00D96D2E">
      <w:pPr>
        <w:rPr>
          <w:rFonts w:ascii="Century Gothic" w:hAnsi="Century Gothic" w:cstheme="majorHAnsi"/>
          <w:b/>
        </w:rPr>
      </w:pPr>
      <w:bookmarkStart w:id="52" w:name="_Promoting_fundamental_British"/>
      <w:bookmarkEnd w:id="52"/>
      <w:r w:rsidRPr="002B4A5E">
        <w:rPr>
          <w:rFonts w:ascii="Century Gothic" w:hAnsi="Century Gothic"/>
        </w:rPr>
        <w:br w:type="page"/>
      </w:r>
    </w:p>
    <w:p w14:paraId="53F7623A" w14:textId="271B4BDC" w:rsidR="003E4D3B" w:rsidRPr="002B4A5E" w:rsidRDefault="003E4D3B" w:rsidP="003E4D3B">
      <w:pPr>
        <w:pStyle w:val="Heading10"/>
        <w:rPr>
          <w:rFonts w:ascii="Century Gothic" w:hAnsi="Century Gothic"/>
          <w:sz w:val="22"/>
          <w:szCs w:val="22"/>
        </w:rPr>
      </w:pPr>
      <w:bookmarkStart w:id="53" w:name="_Toc59470803"/>
      <w:r w:rsidRPr="002B4A5E">
        <w:rPr>
          <w:rFonts w:ascii="Century Gothic" w:hAnsi="Century Gothic"/>
          <w:sz w:val="22"/>
          <w:szCs w:val="22"/>
        </w:rPr>
        <w:lastRenderedPageBreak/>
        <w:t>Promoting fundamental British values</w:t>
      </w:r>
      <w:bookmarkEnd w:id="53"/>
    </w:p>
    <w:p w14:paraId="548030BF"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Through the national curriculum, the school will:</w:t>
      </w:r>
    </w:p>
    <w:p w14:paraId="54DAFBE2" w14:textId="77777777" w:rsidR="003E4D3B" w:rsidRPr="002B4A5E" w:rsidRDefault="003E4D3B" w:rsidP="00D96D2E">
      <w:pPr>
        <w:pStyle w:val="TSB-PolicyBullets"/>
        <w:rPr>
          <w:rFonts w:ascii="Century Gothic" w:hAnsi="Century Gothic"/>
        </w:rPr>
      </w:pPr>
      <w:r w:rsidRPr="002B4A5E">
        <w:rPr>
          <w:rFonts w:ascii="Century Gothic" w:hAnsi="Century Gothic"/>
        </w:rPr>
        <w:t>Teach our pupils a broad and balanced international history.</w:t>
      </w:r>
    </w:p>
    <w:p w14:paraId="6FFDE78A" w14:textId="36289466" w:rsidR="003E4D3B" w:rsidRPr="002B4A5E" w:rsidRDefault="003E4D3B" w:rsidP="00D96D2E">
      <w:pPr>
        <w:pStyle w:val="TSB-PolicyBullets"/>
        <w:rPr>
          <w:rFonts w:ascii="Century Gothic" w:hAnsi="Century Gothic"/>
        </w:rPr>
      </w:pPr>
      <w:r w:rsidRPr="002B4A5E">
        <w:rPr>
          <w:rFonts w:ascii="Century Gothic" w:hAnsi="Century Gothic"/>
        </w:rPr>
        <w:t>Represent the cultures of all of our pupils across the subject.</w:t>
      </w:r>
    </w:p>
    <w:p w14:paraId="7AA87C2F" w14:textId="77777777" w:rsidR="003E4D3B" w:rsidRPr="002B4A5E" w:rsidRDefault="003E4D3B" w:rsidP="00D96D2E">
      <w:pPr>
        <w:pStyle w:val="TSB-PolicyBullets"/>
        <w:rPr>
          <w:rFonts w:ascii="Century Gothic" w:hAnsi="Century Gothic"/>
        </w:rPr>
      </w:pPr>
      <w:r w:rsidRPr="002B4A5E">
        <w:rPr>
          <w:rFonts w:ascii="Century Gothic" w:hAnsi="Century Gothic"/>
        </w:rPr>
        <w:t>Teach a wide range of English and non-English literature.</w:t>
      </w:r>
    </w:p>
    <w:p w14:paraId="2CB11C60" w14:textId="77777777" w:rsidR="003E4D3B" w:rsidRPr="002B4A5E" w:rsidRDefault="003E4D3B" w:rsidP="00D96D2E">
      <w:pPr>
        <w:pStyle w:val="TSB-PolicyBullets"/>
        <w:rPr>
          <w:rFonts w:ascii="Century Gothic" w:hAnsi="Century Gothic"/>
        </w:rPr>
      </w:pPr>
      <w:r w:rsidRPr="002B4A5E">
        <w:rPr>
          <w:rFonts w:ascii="Century Gothic" w:hAnsi="Century Gothic"/>
        </w:rPr>
        <w:t>Commemorate World War 1 and 2.</w:t>
      </w:r>
    </w:p>
    <w:p w14:paraId="219A47BF" w14:textId="12C53283" w:rsidR="003E4D3B" w:rsidRPr="002B4A5E" w:rsidRDefault="003E4D3B" w:rsidP="00D96D2E">
      <w:pPr>
        <w:pStyle w:val="TSB-PolicyBullets"/>
        <w:rPr>
          <w:rFonts w:ascii="Century Gothic" w:hAnsi="Century Gothic"/>
        </w:rPr>
      </w:pPr>
      <w:r w:rsidRPr="002B4A5E">
        <w:rPr>
          <w:rFonts w:ascii="Century Gothic" w:hAnsi="Century Gothic"/>
        </w:rPr>
        <w:t>Demonstrate the historical importance of the Commonwealth.</w:t>
      </w:r>
    </w:p>
    <w:p w14:paraId="322F9253" w14:textId="77777777" w:rsidR="00D96D2E" w:rsidRPr="002B4A5E" w:rsidRDefault="00D96D2E" w:rsidP="00D96D2E">
      <w:pPr>
        <w:pStyle w:val="TSB-PolicyBullets"/>
        <w:numPr>
          <w:ilvl w:val="0"/>
          <w:numId w:val="0"/>
        </w:numPr>
        <w:ind w:left="2143"/>
        <w:rPr>
          <w:rFonts w:ascii="Century Gothic" w:hAnsi="Century Gothic"/>
        </w:rPr>
      </w:pPr>
    </w:p>
    <w:p w14:paraId="36BF3F0E" w14:textId="77777777" w:rsidR="003E4D3B" w:rsidRPr="002B4A5E" w:rsidRDefault="003E4D3B" w:rsidP="003E4D3B">
      <w:pPr>
        <w:pStyle w:val="TSB-Level1Numbers"/>
        <w:rPr>
          <w:rFonts w:ascii="Century Gothic" w:hAnsi="Century Gothic"/>
          <w:szCs w:val="22"/>
        </w:rPr>
      </w:pPr>
      <w:r w:rsidRPr="002B4A5E">
        <w:rPr>
          <w:rFonts w:ascii="Century Gothic" w:hAnsi="Century Gothic"/>
          <w:szCs w:val="22"/>
        </w:rPr>
        <w:t>Through our social, moral, spiritual and cultural programme, the school will:</w:t>
      </w:r>
    </w:p>
    <w:p w14:paraId="61E2DFAA"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develop their self-knowledge, self-esteem and self-confidence.</w:t>
      </w:r>
    </w:p>
    <w:p w14:paraId="57AB65F5"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distinguish right from wrong and to respect the civil and criminal law of England.</w:t>
      </w:r>
    </w:p>
    <w:p w14:paraId="657342BD" w14:textId="77777777" w:rsidR="003E4D3B" w:rsidRPr="002B4A5E" w:rsidRDefault="003E4D3B" w:rsidP="00D96D2E">
      <w:pPr>
        <w:pStyle w:val="TSB-PolicyBullets"/>
        <w:rPr>
          <w:rFonts w:ascii="Century Gothic" w:hAnsi="Century Gothic"/>
        </w:rPr>
      </w:pPr>
      <w:r w:rsidRPr="002B4A5E">
        <w:rPr>
          <w:rFonts w:ascii="Century Gothic" w:hAnsi="Century Gothic"/>
        </w:rPr>
        <w:t>Encourage pupils to accept responsibility for their behaviour, show initiative, and to understand how they can contribute positively to the lives of those living and working in the locality of the school and to society more widely.</w:t>
      </w:r>
    </w:p>
    <w:p w14:paraId="11D44B98" w14:textId="77777777" w:rsidR="003E4D3B" w:rsidRPr="002B4A5E" w:rsidRDefault="003E4D3B" w:rsidP="00D96D2E">
      <w:pPr>
        <w:pStyle w:val="TSB-PolicyBullets"/>
        <w:rPr>
          <w:rFonts w:ascii="Century Gothic" w:hAnsi="Century Gothic"/>
        </w:rPr>
      </w:pPr>
      <w:r w:rsidRPr="002B4A5E">
        <w:rPr>
          <w:rFonts w:ascii="Century Gothic" w:hAnsi="Century Gothic"/>
        </w:rPr>
        <w:t>Enable pupils to acquire a broad general knowledge of, and respect for, public institutions and services in England.</w:t>
      </w:r>
    </w:p>
    <w:p w14:paraId="1864AE29" w14:textId="77777777" w:rsidR="003E4D3B" w:rsidRPr="002B4A5E" w:rsidRDefault="003E4D3B" w:rsidP="00D96D2E">
      <w:pPr>
        <w:pStyle w:val="TSB-PolicyBullets"/>
        <w:rPr>
          <w:rFonts w:ascii="Century Gothic" w:hAnsi="Century Gothic"/>
        </w:rPr>
      </w:pPr>
      <w:r w:rsidRPr="002B4A5E">
        <w:rPr>
          <w:rFonts w:ascii="Century Gothic" w:hAnsi="Century Gothic"/>
        </w:rPr>
        <w:t>Further tolerance and harmony between different cultural traditions by enabling pupils to acquire an appreciation of, and respect for, their own and other cultures.</w:t>
      </w:r>
    </w:p>
    <w:p w14:paraId="697A0740" w14:textId="77777777" w:rsidR="003E4D3B" w:rsidRPr="002B4A5E" w:rsidRDefault="003E4D3B" w:rsidP="00D96D2E">
      <w:pPr>
        <w:pStyle w:val="TSB-PolicyBullets"/>
        <w:rPr>
          <w:rFonts w:ascii="Century Gothic" w:hAnsi="Century Gothic"/>
        </w:rPr>
      </w:pPr>
      <w:r w:rsidRPr="002B4A5E">
        <w:rPr>
          <w:rFonts w:ascii="Century Gothic" w:hAnsi="Century Gothic"/>
        </w:rPr>
        <w:t>Encourage respect for other people.</w:t>
      </w:r>
    </w:p>
    <w:p w14:paraId="09751079" w14:textId="660D3F9C" w:rsidR="003E4D3B" w:rsidRPr="002B4A5E" w:rsidRDefault="003E4D3B" w:rsidP="00D96D2E">
      <w:pPr>
        <w:pStyle w:val="TSB-PolicyBullets"/>
        <w:rPr>
          <w:rFonts w:ascii="Century Gothic" w:hAnsi="Century Gothic"/>
        </w:rPr>
      </w:pPr>
      <w:r w:rsidRPr="002B4A5E">
        <w:rPr>
          <w:rFonts w:ascii="Century Gothic" w:hAnsi="Century Gothic"/>
        </w:rPr>
        <w:t>Encourage respect for democracy and support for participation in the democratic processes, including respect for the basis on which the law is made and applied in England.</w:t>
      </w:r>
    </w:p>
    <w:p w14:paraId="254E2C20" w14:textId="77777777" w:rsidR="00D96D2E" w:rsidRPr="002B4A5E" w:rsidRDefault="00D96D2E" w:rsidP="00D96D2E">
      <w:pPr>
        <w:pStyle w:val="TSB-PolicyBullets"/>
        <w:numPr>
          <w:ilvl w:val="0"/>
          <w:numId w:val="0"/>
        </w:numPr>
        <w:ind w:left="2143"/>
        <w:rPr>
          <w:rFonts w:ascii="Century Gothic" w:hAnsi="Century Gothic"/>
        </w:rPr>
      </w:pPr>
    </w:p>
    <w:p w14:paraId="5F531868" w14:textId="77777777" w:rsidR="00D96D2E" w:rsidRPr="002B4A5E" w:rsidRDefault="00D96D2E">
      <w:pPr>
        <w:rPr>
          <w:rFonts w:ascii="Century Gothic" w:hAnsi="Century Gothic" w:cstheme="minorHAnsi"/>
        </w:rPr>
      </w:pPr>
      <w:r w:rsidRPr="002B4A5E">
        <w:rPr>
          <w:rFonts w:ascii="Century Gothic" w:hAnsi="Century Gothic"/>
        </w:rPr>
        <w:br w:type="page"/>
      </w:r>
    </w:p>
    <w:p w14:paraId="6B05ACD9" w14:textId="42FF830B" w:rsidR="003E4D3B" w:rsidRPr="002B4A5E" w:rsidRDefault="003E4D3B" w:rsidP="003E4D3B">
      <w:pPr>
        <w:pStyle w:val="TSB-Level1Numbers"/>
        <w:rPr>
          <w:rFonts w:ascii="Century Gothic" w:hAnsi="Century Gothic"/>
          <w:szCs w:val="22"/>
        </w:rPr>
      </w:pPr>
      <w:r w:rsidRPr="002B4A5E">
        <w:rPr>
          <w:rFonts w:ascii="Century Gothic" w:hAnsi="Century Gothic"/>
          <w:szCs w:val="22"/>
        </w:rPr>
        <w:lastRenderedPageBreak/>
        <w:t>The school will do this by:</w:t>
      </w:r>
    </w:p>
    <w:p w14:paraId="53C4F831" w14:textId="77777777" w:rsidR="003E4D3B" w:rsidRPr="002B4A5E" w:rsidRDefault="003E4D3B" w:rsidP="00D96D2E">
      <w:pPr>
        <w:pStyle w:val="TSB-PolicyBullets"/>
        <w:rPr>
          <w:rFonts w:ascii="Century Gothic" w:hAnsi="Century Gothic"/>
        </w:rPr>
      </w:pPr>
      <w:r w:rsidRPr="002B4A5E">
        <w:rPr>
          <w:rFonts w:ascii="Century Gothic" w:hAnsi="Century Gothic"/>
        </w:rPr>
        <w:t>Including material on the strengths, advantages and disadvantages of democracy, and how democracy and the law work in Britain as part of our curriculum.</w:t>
      </w:r>
    </w:p>
    <w:p w14:paraId="46725747" w14:textId="77777777" w:rsidR="003E4D3B" w:rsidRPr="002B4A5E" w:rsidRDefault="003E4D3B" w:rsidP="00D96D2E">
      <w:pPr>
        <w:pStyle w:val="TSB-PolicyBullets"/>
        <w:rPr>
          <w:rFonts w:ascii="Century Gothic" w:hAnsi="Century Gothic"/>
        </w:rPr>
      </w:pPr>
      <w:r w:rsidRPr="002B4A5E">
        <w:rPr>
          <w:rFonts w:ascii="Century Gothic" w:hAnsi="Century Gothic"/>
        </w:rPr>
        <w:t>Ensuring that all pupils within the school have a voice that is listened to, thus demonstrating how democracy works via a school council whose members are voted for by the pupils.</w:t>
      </w:r>
    </w:p>
    <w:p w14:paraId="2B8B12B7" w14:textId="77777777" w:rsidR="003E4D3B" w:rsidRPr="002B4A5E" w:rsidRDefault="003E4D3B" w:rsidP="00D96D2E">
      <w:pPr>
        <w:pStyle w:val="TSB-PolicyBullets"/>
        <w:rPr>
          <w:rFonts w:ascii="Century Gothic" w:hAnsi="Century Gothic"/>
        </w:rPr>
      </w:pPr>
      <w:r w:rsidRPr="002B4A5E">
        <w:rPr>
          <w:rFonts w:ascii="Century Gothic" w:hAnsi="Century Gothic"/>
        </w:rPr>
        <w:t>Using opportunities such as general or local elections to hold mock elections to offer pupils the chance to engage in politics from an early age.</w:t>
      </w:r>
    </w:p>
    <w:p w14:paraId="1159BABE" w14:textId="77777777" w:rsidR="003E4D3B" w:rsidRPr="002B4A5E" w:rsidRDefault="003E4D3B" w:rsidP="00D96D2E">
      <w:pPr>
        <w:pStyle w:val="TSB-PolicyBullets"/>
        <w:rPr>
          <w:rFonts w:ascii="Century Gothic" w:hAnsi="Century Gothic"/>
        </w:rPr>
      </w:pPr>
      <w:r w:rsidRPr="002B4A5E">
        <w:rPr>
          <w:rFonts w:ascii="Century Gothic" w:hAnsi="Century Gothic"/>
        </w:rPr>
        <w:t>Offering a debate club to provide pupils with the opportunity to learn how to argue and defend points of view.</w:t>
      </w:r>
    </w:p>
    <w:p w14:paraId="3A5DD0B5" w14:textId="77777777" w:rsidR="003E4D3B" w:rsidRPr="002B4A5E" w:rsidRDefault="003E4D3B" w:rsidP="00D96D2E">
      <w:pPr>
        <w:pStyle w:val="TSB-PolicyBullets"/>
        <w:rPr>
          <w:rFonts w:ascii="Century Gothic" w:hAnsi="Century Gothic"/>
        </w:rPr>
      </w:pPr>
      <w:r w:rsidRPr="002B4A5E">
        <w:rPr>
          <w:rFonts w:ascii="Century Gothic" w:hAnsi="Century Gothic"/>
        </w:rPr>
        <w:t xml:space="preserve">Using teaching resources from a wide variety of sources to help pupils understand a range of faiths. </w:t>
      </w:r>
    </w:p>
    <w:p w14:paraId="3C1C86BF" w14:textId="11DC3EB4" w:rsidR="003E4D3B" w:rsidRPr="002B4A5E" w:rsidRDefault="003E4D3B" w:rsidP="00D96D2E">
      <w:pPr>
        <w:pStyle w:val="TSB-PolicyBullets"/>
        <w:rPr>
          <w:rFonts w:ascii="Century Gothic" w:hAnsi="Century Gothic"/>
        </w:rPr>
      </w:pPr>
      <w:r w:rsidRPr="002B4A5E">
        <w:rPr>
          <w:rFonts w:ascii="Century Gothic" w:hAnsi="Century Gothic"/>
        </w:rPr>
        <w:t>Considering the role of extra-curricular activities, including any activity run directly by pupils, in promoting fundamental British values.</w:t>
      </w:r>
    </w:p>
    <w:p w14:paraId="495E289A" w14:textId="77777777" w:rsidR="00D96D2E" w:rsidRPr="002B4A5E" w:rsidRDefault="00D96D2E" w:rsidP="00D96D2E">
      <w:pPr>
        <w:pStyle w:val="TSB-PolicyBullets"/>
        <w:numPr>
          <w:ilvl w:val="0"/>
          <w:numId w:val="0"/>
        </w:numPr>
        <w:ind w:left="2143"/>
        <w:rPr>
          <w:rFonts w:ascii="Century Gothic" w:hAnsi="Century Gothic"/>
        </w:rPr>
      </w:pPr>
    </w:p>
    <w:p w14:paraId="2D6A22CE" w14:textId="77777777" w:rsidR="003E4D3B" w:rsidRPr="002B4A5E" w:rsidRDefault="003E4D3B" w:rsidP="003E4D3B">
      <w:pPr>
        <w:pStyle w:val="Heading10"/>
        <w:rPr>
          <w:rFonts w:ascii="Century Gothic" w:hAnsi="Century Gothic"/>
          <w:sz w:val="22"/>
          <w:szCs w:val="22"/>
        </w:rPr>
      </w:pPr>
      <w:bookmarkStart w:id="54" w:name="_Encountering_peafowl"/>
      <w:bookmarkStart w:id="55" w:name="_Resolving_disputes"/>
      <w:bookmarkStart w:id="56" w:name="_Inclusion"/>
      <w:bookmarkStart w:id="57" w:name="_Policy_review"/>
      <w:bookmarkStart w:id="58" w:name="_Monitoring_and_reviewPolicy"/>
      <w:bookmarkStart w:id="59" w:name="_Toc59470804"/>
      <w:bookmarkEnd w:id="54"/>
      <w:bookmarkEnd w:id="55"/>
      <w:bookmarkEnd w:id="56"/>
      <w:bookmarkEnd w:id="57"/>
      <w:bookmarkEnd w:id="58"/>
      <w:r w:rsidRPr="002B4A5E">
        <w:rPr>
          <w:rFonts w:ascii="Century Gothic" w:hAnsi="Century Gothic"/>
          <w:sz w:val="22"/>
          <w:szCs w:val="22"/>
        </w:rPr>
        <w:t>Monitoring and review</w:t>
      </w:r>
      <w:bookmarkEnd w:id="59"/>
    </w:p>
    <w:p w14:paraId="192A6D45" w14:textId="12ADE215" w:rsidR="00092BD8" w:rsidRPr="002B4A5E" w:rsidRDefault="003E4D3B" w:rsidP="002B4A5E">
      <w:pPr>
        <w:pStyle w:val="TSB-Level1Numbers"/>
        <w:rPr>
          <w:rFonts w:ascii="Century Gothic" w:hAnsi="Century Gothic"/>
          <w:szCs w:val="22"/>
        </w:rPr>
      </w:pPr>
      <w:r w:rsidRPr="002B4A5E">
        <w:rPr>
          <w:rFonts w:ascii="Century Gothic" w:hAnsi="Century Gothic"/>
          <w:szCs w:val="22"/>
        </w:rPr>
        <w:t xml:space="preserve">This policy is reviewed </w:t>
      </w:r>
      <w:r w:rsidRPr="002B4A5E">
        <w:rPr>
          <w:rFonts w:ascii="Century Gothic" w:hAnsi="Century Gothic"/>
          <w:bCs/>
          <w:szCs w:val="22"/>
        </w:rPr>
        <w:t>annually by the DSL and the headteacher</w:t>
      </w:r>
      <w:r w:rsidR="002A7FDB">
        <w:rPr>
          <w:rFonts w:ascii="Century Gothic" w:hAnsi="Century Gothic"/>
          <w:bCs/>
          <w:szCs w:val="22"/>
        </w:rPr>
        <w:t xml:space="preserve"> for updates and every three years by the management committee.</w:t>
      </w:r>
    </w:p>
    <w:sectPr w:rsidR="00092BD8" w:rsidRPr="002B4A5E" w:rsidSect="00D96D2E">
      <w:headerReference w:type="default" r:id="rId12"/>
      <w:headerReference w:type="first" r:id="rId1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11D6B" w14:textId="77777777" w:rsidR="009E7DD8" w:rsidRDefault="009E7DD8" w:rsidP="00AD4155">
      <w:r>
        <w:separator/>
      </w:r>
    </w:p>
  </w:endnote>
  <w:endnote w:type="continuationSeparator" w:id="0">
    <w:p w14:paraId="797EA3E7" w14:textId="77777777" w:rsidR="009E7DD8" w:rsidRDefault="009E7DD8" w:rsidP="00AD4155">
      <w:r>
        <w:continuationSeparator/>
      </w:r>
    </w:p>
  </w:endnote>
  <w:endnote w:type="continuationNotice" w:id="1">
    <w:p w14:paraId="0E5743D6" w14:textId="77777777" w:rsidR="009E7DD8" w:rsidRDefault="009E7D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76BD535-291A-4839-BC09-B33980491B38}"/>
    <w:embedBold r:id="rId2" w:fontKey="{E322E85E-48ED-4839-B196-893909A37F8D}"/>
  </w:font>
  <w:font w:name="Tahoma">
    <w:panose1 w:val="020B0604030504040204"/>
    <w:charset w:val="00"/>
    <w:family w:val="swiss"/>
    <w:pitch w:val="variable"/>
    <w:sig w:usb0="E1002EFF" w:usb1="C000605B" w:usb2="00000029" w:usb3="00000000" w:csb0="000101FF" w:csb1="00000000"/>
    <w:embedRegular r:id="rId3" w:fontKey="{0239178F-76C0-4119-AE17-6DD1383AE2E6}"/>
  </w:font>
  <w:font w:name="Century Gothic">
    <w:panose1 w:val="020B0502020202020204"/>
    <w:charset w:val="00"/>
    <w:family w:val="swiss"/>
    <w:pitch w:val="variable"/>
    <w:sig w:usb0="00000287" w:usb1="00000000" w:usb2="00000000" w:usb3="00000000" w:csb0="0000009F" w:csb1="00000000"/>
    <w:embedRegular r:id="rId4" w:fontKey="{BAA534B0-2747-4DB8-800F-7D0922F11E5A}"/>
    <w:embedBold r:id="rId5" w:fontKey="{AE40DCF8-516B-4A61-9348-BB76582A3CA5}"/>
    <w:embedBoldItalic r:id="rId6" w:fontKey="{A972C904-0C5F-44CF-A48B-1815EE4926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B7336" w14:textId="77777777" w:rsidR="009E7DD8" w:rsidRDefault="009E7DD8" w:rsidP="00AD4155">
      <w:r>
        <w:separator/>
      </w:r>
    </w:p>
  </w:footnote>
  <w:footnote w:type="continuationSeparator" w:id="0">
    <w:p w14:paraId="05645349" w14:textId="77777777" w:rsidR="009E7DD8" w:rsidRDefault="009E7DD8" w:rsidP="00AD4155">
      <w:r>
        <w:continuationSeparator/>
      </w:r>
    </w:p>
  </w:footnote>
  <w:footnote w:type="continuationNotice" w:id="1">
    <w:p w14:paraId="31DBC9B8" w14:textId="77777777" w:rsidR="009E7DD8" w:rsidRDefault="009E7D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5F075941"/>
    <w:multiLevelType w:val="hybridMultilevel"/>
    <w:tmpl w:val="D0B67C14"/>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60679275">
    <w:abstractNumId w:val="11"/>
  </w:num>
  <w:num w:numId="2" w16cid:durableId="2050059372">
    <w:abstractNumId w:val="5"/>
  </w:num>
  <w:num w:numId="3" w16cid:durableId="326204924">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0347718">
    <w:abstractNumId w:val="1"/>
  </w:num>
  <w:num w:numId="5" w16cid:durableId="250628511">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822700347">
    <w:abstractNumId w:val="7"/>
  </w:num>
  <w:num w:numId="7" w16cid:durableId="1150057193">
    <w:abstractNumId w:val="6"/>
  </w:num>
  <w:num w:numId="8" w16cid:durableId="204127752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678384668">
    <w:abstractNumId w:val="14"/>
  </w:num>
  <w:num w:numId="10" w16cid:durableId="1600334153">
    <w:abstractNumId w:val="12"/>
  </w:num>
  <w:num w:numId="11" w16cid:durableId="1989748419">
    <w:abstractNumId w:val="13"/>
  </w:num>
  <w:num w:numId="12" w16cid:durableId="957447318">
    <w:abstractNumId w:val="2"/>
  </w:num>
  <w:num w:numId="13" w16cid:durableId="1680890879">
    <w:abstractNumId w:val="8"/>
  </w:num>
  <w:num w:numId="14" w16cid:durableId="1520972730">
    <w:abstractNumId w:val="3"/>
  </w:num>
  <w:num w:numId="15" w16cid:durableId="900478391">
    <w:abstractNumId w:val="0"/>
  </w:num>
  <w:num w:numId="16" w16cid:durableId="20441003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07292445">
    <w:abstractNumId w:val="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498424838">
    <w:abstractNumId w:val="9"/>
  </w:num>
  <w:num w:numId="19" w16cid:durableId="1188104097">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5D3"/>
    <w:rsid w:val="001C6D2B"/>
    <w:rsid w:val="001C7C26"/>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446C"/>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7FDB"/>
    <w:rsid w:val="002B016F"/>
    <w:rsid w:val="002B0F16"/>
    <w:rsid w:val="002B4A5E"/>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73C"/>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4D3B"/>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4438"/>
    <w:rsid w:val="00465987"/>
    <w:rsid w:val="00466259"/>
    <w:rsid w:val="004720FB"/>
    <w:rsid w:val="00472C4A"/>
    <w:rsid w:val="00472C64"/>
    <w:rsid w:val="004749B4"/>
    <w:rsid w:val="00475044"/>
    <w:rsid w:val="00475327"/>
    <w:rsid w:val="00475594"/>
    <w:rsid w:val="00476A76"/>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971"/>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AA5"/>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219"/>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018A"/>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5D03"/>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0C5"/>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37C5"/>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AB3"/>
    <w:rsid w:val="00921DCB"/>
    <w:rsid w:val="00922BA1"/>
    <w:rsid w:val="00924FD5"/>
    <w:rsid w:val="00925A59"/>
    <w:rsid w:val="009271C2"/>
    <w:rsid w:val="00927253"/>
    <w:rsid w:val="009301FC"/>
    <w:rsid w:val="00930E73"/>
    <w:rsid w:val="009319AD"/>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25C5"/>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DD8"/>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060"/>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8B7"/>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559"/>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43F4"/>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D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B6C2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D96D2E"/>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790441039">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E5336-34AA-40F5-B4B0-B9BD1A935C4D}">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022EEF61-DFB7-4AA6-9E0C-0DFFEA737BC8}">
  <ds:schemaRefs>
    <ds:schemaRef ds:uri="http://schemas.microsoft.com/sharepoint/v3/contenttype/forms"/>
  </ds:schemaRefs>
</ds:datastoreItem>
</file>

<file path=customXml/itemProps3.xml><?xml version="1.0" encoding="utf-8"?>
<ds:datastoreItem xmlns:ds="http://schemas.openxmlformats.org/officeDocument/2006/customXml" ds:itemID="{03BAB949-106A-4C34-AABC-F7AE69A9821E}"/>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15</Pages>
  <Words>2662</Words>
  <Characters>15180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2020-12-30T17:50:00Z</dcterms:created>
  <dcterms:modified xsi:type="dcterms:W3CDTF">2024-09-29T06:14:00Z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