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1B827FA4">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112AE8F3" w:rsidR="00A23725" w:rsidRPr="001E59A7" w:rsidRDefault="00FC4F96" w:rsidP="00E9123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1E59A7">
        <w:rPr>
          <w:rFonts w:ascii="Century Gothic" w:eastAsiaTheme="majorEastAsia" w:hAnsi="Century Gothic" w:cs="Calibri"/>
          <w:bCs/>
          <w:color w:val="00B050"/>
          <w:sz w:val="72"/>
          <w:szCs w:val="72"/>
          <w:lang w:eastAsia="ja-JP"/>
        </w:rPr>
        <w:t>The Linden Centre</w:t>
      </w:r>
    </w:p>
    <w:p w14:paraId="36375FAF" w14:textId="62B71D84" w:rsidR="00092BD8" w:rsidRPr="001E59A7" w:rsidRDefault="00092BD8" w:rsidP="00E91232">
      <w:pPr>
        <w:spacing w:after="0" w:line="240" w:lineRule="auto"/>
        <w:jc w:val="center"/>
        <w:rPr>
          <w:rFonts w:ascii="Century Gothic" w:eastAsiaTheme="majorEastAsia" w:hAnsi="Century Gothic" w:cs="Calibri"/>
          <w:bCs/>
          <w:color w:val="7030A0"/>
          <w:sz w:val="72"/>
          <w:szCs w:val="72"/>
          <w:lang w:eastAsia="ja-JP"/>
        </w:rPr>
      </w:pPr>
    </w:p>
    <w:p w14:paraId="25F44E89" w14:textId="77777777" w:rsidR="003D6FFD" w:rsidRPr="001E59A7" w:rsidRDefault="003D6FFD" w:rsidP="00E91232">
      <w:pPr>
        <w:spacing w:after="0" w:line="240" w:lineRule="auto"/>
        <w:jc w:val="center"/>
        <w:rPr>
          <w:rFonts w:ascii="Century Gothic" w:eastAsiaTheme="majorEastAsia" w:hAnsi="Century Gothic" w:cs="Calibri"/>
          <w:bCs/>
          <w:sz w:val="72"/>
          <w:szCs w:val="72"/>
          <w:lang w:eastAsia="ja-JP"/>
        </w:rPr>
      </w:pPr>
    </w:p>
    <w:p w14:paraId="03B1AE33" w14:textId="75D29A5E" w:rsidR="000B131F" w:rsidRPr="0018252D" w:rsidRDefault="00337E2C" w:rsidP="000B131F">
      <w:pPr>
        <w:jc w:val="center"/>
        <w:rPr>
          <w:rFonts w:eastAsiaTheme="majorEastAsia" w:cs="Arial"/>
          <w:sz w:val="80"/>
          <w:szCs w:val="80"/>
          <w:lang w:val="en-US" w:eastAsia="ja-JP"/>
        </w:rPr>
      </w:pPr>
      <w:r w:rsidRPr="00337E2C">
        <w:rPr>
          <w:rFonts w:ascii="Century Gothic" w:eastAsiaTheme="majorEastAsia" w:hAnsi="Century Gothic" w:cs="Arial"/>
          <w:sz w:val="72"/>
          <w:szCs w:val="80"/>
          <w:lang w:val="en-US" w:eastAsia="ja-JP"/>
        </w:rPr>
        <w:t>Use of AI in School</w:t>
      </w:r>
    </w:p>
    <w:p w14:paraId="52749E7D" w14:textId="77777777" w:rsidR="000B131F" w:rsidRPr="0018252D" w:rsidRDefault="000B131F" w:rsidP="000B131F">
      <w:pPr>
        <w:jc w:val="center"/>
        <w:rPr>
          <w:rFonts w:eastAsiaTheme="majorEastAsia" w:cs="Arial"/>
          <w:sz w:val="80"/>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1E59A7" w:rsidRPr="00705063" w14:paraId="32384DB4" w14:textId="77777777" w:rsidTr="00A927A7">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412D9C0" w14:textId="77777777" w:rsidR="001E59A7" w:rsidRPr="00705063" w:rsidRDefault="001E59A7" w:rsidP="00A927A7">
            <w:pPr>
              <w:rPr>
                <w:rFonts w:ascii="Century Gothic" w:hAnsi="Century Gothic"/>
              </w:rPr>
            </w:pPr>
            <w:r w:rsidRPr="00705063">
              <w:rPr>
                <w:rFonts w:ascii="Century Gothic" w:hAnsi="Century Gothic"/>
              </w:rPr>
              <w:t xml:space="preserve">Signed by: </w:t>
            </w:r>
          </w:p>
        </w:tc>
      </w:tr>
      <w:tr w:rsidR="001E59A7" w:rsidRPr="00705063" w14:paraId="015B0836" w14:textId="77777777" w:rsidTr="00A927A7">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509B9A6" w14:textId="77777777" w:rsidR="001E59A7" w:rsidRPr="00705063" w:rsidRDefault="001E59A7" w:rsidP="00A927A7">
            <w:pPr>
              <w:rPr>
                <w:rFonts w:ascii="Century Gothic" w:hAnsi="Century Gothic"/>
              </w:rPr>
            </w:pPr>
          </w:p>
          <w:p w14:paraId="5123E52D" w14:textId="77777777" w:rsidR="001E59A7" w:rsidRPr="00705063" w:rsidRDefault="001E59A7" w:rsidP="00A927A7">
            <w:pPr>
              <w:rPr>
                <w:rFonts w:ascii="Century Gothic" w:hAnsi="Century Gothic"/>
              </w:rPr>
            </w:pPr>
          </w:p>
          <w:p w14:paraId="691BE150" w14:textId="77777777" w:rsidR="001E59A7" w:rsidRPr="00705063" w:rsidRDefault="001E59A7" w:rsidP="00A927A7">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D9F9E77" w14:textId="77777777" w:rsidR="001E59A7" w:rsidRPr="00705063" w:rsidRDefault="001E59A7" w:rsidP="00A927A7">
            <w:pPr>
              <w:rPr>
                <w:rFonts w:ascii="Century Gothic" w:hAnsi="Century Gothic"/>
              </w:rPr>
            </w:pPr>
          </w:p>
          <w:p w14:paraId="1F8F245B" w14:textId="77777777" w:rsidR="001E59A7" w:rsidRPr="00705063" w:rsidRDefault="001E59A7" w:rsidP="00A927A7">
            <w:pPr>
              <w:rPr>
                <w:rFonts w:ascii="Century Gothic" w:hAnsi="Century Gothic"/>
              </w:rPr>
            </w:pPr>
            <w:r w:rsidRPr="00705063">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1728AE7" w14:textId="77777777" w:rsidR="001E59A7" w:rsidRPr="00705063" w:rsidRDefault="001E59A7" w:rsidP="00A927A7">
            <w:pPr>
              <w:rPr>
                <w:rFonts w:ascii="Century Gothic" w:hAnsi="Century Gothic"/>
              </w:rPr>
            </w:pPr>
          </w:p>
          <w:p w14:paraId="3247A393" w14:textId="77777777" w:rsidR="001E59A7" w:rsidRPr="00705063" w:rsidRDefault="001E59A7" w:rsidP="00A927A7">
            <w:pPr>
              <w:rPr>
                <w:rFonts w:ascii="Century Gothic" w:hAnsi="Century Gothic"/>
              </w:rPr>
            </w:pPr>
            <w:r w:rsidRPr="00705063">
              <w:rPr>
                <w:rFonts w:ascii="Century Gothic" w:hAnsi="Century Gothic"/>
              </w:rPr>
              <w:t xml:space="preserve">Date: </w:t>
            </w:r>
          </w:p>
        </w:tc>
      </w:tr>
      <w:tr w:rsidR="001E59A7" w:rsidRPr="00705063" w14:paraId="242C0357" w14:textId="77777777" w:rsidTr="00A927A7">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C56AFE0" w14:textId="77777777" w:rsidR="001E59A7" w:rsidRPr="00705063" w:rsidRDefault="001E59A7" w:rsidP="00A927A7">
            <w:pPr>
              <w:rPr>
                <w:rFonts w:ascii="Century Gothic" w:hAnsi="Century Gothic"/>
              </w:rPr>
            </w:pPr>
          </w:p>
          <w:p w14:paraId="44A5D6F4" w14:textId="77777777" w:rsidR="001E59A7" w:rsidRPr="00705063" w:rsidRDefault="001E59A7" w:rsidP="00A927A7">
            <w:pPr>
              <w:rPr>
                <w:rFonts w:ascii="Century Gothic" w:hAnsi="Century Gothic"/>
              </w:rPr>
            </w:pPr>
          </w:p>
          <w:p w14:paraId="293424EC" w14:textId="77777777" w:rsidR="001E59A7" w:rsidRPr="00705063" w:rsidRDefault="001E59A7" w:rsidP="00A927A7">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0793E76" w14:textId="77777777" w:rsidR="001E59A7" w:rsidRPr="00705063" w:rsidRDefault="001E59A7" w:rsidP="00A927A7">
            <w:pPr>
              <w:rPr>
                <w:rFonts w:ascii="Century Gothic" w:hAnsi="Century Gothic"/>
              </w:rPr>
            </w:pPr>
          </w:p>
          <w:p w14:paraId="565E0EB5" w14:textId="77777777" w:rsidR="001E59A7" w:rsidRPr="00705063" w:rsidRDefault="001E59A7" w:rsidP="00A927A7">
            <w:pPr>
              <w:rPr>
                <w:rFonts w:ascii="Century Gothic" w:hAnsi="Century Gothic"/>
              </w:rPr>
            </w:pPr>
            <w:r w:rsidRPr="00705063">
              <w:rPr>
                <w:rFonts w:ascii="Century Gothic" w:hAnsi="Century Gothic"/>
              </w:rPr>
              <w:t xml:space="preserve">Chair of Management Committee </w:t>
            </w:r>
          </w:p>
          <w:p w14:paraId="7167076C" w14:textId="77777777" w:rsidR="001E59A7" w:rsidRPr="00705063" w:rsidRDefault="001E59A7" w:rsidP="00A927A7">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894B9FD" w14:textId="77777777" w:rsidR="001E59A7" w:rsidRPr="00705063" w:rsidRDefault="001E59A7" w:rsidP="00A927A7">
            <w:pPr>
              <w:rPr>
                <w:rFonts w:ascii="Century Gothic" w:hAnsi="Century Gothic"/>
              </w:rPr>
            </w:pPr>
          </w:p>
          <w:p w14:paraId="1CAFED36" w14:textId="77777777" w:rsidR="001E59A7" w:rsidRPr="00705063" w:rsidRDefault="001E59A7" w:rsidP="00A927A7">
            <w:pPr>
              <w:rPr>
                <w:rFonts w:ascii="Century Gothic" w:hAnsi="Century Gothic"/>
              </w:rPr>
            </w:pPr>
            <w:r w:rsidRPr="00705063">
              <w:rPr>
                <w:rFonts w:ascii="Century Gothic" w:hAnsi="Century Gothic"/>
              </w:rPr>
              <w:t xml:space="preserve">Date </w:t>
            </w:r>
          </w:p>
        </w:tc>
      </w:tr>
    </w:tbl>
    <w:p w14:paraId="4788E876" w14:textId="77777777" w:rsidR="001E59A7" w:rsidRPr="00705063" w:rsidRDefault="001E59A7" w:rsidP="001E59A7">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1D2130" w:rsidRPr="00705063" w14:paraId="0578D82F" w14:textId="77777777" w:rsidTr="00337E2C">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A4AD81F" w14:textId="77777777" w:rsidR="001D2130" w:rsidRPr="00705063" w:rsidRDefault="001D2130" w:rsidP="001D2130">
            <w:pPr>
              <w:rPr>
                <w:rFonts w:ascii="Century Gothic" w:hAnsi="Century Gothic"/>
              </w:rPr>
            </w:pPr>
          </w:p>
          <w:p w14:paraId="5452149F" w14:textId="77777777" w:rsidR="001D2130" w:rsidRPr="00705063" w:rsidRDefault="001D2130" w:rsidP="001D2130">
            <w:pPr>
              <w:rPr>
                <w:rFonts w:ascii="Century Gothic" w:hAnsi="Century Gothic"/>
              </w:rPr>
            </w:pPr>
            <w:r w:rsidRPr="00705063">
              <w:rPr>
                <w:rFonts w:ascii="Century Gothic" w:hAnsi="Century Gothic"/>
              </w:rPr>
              <w:t>Last Updated</w:t>
            </w:r>
          </w:p>
          <w:p w14:paraId="6BEDFF29" w14:textId="77777777" w:rsidR="001D2130" w:rsidRPr="00705063" w:rsidRDefault="001D2130" w:rsidP="001D2130">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AB4CF12" w14:textId="4567ABBB" w:rsidR="001D2130" w:rsidRPr="00705063" w:rsidRDefault="00337E2C" w:rsidP="00337E2C">
            <w:pPr>
              <w:jc w:val="center"/>
              <w:rPr>
                <w:rFonts w:ascii="Century Gothic" w:hAnsi="Century Gothic"/>
              </w:rPr>
            </w:pPr>
            <w:r>
              <w:rPr>
                <w:rFonts w:ascii="Century Gothic" w:hAnsi="Century Gothic"/>
              </w:rPr>
              <w:t>08.0</w:t>
            </w:r>
            <w:r w:rsidR="00B83DE4">
              <w:rPr>
                <w:rFonts w:ascii="Century Gothic" w:hAnsi="Century Gothic"/>
              </w:rPr>
              <w:t>9</w:t>
            </w:r>
            <w:r>
              <w:rPr>
                <w:rFonts w:ascii="Century Gothic" w:hAnsi="Century Gothic"/>
              </w:rPr>
              <w:t>.2024</w:t>
            </w:r>
          </w:p>
        </w:tc>
      </w:tr>
      <w:tr w:rsidR="001D2130" w:rsidRPr="00705063" w14:paraId="4CD7C52A" w14:textId="77777777" w:rsidTr="00337E2C">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80A3342" w14:textId="77777777" w:rsidR="001D2130" w:rsidRPr="00705063" w:rsidRDefault="001D2130" w:rsidP="001D2130">
            <w:pPr>
              <w:rPr>
                <w:rFonts w:ascii="Century Gothic" w:hAnsi="Century Gothic"/>
              </w:rPr>
            </w:pPr>
          </w:p>
          <w:p w14:paraId="0A5D1697" w14:textId="77777777" w:rsidR="001D2130" w:rsidRPr="00705063" w:rsidRDefault="001D2130" w:rsidP="001D2130">
            <w:pPr>
              <w:rPr>
                <w:rFonts w:ascii="Century Gothic" w:hAnsi="Century Gothic"/>
              </w:rPr>
            </w:pPr>
            <w:r w:rsidRPr="00705063">
              <w:rPr>
                <w:rFonts w:ascii="Century Gothic" w:hAnsi="Century Gothic"/>
              </w:rPr>
              <w:t>Review Due:</w:t>
            </w:r>
          </w:p>
          <w:p w14:paraId="30384765" w14:textId="77777777" w:rsidR="001D2130" w:rsidRPr="00705063" w:rsidRDefault="001D2130" w:rsidP="001D2130">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E2281BB" w14:textId="28AD4D7D" w:rsidR="001D2130" w:rsidRPr="00705063" w:rsidRDefault="00337E2C" w:rsidP="00337E2C">
            <w:pPr>
              <w:jc w:val="center"/>
              <w:rPr>
                <w:rFonts w:ascii="Century Gothic" w:hAnsi="Century Gothic"/>
              </w:rPr>
            </w:pPr>
            <w:r>
              <w:rPr>
                <w:rFonts w:ascii="Century Gothic" w:hAnsi="Century Gothic"/>
              </w:rPr>
              <w:t>08.0</w:t>
            </w:r>
            <w:r w:rsidR="00B83DE4">
              <w:rPr>
                <w:rFonts w:ascii="Century Gothic" w:hAnsi="Century Gothic"/>
              </w:rPr>
              <w:t>9</w:t>
            </w:r>
            <w:r>
              <w:rPr>
                <w:rFonts w:ascii="Century Gothic" w:hAnsi="Century Gothic"/>
              </w:rPr>
              <w:t>.2026</w:t>
            </w:r>
          </w:p>
        </w:tc>
      </w:tr>
    </w:tbl>
    <w:p w14:paraId="6DCCB63A" w14:textId="77777777" w:rsidR="000B131F" w:rsidRPr="0018252D" w:rsidRDefault="000B131F" w:rsidP="000B131F">
      <w:pPr>
        <w:rPr>
          <w:rFonts w:eastAsiaTheme="majorEastAsia" w:cs="Arial"/>
          <w:sz w:val="80"/>
          <w:szCs w:val="80"/>
          <w:lang w:val="en-US" w:eastAsia="ja-JP"/>
        </w:rPr>
        <w:sectPr w:rsidR="000B131F" w:rsidRPr="0018252D" w:rsidSect="0018252D">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pPr>
    </w:p>
    <w:p w14:paraId="6177B9B1" w14:textId="77777777" w:rsidR="000B131F" w:rsidRDefault="000B131F" w:rsidP="000B131F">
      <w:pPr>
        <w:pStyle w:val="ListParagraph"/>
        <w:spacing w:before="120" w:after="120" w:line="320" w:lineRule="exact"/>
        <w:ind w:left="360"/>
        <w:rPr>
          <w:rFonts w:ascii="Century Gothic" w:hAnsi="Century Gothic" w:cs="Arial"/>
          <w:b/>
        </w:rPr>
      </w:pPr>
      <w:r w:rsidRPr="001E59A7">
        <w:rPr>
          <w:rFonts w:ascii="Century Gothic" w:hAnsi="Century Gothic" w:cs="Arial"/>
          <w:b/>
        </w:rPr>
        <w:lastRenderedPageBreak/>
        <w:t>Contents:</w:t>
      </w:r>
    </w:p>
    <w:p w14:paraId="5F5EBCF2" w14:textId="77777777" w:rsidR="000A08EC" w:rsidRPr="001E59A7" w:rsidRDefault="000A08EC" w:rsidP="000B131F">
      <w:pPr>
        <w:pStyle w:val="ListParagraph"/>
        <w:spacing w:before="120" w:after="120" w:line="320" w:lineRule="exact"/>
        <w:ind w:left="360"/>
        <w:rPr>
          <w:rFonts w:ascii="Century Gothic" w:hAnsi="Century Gothic" w:cs="Arial"/>
          <w:b/>
        </w:rPr>
      </w:pPr>
    </w:p>
    <w:p w14:paraId="53D90501" w14:textId="77777777" w:rsidR="000A08EC" w:rsidRPr="000A08EC" w:rsidRDefault="000A08EC" w:rsidP="000A08EC">
      <w:pPr>
        <w:pStyle w:val="ListParagraph"/>
        <w:numPr>
          <w:ilvl w:val="0"/>
          <w:numId w:val="9"/>
        </w:numPr>
        <w:spacing w:line="240" w:lineRule="auto"/>
        <w:ind w:left="1077"/>
        <w:contextualSpacing w:val="0"/>
        <w:rPr>
          <w:rStyle w:val="Hyperlink"/>
          <w:rFonts w:ascii="Century Gothic" w:hAnsi="Century Gothic"/>
          <w:color w:val="auto"/>
        </w:rPr>
      </w:pPr>
      <w:r w:rsidRPr="000A08EC">
        <w:rPr>
          <w:rStyle w:val="Hyperlink"/>
          <w:rFonts w:ascii="Century Gothic" w:hAnsi="Century Gothic"/>
          <w:color w:val="auto"/>
        </w:rPr>
        <w:t>Introduction </w:t>
      </w:r>
    </w:p>
    <w:p w14:paraId="47A1D745" w14:textId="77777777" w:rsidR="000A08EC" w:rsidRPr="000A08EC" w:rsidRDefault="000A08EC" w:rsidP="000A08EC">
      <w:pPr>
        <w:pStyle w:val="ListParagraph"/>
        <w:numPr>
          <w:ilvl w:val="0"/>
          <w:numId w:val="9"/>
        </w:numPr>
        <w:spacing w:line="240" w:lineRule="auto"/>
        <w:ind w:left="1077"/>
        <w:contextualSpacing w:val="0"/>
        <w:rPr>
          <w:rStyle w:val="Hyperlink"/>
          <w:rFonts w:ascii="Century Gothic" w:hAnsi="Century Gothic"/>
          <w:color w:val="auto"/>
        </w:rPr>
      </w:pPr>
      <w:r w:rsidRPr="000A08EC">
        <w:rPr>
          <w:rStyle w:val="Hyperlink"/>
          <w:rFonts w:ascii="Century Gothic" w:hAnsi="Century Gothic"/>
          <w:color w:val="auto"/>
        </w:rPr>
        <w:t>Objectives</w:t>
      </w:r>
    </w:p>
    <w:p w14:paraId="26CC5F17" w14:textId="77777777" w:rsidR="000A08EC" w:rsidRPr="000A08EC" w:rsidRDefault="000A08EC" w:rsidP="000A08EC">
      <w:pPr>
        <w:pStyle w:val="ListParagraph"/>
        <w:numPr>
          <w:ilvl w:val="0"/>
          <w:numId w:val="9"/>
        </w:numPr>
        <w:spacing w:line="240" w:lineRule="auto"/>
        <w:ind w:left="1077"/>
        <w:contextualSpacing w:val="0"/>
        <w:rPr>
          <w:rStyle w:val="Hyperlink"/>
          <w:rFonts w:ascii="Century Gothic" w:hAnsi="Century Gothic"/>
          <w:color w:val="auto"/>
        </w:rPr>
      </w:pPr>
      <w:r w:rsidRPr="000A08EC">
        <w:rPr>
          <w:rStyle w:val="Hyperlink"/>
          <w:rFonts w:ascii="Century Gothic" w:hAnsi="Century Gothic"/>
          <w:color w:val="auto"/>
        </w:rPr>
        <w:t>Enhancing educational experience through AI.</w:t>
      </w:r>
    </w:p>
    <w:p w14:paraId="0968B3D9" w14:textId="77777777" w:rsidR="000A08EC" w:rsidRPr="000A08EC" w:rsidRDefault="000A08EC" w:rsidP="000A08EC">
      <w:pPr>
        <w:pStyle w:val="ListParagraph"/>
        <w:numPr>
          <w:ilvl w:val="0"/>
          <w:numId w:val="9"/>
        </w:numPr>
        <w:spacing w:line="240" w:lineRule="auto"/>
        <w:ind w:left="1077"/>
        <w:contextualSpacing w:val="0"/>
        <w:rPr>
          <w:rStyle w:val="Hyperlink"/>
          <w:rFonts w:ascii="Century Gothic" w:hAnsi="Century Gothic"/>
          <w:color w:val="auto"/>
        </w:rPr>
      </w:pPr>
      <w:r w:rsidRPr="000A08EC">
        <w:rPr>
          <w:rStyle w:val="Hyperlink"/>
          <w:rFonts w:ascii="Century Gothic" w:hAnsi="Century Gothic"/>
          <w:color w:val="auto"/>
        </w:rPr>
        <w:t>Supporting staff wellbeing through workload reduction using AI.</w:t>
      </w:r>
    </w:p>
    <w:p w14:paraId="10C8520B" w14:textId="77777777" w:rsidR="000A08EC" w:rsidRPr="000A08EC" w:rsidRDefault="000A08EC" w:rsidP="000A08EC">
      <w:pPr>
        <w:pStyle w:val="ListParagraph"/>
        <w:numPr>
          <w:ilvl w:val="0"/>
          <w:numId w:val="9"/>
        </w:numPr>
        <w:spacing w:line="240" w:lineRule="auto"/>
        <w:ind w:left="1077"/>
        <w:contextualSpacing w:val="0"/>
        <w:rPr>
          <w:rStyle w:val="Hyperlink"/>
          <w:rFonts w:ascii="Century Gothic" w:hAnsi="Century Gothic"/>
          <w:color w:val="auto"/>
        </w:rPr>
      </w:pPr>
      <w:r w:rsidRPr="000A08EC">
        <w:rPr>
          <w:rStyle w:val="Hyperlink"/>
          <w:rFonts w:ascii="Century Gothic" w:hAnsi="Century Gothic"/>
          <w:color w:val="auto"/>
        </w:rPr>
        <w:t>Promoting an understanding and ethical use of AI among students, staff and wider stakeholders.</w:t>
      </w:r>
    </w:p>
    <w:p w14:paraId="70002B09" w14:textId="77777777" w:rsidR="000A08EC" w:rsidRPr="000A08EC" w:rsidRDefault="000A08EC" w:rsidP="000A08EC">
      <w:pPr>
        <w:pStyle w:val="ListParagraph"/>
        <w:numPr>
          <w:ilvl w:val="0"/>
          <w:numId w:val="9"/>
        </w:numPr>
        <w:spacing w:line="240" w:lineRule="auto"/>
        <w:ind w:left="1077"/>
        <w:contextualSpacing w:val="0"/>
        <w:rPr>
          <w:rStyle w:val="Hyperlink"/>
          <w:rFonts w:ascii="Century Gothic" w:hAnsi="Century Gothic"/>
          <w:color w:val="auto"/>
        </w:rPr>
      </w:pPr>
      <w:r w:rsidRPr="000A08EC">
        <w:rPr>
          <w:rStyle w:val="Hyperlink"/>
          <w:rFonts w:ascii="Century Gothic" w:hAnsi="Century Gothic"/>
          <w:color w:val="auto"/>
        </w:rPr>
        <w:t>Ensuring data regulation compliance</w:t>
      </w:r>
    </w:p>
    <w:p w14:paraId="517FFD91" w14:textId="77777777" w:rsidR="000A08EC" w:rsidRPr="000A08EC" w:rsidRDefault="000A08EC" w:rsidP="000A08EC">
      <w:pPr>
        <w:pStyle w:val="ListParagraph"/>
        <w:numPr>
          <w:ilvl w:val="0"/>
          <w:numId w:val="9"/>
        </w:numPr>
        <w:spacing w:line="240" w:lineRule="auto"/>
        <w:ind w:left="1077"/>
        <w:contextualSpacing w:val="0"/>
        <w:rPr>
          <w:rStyle w:val="Hyperlink"/>
          <w:rFonts w:ascii="Century Gothic" w:hAnsi="Century Gothic"/>
          <w:color w:val="auto"/>
        </w:rPr>
      </w:pPr>
      <w:r w:rsidRPr="000A08EC">
        <w:rPr>
          <w:rStyle w:val="Hyperlink"/>
          <w:rFonts w:ascii="Century Gothic" w:hAnsi="Century Gothic"/>
          <w:color w:val="auto"/>
        </w:rPr>
        <w:t>Approval and Accountability Systems  </w:t>
      </w:r>
    </w:p>
    <w:p w14:paraId="43FA6499" w14:textId="77777777" w:rsidR="000B131F" w:rsidRPr="001E59A7" w:rsidRDefault="00000000" w:rsidP="000B131F">
      <w:pPr>
        <w:pStyle w:val="ListParagraph"/>
        <w:numPr>
          <w:ilvl w:val="0"/>
          <w:numId w:val="9"/>
        </w:numPr>
        <w:spacing w:line="240" w:lineRule="auto"/>
        <w:ind w:left="1077"/>
        <w:contextualSpacing w:val="0"/>
        <w:rPr>
          <w:rFonts w:ascii="Century Gothic" w:hAnsi="Century Gothic" w:cs="Arial"/>
        </w:rPr>
      </w:pPr>
      <w:hyperlink w:anchor="_Monitoring_and_review" w:history="1">
        <w:r w:rsidR="000B131F" w:rsidRPr="001E59A7">
          <w:rPr>
            <w:rStyle w:val="Hyperlink"/>
            <w:rFonts w:ascii="Century Gothic" w:hAnsi="Century Gothic" w:cs="Arial"/>
            <w:color w:val="auto"/>
          </w:rPr>
          <w:t>Monitoring and review</w:t>
        </w:r>
      </w:hyperlink>
      <w:r w:rsidR="000B131F" w:rsidRPr="001E59A7">
        <w:rPr>
          <w:rFonts w:ascii="Century Gothic" w:hAnsi="Century Gothic" w:cs="Arial"/>
        </w:rPr>
        <w:t xml:space="preserve"> </w:t>
      </w:r>
    </w:p>
    <w:p w14:paraId="32FA4F8D" w14:textId="6DA042DA" w:rsidR="000B131F" w:rsidRPr="001E59A7" w:rsidRDefault="000B131F" w:rsidP="000B131F">
      <w:pPr>
        <w:spacing w:line="240" w:lineRule="auto"/>
        <w:ind w:firstLine="709"/>
        <w:rPr>
          <w:rFonts w:ascii="Century Gothic" w:hAnsi="Century Gothic" w:cs="Arial"/>
        </w:rPr>
      </w:pPr>
    </w:p>
    <w:p w14:paraId="47CA90C4" w14:textId="77777777" w:rsidR="000B131F" w:rsidRPr="001E59A7" w:rsidRDefault="000B131F" w:rsidP="000B131F">
      <w:pPr>
        <w:spacing w:line="320" w:lineRule="exact"/>
        <w:rPr>
          <w:rFonts w:ascii="Century Gothic" w:hAnsi="Century Gothic" w:cs="Arial"/>
        </w:rPr>
      </w:pPr>
    </w:p>
    <w:p w14:paraId="4120800D" w14:textId="77777777" w:rsidR="000B131F" w:rsidRPr="001E59A7" w:rsidRDefault="000B131F" w:rsidP="000B131F">
      <w:pPr>
        <w:rPr>
          <w:rFonts w:ascii="Century Gothic" w:hAnsi="Century Gothic" w:cs="Arial"/>
        </w:rPr>
      </w:pPr>
    </w:p>
    <w:p w14:paraId="16DD4C31" w14:textId="77777777" w:rsidR="000B131F" w:rsidRPr="001E59A7" w:rsidRDefault="000B131F" w:rsidP="000B131F">
      <w:pPr>
        <w:rPr>
          <w:rFonts w:ascii="Century Gothic" w:hAnsi="Century Gothic" w:cs="Arial"/>
        </w:rPr>
      </w:pPr>
      <w:r w:rsidRPr="001E59A7">
        <w:rPr>
          <w:rFonts w:ascii="Century Gothic" w:hAnsi="Century Gothic" w:cs="Arial"/>
        </w:rPr>
        <w:br w:type="page"/>
      </w:r>
      <w:bookmarkStart w:id="6" w:name="_Statement_of_Intent"/>
      <w:bookmarkEnd w:id="6"/>
    </w:p>
    <w:p w14:paraId="608512A3" w14:textId="77777777" w:rsidR="000A08EC" w:rsidRDefault="000A08EC" w:rsidP="005272DC">
      <w:pPr>
        <w:pStyle w:val="Title"/>
        <w:rPr>
          <w:rFonts w:ascii="Times New Roman" w:hAnsi="Times New Roman" w:cs="Times New Roman"/>
          <w:sz w:val="48"/>
          <w:szCs w:val="48"/>
        </w:rPr>
      </w:pPr>
      <w:bookmarkStart w:id="7" w:name="_Statement_of_intent_1"/>
      <w:bookmarkEnd w:id="7"/>
      <w:r>
        <w:t>Introduction</w:t>
      </w:r>
    </w:p>
    <w:p w14:paraId="6C28EB20" w14:textId="086E8DE4" w:rsidR="000A08EC" w:rsidRDefault="00452B69" w:rsidP="00452B69">
      <w:pPr>
        <w:pStyle w:val="TSB-Level1Numbers"/>
        <w:numPr>
          <w:ilvl w:val="0"/>
          <w:numId w:val="0"/>
        </w:numPr>
        <w:ind w:left="993"/>
      </w:pPr>
      <w:r>
        <w:t xml:space="preserve">The Linden Centre </w:t>
      </w:r>
      <w:r w:rsidR="000A08EC">
        <w:t>AI policy aims to harness the power of Artificial Intelligence (AI) to enhance educational experiences, support staff wellbeing through workload reduction, and promote an understanding and ethical use of AI among students and staff. A key focus is on safeguarding data privacy in compliance with GDPR. Our policy outlines clear guidelines for approval and accountability, ensuring responsible and effective integration of AI technologies in our educational framework. Through this policy, we are committed to balancing innovation with ethical responsibility, fostering an inclusive and advanced learning environment.</w:t>
      </w:r>
    </w:p>
    <w:p w14:paraId="78D12AC0" w14:textId="77777777" w:rsidR="000A08EC" w:rsidRDefault="000A08EC" w:rsidP="005272DC">
      <w:pPr>
        <w:pStyle w:val="Title"/>
      </w:pPr>
      <w:r>
        <w:t>Objectives</w:t>
      </w:r>
    </w:p>
    <w:p w14:paraId="3F03D1A8" w14:textId="77777777" w:rsidR="005272DC" w:rsidRPr="005272DC" w:rsidRDefault="005272DC" w:rsidP="005272DC">
      <w:pPr>
        <w:pStyle w:val="ListParagraph"/>
        <w:numPr>
          <w:ilvl w:val="0"/>
          <w:numId w:val="5"/>
        </w:numPr>
        <w:jc w:val="both"/>
        <w:outlineLvl w:val="0"/>
        <w:rPr>
          <w:rFonts w:asciiTheme="majorHAnsi" w:hAnsiTheme="majorHAnsi" w:cstheme="majorHAnsi"/>
          <w:b/>
          <w:vanish/>
          <w:sz w:val="28"/>
          <w:szCs w:val="32"/>
        </w:rPr>
      </w:pPr>
    </w:p>
    <w:p w14:paraId="0B61F8F8" w14:textId="6605B934" w:rsidR="000A08EC" w:rsidRDefault="00452B69" w:rsidP="00452B69">
      <w:pPr>
        <w:pStyle w:val="TSB-Level1Numbers"/>
        <w:numPr>
          <w:ilvl w:val="0"/>
          <w:numId w:val="0"/>
        </w:numPr>
        <w:ind w:left="993"/>
      </w:pPr>
      <w:r>
        <w:t>The Linden Centre</w:t>
      </w:r>
      <w:r w:rsidR="000A08EC">
        <w:t xml:space="preserve"> AI policy is designed:</w:t>
      </w:r>
    </w:p>
    <w:p w14:paraId="48990741" w14:textId="77777777" w:rsidR="000A08EC" w:rsidRDefault="000A08EC" w:rsidP="005272DC">
      <w:pPr>
        <w:pStyle w:val="TSB-PolicyBullets"/>
      </w:pPr>
      <w:r>
        <w:t>To enhance the educational experience through the integration of AI.</w:t>
      </w:r>
    </w:p>
    <w:p w14:paraId="31B81531" w14:textId="77777777" w:rsidR="000A08EC" w:rsidRDefault="000A08EC" w:rsidP="005272DC">
      <w:pPr>
        <w:pStyle w:val="TSB-PolicyBullets"/>
      </w:pPr>
      <w:r>
        <w:t>To support staff wellbeing through workload reduction using AI.</w:t>
      </w:r>
    </w:p>
    <w:p w14:paraId="7E11C4B3" w14:textId="77777777" w:rsidR="000A08EC" w:rsidRDefault="000A08EC" w:rsidP="005272DC">
      <w:pPr>
        <w:pStyle w:val="TSB-PolicyBullets"/>
      </w:pPr>
      <w:r>
        <w:t>To promote an understanding and ethical use of AI among students and staff.</w:t>
      </w:r>
    </w:p>
    <w:p w14:paraId="378913FA" w14:textId="65D1F590" w:rsidR="000A08EC" w:rsidRDefault="000A08EC" w:rsidP="005272DC">
      <w:pPr>
        <w:pStyle w:val="TSB-PolicyBullets"/>
      </w:pPr>
      <w:r>
        <w:t>To protect the data privacy and rights of our school community in line with GDPR.</w:t>
      </w:r>
    </w:p>
    <w:p w14:paraId="0F3FE403" w14:textId="77777777" w:rsidR="000E0004" w:rsidRDefault="000E0004">
      <w:pPr>
        <w:rPr>
          <w:rFonts w:asciiTheme="majorHAnsi" w:eastAsiaTheme="majorEastAsia" w:hAnsiTheme="majorHAnsi" w:cstheme="majorBidi"/>
          <w:spacing w:val="5"/>
          <w:kern w:val="28"/>
          <w:sz w:val="52"/>
          <w:szCs w:val="52"/>
        </w:rPr>
      </w:pPr>
      <w:r>
        <w:br w:type="page"/>
      </w:r>
    </w:p>
    <w:p w14:paraId="20D03317" w14:textId="272F130D" w:rsidR="000A08EC" w:rsidRDefault="000A08EC" w:rsidP="005272DC">
      <w:pPr>
        <w:pStyle w:val="Title"/>
      </w:pPr>
      <w:r>
        <w:t>Enhancing educational experience through the integration of AI</w:t>
      </w:r>
    </w:p>
    <w:p w14:paraId="189866ED" w14:textId="77777777" w:rsidR="000E0004" w:rsidRPr="000E0004" w:rsidRDefault="000E0004" w:rsidP="000E0004">
      <w:pPr>
        <w:pStyle w:val="ListParagraph"/>
        <w:numPr>
          <w:ilvl w:val="0"/>
          <w:numId w:val="5"/>
        </w:numPr>
        <w:jc w:val="both"/>
        <w:outlineLvl w:val="0"/>
        <w:rPr>
          <w:rFonts w:asciiTheme="majorHAnsi" w:hAnsiTheme="majorHAnsi" w:cstheme="majorHAnsi"/>
          <w:b/>
          <w:vanish/>
          <w:sz w:val="28"/>
          <w:szCs w:val="32"/>
        </w:rPr>
      </w:pPr>
    </w:p>
    <w:p w14:paraId="5EE5AEB3" w14:textId="77777777" w:rsidR="000E0004" w:rsidRPr="000E0004" w:rsidRDefault="000E0004" w:rsidP="000E0004">
      <w:pPr>
        <w:pStyle w:val="ListParagraph"/>
        <w:numPr>
          <w:ilvl w:val="0"/>
          <w:numId w:val="1"/>
        </w:numPr>
        <w:spacing w:after="120"/>
        <w:contextualSpacing w:val="0"/>
        <w:outlineLvl w:val="1"/>
        <w:rPr>
          <w:rFonts w:asciiTheme="majorHAnsi" w:hAnsiTheme="majorHAnsi" w:cs="Arial"/>
          <w:vanish/>
          <w:sz w:val="32"/>
          <w:szCs w:val="32"/>
        </w:rPr>
      </w:pPr>
    </w:p>
    <w:p w14:paraId="46B3B93A" w14:textId="77777777" w:rsidR="000E0004" w:rsidRPr="000E0004" w:rsidRDefault="000E0004" w:rsidP="000E0004">
      <w:pPr>
        <w:pStyle w:val="ListParagraph"/>
        <w:numPr>
          <w:ilvl w:val="0"/>
          <w:numId w:val="1"/>
        </w:numPr>
        <w:spacing w:after="120"/>
        <w:contextualSpacing w:val="0"/>
        <w:outlineLvl w:val="1"/>
        <w:rPr>
          <w:rFonts w:asciiTheme="majorHAnsi" w:hAnsiTheme="majorHAnsi" w:cs="Arial"/>
          <w:vanish/>
          <w:sz w:val="32"/>
          <w:szCs w:val="32"/>
        </w:rPr>
      </w:pPr>
    </w:p>
    <w:p w14:paraId="5F7D9050" w14:textId="77777777" w:rsidR="000E0004" w:rsidRPr="000E0004" w:rsidRDefault="000E0004" w:rsidP="000E0004">
      <w:pPr>
        <w:pStyle w:val="ListParagraph"/>
        <w:numPr>
          <w:ilvl w:val="0"/>
          <w:numId w:val="1"/>
        </w:numPr>
        <w:spacing w:after="120"/>
        <w:contextualSpacing w:val="0"/>
        <w:outlineLvl w:val="1"/>
        <w:rPr>
          <w:rFonts w:asciiTheme="majorHAnsi" w:hAnsiTheme="majorHAnsi" w:cs="Arial"/>
          <w:vanish/>
          <w:sz w:val="32"/>
          <w:szCs w:val="32"/>
        </w:rPr>
      </w:pPr>
    </w:p>
    <w:p w14:paraId="6E44C7F4" w14:textId="14120DA8" w:rsidR="000A08EC" w:rsidRDefault="000A08EC" w:rsidP="001E45B0">
      <w:pPr>
        <w:pStyle w:val="Heading10"/>
        <w:numPr>
          <w:ilvl w:val="0"/>
          <w:numId w:val="0"/>
        </w:numPr>
      </w:pPr>
      <w:r>
        <w:t xml:space="preserve">Student facing AI teaching </w:t>
      </w:r>
      <w:r w:rsidR="00F95B47">
        <w:t>applications</w:t>
      </w:r>
    </w:p>
    <w:p w14:paraId="5FB7CA3C" w14:textId="77777777" w:rsidR="000A08EC" w:rsidRDefault="000A08EC" w:rsidP="001E45B0">
      <w:pPr>
        <w:pStyle w:val="TSB-Level1Numbers"/>
        <w:numPr>
          <w:ilvl w:val="0"/>
          <w:numId w:val="0"/>
        </w:numPr>
        <w:ind w:left="360"/>
      </w:pPr>
      <w:r>
        <w:t>These are AI-powered tools that directly interact with students, offering personalised learning experiences. They include adaptive learning platforms, intelligent tutoring systems, language learning applications, and interactive educational games.</w:t>
      </w:r>
    </w:p>
    <w:p w14:paraId="28D63D89" w14:textId="77777777" w:rsidR="000A08EC" w:rsidRPr="00F95B47" w:rsidRDefault="000A08EC" w:rsidP="001E45B0">
      <w:pPr>
        <w:pStyle w:val="TSB-Level1Numbers"/>
        <w:numPr>
          <w:ilvl w:val="0"/>
          <w:numId w:val="0"/>
        </w:numPr>
        <w:ind w:left="360"/>
      </w:pPr>
      <w:r w:rsidRPr="00F95B47">
        <w:t>Examples include:</w:t>
      </w:r>
    </w:p>
    <w:p w14:paraId="23111E17" w14:textId="77777777" w:rsidR="000E0004" w:rsidRDefault="000A08EC" w:rsidP="000E0004">
      <w:pPr>
        <w:pStyle w:val="TSB-PolicyBullets"/>
      </w:pPr>
      <w:r w:rsidRPr="000E0004">
        <w:rPr>
          <w:b/>
          <w:bCs/>
        </w:rPr>
        <w:t>Adaptive Learning Platforms:</w:t>
      </w:r>
      <w:r>
        <w:t xml:space="preserve"> </w:t>
      </w:r>
    </w:p>
    <w:p w14:paraId="3E036D2A" w14:textId="211AFAB8" w:rsidR="000A08EC" w:rsidRDefault="000A08EC" w:rsidP="000E0004">
      <w:pPr>
        <w:pStyle w:val="TSB-PolicyBullets"/>
        <w:numPr>
          <w:ilvl w:val="1"/>
          <w:numId w:val="6"/>
        </w:numPr>
      </w:pPr>
      <w:r>
        <w:t>Customise content and difficulty based on student performance.</w:t>
      </w:r>
    </w:p>
    <w:p w14:paraId="710C4010" w14:textId="77777777" w:rsidR="000E0004" w:rsidRPr="000E0004" w:rsidRDefault="000A08EC" w:rsidP="000E0004">
      <w:pPr>
        <w:pStyle w:val="TSB-PolicyBullets"/>
      </w:pPr>
      <w:r w:rsidRPr="000E0004">
        <w:rPr>
          <w:b/>
          <w:bCs/>
        </w:rPr>
        <w:t>Intelligent Tutoring Systems:</w:t>
      </w:r>
    </w:p>
    <w:p w14:paraId="247FA72C" w14:textId="5A685EDE" w:rsidR="000A08EC" w:rsidRDefault="000A08EC" w:rsidP="000E0004">
      <w:pPr>
        <w:pStyle w:val="TSB-PolicyBullets"/>
        <w:numPr>
          <w:ilvl w:val="1"/>
          <w:numId w:val="6"/>
        </w:numPr>
      </w:pPr>
      <w:r>
        <w:t>Offer personalised guidance and feedback, simulating a one-on-one tutoring experience.</w:t>
      </w:r>
    </w:p>
    <w:p w14:paraId="5A957564" w14:textId="77777777" w:rsidR="000E0004" w:rsidRPr="000E0004" w:rsidRDefault="000A08EC" w:rsidP="000E0004">
      <w:pPr>
        <w:pStyle w:val="TSB-PolicyBullets"/>
      </w:pPr>
      <w:r w:rsidRPr="000E0004">
        <w:rPr>
          <w:b/>
          <w:bCs/>
        </w:rPr>
        <w:t xml:space="preserve">Interactive Educational Games: </w:t>
      </w:r>
    </w:p>
    <w:p w14:paraId="503CFE54" w14:textId="039DDF8A" w:rsidR="000A08EC" w:rsidRDefault="000A08EC" w:rsidP="000E0004">
      <w:pPr>
        <w:pStyle w:val="TSB-PolicyBullets"/>
        <w:numPr>
          <w:ilvl w:val="1"/>
          <w:numId w:val="6"/>
        </w:numPr>
      </w:pPr>
      <w:r>
        <w:t>Adapt challenges to match the student's learning curve.</w:t>
      </w:r>
    </w:p>
    <w:p w14:paraId="4EF5B0F6" w14:textId="7042E315" w:rsidR="000A08EC" w:rsidRPr="00F95B47" w:rsidRDefault="000A08EC" w:rsidP="001E45B0">
      <w:pPr>
        <w:pStyle w:val="TSB-Level1Numbers"/>
        <w:numPr>
          <w:ilvl w:val="0"/>
          <w:numId w:val="0"/>
        </w:numPr>
        <w:ind w:left="360"/>
        <w:rPr>
          <w:rFonts w:ascii="Times New Roman" w:hAnsi="Times New Roman" w:cs="Times New Roman"/>
          <w:sz w:val="24"/>
          <w:szCs w:val="24"/>
        </w:rPr>
      </w:pPr>
      <w:r w:rsidRPr="00F95B47">
        <w:t xml:space="preserve">Guidance at </w:t>
      </w:r>
      <w:r w:rsidR="00F95B47" w:rsidRPr="00F95B47">
        <w:t xml:space="preserve">The Linden Centre </w:t>
      </w:r>
      <w:r w:rsidRPr="00F95B47">
        <w:t>in Adopting Student-Facing AI Tools</w:t>
      </w:r>
    </w:p>
    <w:p w14:paraId="36AF3FA1" w14:textId="77777777" w:rsidR="00F95B47" w:rsidRDefault="000A08EC" w:rsidP="000E0004">
      <w:pPr>
        <w:pStyle w:val="TSB-PolicyBullets"/>
        <w:rPr>
          <w:b/>
          <w:bCs/>
        </w:rPr>
      </w:pPr>
      <w:r w:rsidRPr="00F95B47">
        <w:rPr>
          <w:b/>
          <w:bCs/>
        </w:rPr>
        <w:t xml:space="preserve">Understand the Tool: </w:t>
      </w:r>
    </w:p>
    <w:p w14:paraId="42929C0B" w14:textId="510E8FCB" w:rsidR="000A08EC" w:rsidRPr="00F95B47" w:rsidRDefault="000A08EC" w:rsidP="00F95B47">
      <w:pPr>
        <w:pStyle w:val="TSB-PolicyBullets"/>
        <w:numPr>
          <w:ilvl w:val="1"/>
          <w:numId w:val="6"/>
        </w:numPr>
      </w:pPr>
      <w:r w:rsidRPr="00F95B47">
        <w:t>Teachers and leadership should familiarise themselves with AI tool capabilities and integration methods.</w:t>
      </w:r>
    </w:p>
    <w:p w14:paraId="63463596" w14:textId="77777777" w:rsidR="00F95B47" w:rsidRDefault="000A08EC" w:rsidP="000E0004">
      <w:pPr>
        <w:pStyle w:val="TSB-PolicyBullets"/>
        <w:rPr>
          <w:b/>
          <w:bCs/>
        </w:rPr>
      </w:pPr>
      <w:r w:rsidRPr="00F95B47">
        <w:rPr>
          <w:b/>
          <w:bCs/>
        </w:rPr>
        <w:t xml:space="preserve">Data Privacy: </w:t>
      </w:r>
    </w:p>
    <w:p w14:paraId="0D792133" w14:textId="7BD2DBC6" w:rsidR="000A08EC" w:rsidRPr="00F95B47" w:rsidRDefault="000A08EC" w:rsidP="00F95B47">
      <w:pPr>
        <w:pStyle w:val="TSB-PolicyBullets"/>
        <w:numPr>
          <w:ilvl w:val="1"/>
          <w:numId w:val="6"/>
        </w:numPr>
      </w:pPr>
      <w:r w:rsidRPr="00F95B47">
        <w:t>Ensure compliance with data privacy laws (see below).</w:t>
      </w:r>
    </w:p>
    <w:p w14:paraId="09A75889" w14:textId="77777777" w:rsidR="00F95B47" w:rsidRDefault="000A08EC" w:rsidP="000E0004">
      <w:pPr>
        <w:pStyle w:val="TSB-PolicyBullets"/>
        <w:rPr>
          <w:b/>
          <w:bCs/>
        </w:rPr>
      </w:pPr>
      <w:r w:rsidRPr="00F95B47">
        <w:rPr>
          <w:b/>
          <w:bCs/>
        </w:rPr>
        <w:t xml:space="preserve">Supplement Teaching: </w:t>
      </w:r>
    </w:p>
    <w:p w14:paraId="7AFB54C6" w14:textId="1782A2AC" w:rsidR="000A08EC" w:rsidRPr="00F95B47" w:rsidRDefault="000A08EC" w:rsidP="00F95B47">
      <w:pPr>
        <w:pStyle w:val="TSB-PolicyBullets"/>
        <w:numPr>
          <w:ilvl w:val="1"/>
          <w:numId w:val="6"/>
        </w:numPr>
        <w:rPr>
          <w:b/>
          <w:bCs/>
        </w:rPr>
      </w:pPr>
      <w:r w:rsidRPr="00F95B47">
        <w:t>Use AI tools to enhance, not replace, traditional teaching.</w:t>
      </w:r>
    </w:p>
    <w:p w14:paraId="2C83525B" w14:textId="77777777" w:rsidR="00F95B47" w:rsidRDefault="000A08EC" w:rsidP="000E0004">
      <w:pPr>
        <w:pStyle w:val="TSB-PolicyBullets"/>
        <w:rPr>
          <w:b/>
          <w:bCs/>
        </w:rPr>
      </w:pPr>
      <w:r w:rsidRPr="00F95B47">
        <w:rPr>
          <w:b/>
          <w:bCs/>
        </w:rPr>
        <w:t xml:space="preserve">Monitor and Evaluate: </w:t>
      </w:r>
    </w:p>
    <w:p w14:paraId="16F0396D" w14:textId="73FC2E26" w:rsidR="000A08EC" w:rsidRPr="00F95B47" w:rsidRDefault="000A08EC" w:rsidP="00F95B47">
      <w:pPr>
        <w:pStyle w:val="TSB-PolicyBullets"/>
        <w:numPr>
          <w:ilvl w:val="1"/>
          <w:numId w:val="6"/>
        </w:numPr>
      </w:pPr>
      <w:r w:rsidRPr="00F95B47">
        <w:t>Regularly assess the effectiveness of AI tools.</w:t>
      </w:r>
    </w:p>
    <w:p w14:paraId="72D0E5C8" w14:textId="77777777" w:rsidR="00F95B47" w:rsidRDefault="000A08EC" w:rsidP="000E0004">
      <w:pPr>
        <w:pStyle w:val="TSB-PolicyBullets"/>
        <w:rPr>
          <w:b/>
          <w:bCs/>
        </w:rPr>
      </w:pPr>
      <w:r w:rsidRPr="00F95B47">
        <w:rPr>
          <w:b/>
          <w:bCs/>
        </w:rPr>
        <w:t xml:space="preserve">Professional Development: </w:t>
      </w:r>
    </w:p>
    <w:p w14:paraId="18D7CA11" w14:textId="44FB2BEC" w:rsidR="000A08EC" w:rsidRPr="00F95B47" w:rsidRDefault="000A08EC" w:rsidP="00F95B47">
      <w:pPr>
        <w:pStyle w:val="TSB-PolicyBullets"/>
        <w:numPr>
          <w:ilvl w:val="1"/>
          <w:numId w:val="6"/>
        </w:numPr>
      </w:pPr>
      <w:r w:rsidRPr="00F95B47">
        <w:t>Receive training in using AI tools effectively (see below)</w:t>
      </w:r>
    </w:p>
    <w:p w14:paraId="12BA852D" w14:textId="77777777" w:rsidR="00F95B47" w:rsidRDefault="000A08EC" w:rsidP="000E0004">
      <w:pPr>
        <w:pStyle w:val="TSB-PolicyBullets"/>
        <w:rPr>
          <w:b/>
          <w:bCs/>
        </w:rPr>
      </w:pPr>
      <w:r w:rsidRPr="00F95B47">
        <w:rPr>
          <w:b/>
          <w:bCs/>
        </w:rPr>
        <w:t xml:space="preserve">Encourage Critical Thinking: </w:t>
      </w:r>
    </w:p>
    <w:p w14:paraId="296F9BE2" w14:textId="530C1CD2" w:rsidR="000A08EC" w:rsidRPr="00F95B47" w:rsidRDefault="000A08EC" w:rsidP="00F95B47">
      <w:pPr>
        <w:pStyle w:val="TSB-PolicyBullets"/>
        <w:numPr>
          <w:ilvl w:val="1"/>
          <w:numId w:val="6"/>
        </w:numPr>
      </w:pPr>
      <w:r w:rsidRPr="00F95B47">
        <w:t>Promote critical evaluation of information provided by AI.</w:t>
      </w:r>
    </w:p>
    <w:p w14:paraId="76D9D381" w14:textId="77777777" w:rsidR="00F95B47" w:rsidRDefault="000A08EC" w:rsidP="000E0004">
      <w:pPr>
        <w:pStyle w:val="TSB-PolicyBullets"/>
        <w:rPr>
          <w:b/>
          <w:bCs/>
        </w:rPr>
      </w:pPr>
      <w:r w:rsidRPr="00F95B47">
        <w:rPr>
          <w:b/>
          <w:bCs/>
        </w:rPr>
        <w:t xml:space="preserve">Equity and Accessibility: </w:t>
      </w:r>
    </w:p>
    <w:p w14:paraId="39BBFF4C" w14:textId="1893BD82" w:rsidR="000A08EC" w:rsidRPr="00F95B47" w:rsidRDefault="000A08EC" w:rsidP="00F95B47">
      <w:pPr>
        <w:pStyle w:val="TSB-PolicyBullets"/>
        <w:numPr>
          <w:ilvl w:val="1"/>
          <w:numId w:val="6"/>
        </w:numPr>
      </w:pPr>
      <w:r w:rsidRPr="00F95B47">
        <w:t>Ensure AI tools are accessible to all students, including those with SEND and are used to enhance inclusion. </w:t>
      </w:r>
    </w:p>
    <w:p w14:paraId="7C3DEA69" w14:textId="7ADA5D31" w:rsidR="000A08EC" w:rsidRPr="000E0004" w:rsidRDefault="000A08EC" w:rsidP="001E45B0">
      <w:pPr>
        <w:pStyle w:val="Heading10"/>
        <w:numPr>
          <w:ilvl w:val="0"/>
          <w:numId w:val="0"/>
        </w:numPr>
      </w:pPr>
      <w:r>
        <w:t>Planning and preparation AI applications </w:t>
      </w:r>
    </w:p>
    <w:p w14:paraId="6E56BC3F" w14:textId="77777777" w:rsidR="000A08EC" w:rsidRDefault="000A08EC" w:rsidP="001E45B0">
      <w:pPr>
        <w:pStyle w:val="TSB-Level1Numbers"/>
        <w:numPr>
          <w:ilvl w:val="0"/>
          <w:numId w:val="0"/>
        </w:numPr>
        <w:ind w:left="360"/>
      </w:pPr>
      <w:r>
        <w:t>Teacher-facing AI tools are designed to aid educators in the creation, organisation, and optimisation of lesson plans and teaching resources. These tools leverage AI to analyse educational content, student data, and learning outcomes to suggest or generate tailored teaching strategies and materials.</w:t>
      </w:r>
    </w:p>
    <w:p w14:paraId="1080B1B4" w14:textId="77777777" w:rsidR="000A08EC" w:rsidRDefault="000A08EC" w:rsidP="001E45B0">
      <w:pPr>
        <w:pStyle w:val="TSB-Level1Numbers"/>
        <w:numPr>
          <w:ilvl w:val="0"/>
          <w:numId w:val="0"/>
        </w:numPr>
        <w:ind w:left="360"/>
      </w:pPr>
      <w:r>
        <w:t>Examples include:</w:t>
      </w:r>
    </w:p>
    <w:p w14:paraId="791F08C6" w14:textId="77777777" w:rsidR="00F95B47" w:rsidRPr="00F95B47" w:rsidRDefault="000A08EC" w:rsidP="00F95B47">
      <w:pPr>
        <w:pStyle w:val="TSB-PolicyBullets"/>
        <w:rPr>
          <w:rFonts w:ascii="Roboto" w:hAnsi="Roboto"/>
          <w:b/>
          <w:bCs/>
        </w:rPr>
      </w:pPr>
      <w:r w:rsidRPr="00F95B47">
        <w:rPr>
          <w:b/>
          <w:bCs/>
        </w:rPr>
        <w:t xml:space="preserve">AI-powered resource creation tools: </w:t>
      </w:r>
    </w:p>
    <w:p w14:paraId="342E00C3" w14:textId="112FFD8F" w:rsidR="000A08EC" w:rsidRDefault="000A08EC" w:rsidP="00F95B47">
      <w:pPr>
        <w:pStyle w:val="TSB-PolicyBullets"/>
        <w:numPr>
          <w:ilvl w:val="1"/>
          <w:numId w:val="6"/>
        </w:numPr>
        <w:rPr>
          <w:rFonts w:ascii="Roboto" w:hAnsi="Roboto"/>
        </w:rPr>
      </w:pPr>
      <w:r>
        <w:t>AI tools can be used to create lesson plans, or resources saving time (see more below) and personalising resources to particular needs of pupils or groups of pupils. </w:t>
      </w:r>
    </w:p>
    <w:p w14:paraId="482C1BDC" w14:textId="77777777" w:rsidR="00F95B47" w:rsidRPr="00F95B47" w:rsidRDefault="000A08EC" w:rsidP="00F95B47">
      <w:pPr>
        <w:pStyle w:val="TSB-PolicyBullets"/>
        <w:rPr>
          <w:b/>
          <w:bCs/>
        </w:rPr>
      </w:pPr>
      <w:r w:rsidRPr="00F95B47">
        <w:rPr>
          <w:b/>
          <w:bCs/>
        </w:rPr>
        <w:t xml:space="preserve">AI-driven Curriculum Development: </w:t>
      </w:r>
    </w:p>
    <w:p w14:paraId="63DFFF6C" w14:textId="36A08C1E" w:rsidR="000A08EC" w:rsidRDefault="000A08EC" w:rsidP="00F95B47">
      <w:pPr>
        <w:pStyle w:val="TSB-PolicyBullets"/>
        <w:numPr>
          <w:ilvl w:val="1"/>
          <w:numId w:val="6"/>
        </w:numPr>
        <w:rPr>
          <w:rFonts w:ascii="Roboto" w:hAnsi="Roboto"/>
        </w:rPr>
      </w:pPr>
      <w:r>
        <w:t>AI tools can suggest updates and improvements to the curriculum based on emerging educational trends, student performance data, and global best practices.</w:t>
      </w:r>
    </w:p>
    <w:p w14:paraId="2A2B2A92" w14:textId="77777777" w:rsidR="00F95B47" w:rsidRPr="00F95B47" w:rsidRDefault="000A08EC" w:rsidP="00F95B47">
      <w:pPr>
        <w:pStyle w:val="TSB-PolicyBullets"/>
        <w:rPr>
          <w:b/>
          <w:bCs/>
        </w:rPr>
      </w:pPr>
      <w:r w:rsidRPr="00F95B47">
        <w:rPr>
          <w:b/>
          <w:bCs/>
        </w:rPr>
        <w:t xml:space="preserve">Personalised Content Recommendations: </w:t>
      </w:r>
    </w:p>
    <w:p w14:paraId="2356B01F" w14:textId="5F35B344" w:rsidR="000A08EC" w:rsidRDefault="000A08EC" w:rsidP="00F95B47">
      <w:pPr>
        <w:pStyle w:val="TSB-PolicyBullets"/>
        <w:numPr>
          <w:ilvl w:val="1"/>
          <w:numId w:val="6"/>
        </w:numPr>
        <w:rPr>
          <w:rFonts w:ascii="Roboto" w:hAnsi="Roboto"/>
        </w:rPr>
      </w:pPr>
      <w:r>
        <w:t>AI systems can recommend educational content and activities tailored to the class's learning level, interests, and past performance.</w:t>
      </w:r>
    </w:p>
    <w:p w14:paraId="4FAF5F97" w14:textId="75256D6E" w:rsidR="000A08EC" w:rsidRPr="00F95B47" w:rsidRDefault="000A08EC" w:rsidP="001E45B0">
      <w:pPr>
        <w:pStyle w:val="TSB-Level1Numbers"/>
        <w:numPr>
          <w:ilvl w:val="0"/>
          <w:numId w:val="0"/>
        </w:numPr>
        <w:ind w:left="360"/>
      </w:pPr>
      <w:r>
        <w:t xml:space="preserve">Guidance at </w:t>
      </w:r>
      <w:r w:rsidR="00F95B47">
        <w:t xml:space="preserve">The Linden Centre </w:t>
      </w:r>
      <w:r>
        <w:t>in Adopting AI Tools for Planning</w:t>
      </w:r>
    </w:p>
    <w:p w14:paraId="6E9670E2" w14:textId="77777777" w:rsidR="00F95B47" w:rsidRPr="00F95B47" w:rsidRDefault="000A08EC" w:rsidP="00F95B47">
      <w:pPr>
        <w:pStyle w:val="TSB-PolicyBullets"/>
        <w:rPr>
          <w:b/>
          <w:bCs/>
        </w:rPr>
      </w:pPr>
      <w:r w:rsidRPr="00F95B47">
        <w:rPr>
          <w:b/>
          <w:bCs/>
        </w:rPr>
        <w:t xml:space="preserve">Explore and Understand: </w:t>
      </w:r>
    </w:p>
    <w:p w14:paraId="15F304E4" w14:textId="0C3C2599" w:rsidR="000A08EC" w:rsidRDefault="000A08EC" w:rsidP="00F95B47">
      <w:pPr>
        <w:pStyle w:val="TSB-PolicyBullets"/>
        <w:numPr>
          <w:ilvl w:val="1"/>
          <w:numId w:val="6"/>
        </w:numPr>
      </w:pPr>
      <w:r>
        <w:t>Teachers should explore various AI tools to understand their features and how they can best be integrated into their lesson planning.</w:t>
      </w:r>
      <w:r w:rsidR="00F95B47">
        <w:t xml:space="preserve"> </w:t>
      </w:r>
      <w:r>
        <w:t>They should request training if required (see below) to help develop their understanding. </w:t>
      </w:r>
    </w:p>
    <w:p w14:paraId="611E2355" w14:textId="77777777" w:rsidR="00F95B47" w:rsidRDefault="000A08EC" w:rsidP="00F95B47">
      <w:pPr>
        <w:pStyle w:val="TSB-PolicyBullets"/>
      </w:pPr>
      <w:r w:rsidRPr="00F95B47">
        <w:rPr>
          <w:b/>
          <w:bCs/>
        </w:rPr>
        <w:t>Data-Informed Decisions</w:t>
      </w:r>
      <w:r>
        <w:t xml:space="preserve">: </w:t>
      </w:r>
    </w:p>
    <w:p w14:paraId="270F5AEC" w14:textId="1C757535" w:rsidR="000A08EC" w:rsidRDefault="000A08EC" w:rsidP="00F95B47">
      <w:pPr>
        <w:pStyle w:val="TSB-PolicyBullets"/>
        <w:numPr>
          <w:ilvl w:val="1"/>
          <w:numId w:val="6"/>
        </w:numPr>
      </w:pPr>
      <w:r>
        <w:t>Teachers should use AI tools to make informed decisions about lesson content and structure, while maintaining pedagogical autonomy.</w:t>
      </w:r>
    </w:p>
    <w:p w14:paraId="5D12FF32" w14:textId="77777777" w:rsidR="00F95B47" w:rsidRPr="00F95B47" w:rsidRDefault="000A08EC" w:rsidP="00F95B47">
      <w:pPr>
        <w:pStyle w:val="TSB-PolicyBullets"/>
        <w:rPr>
          <w:b/>
          <w:bCs/>
        </w:rPr>
      </w:pPr>
      <w:r w:rsidRPr="00F95B47">
        <w:rPr>
          <w:b/>
          <w:bCs/>
        </w:rPr>
        <w:t xml:space="preserve">Collaborative Planning: </w:t>
      </w:r>
    </w:p>
    <w:p w14:paraId="131FDD23" w14:textId="5C3E4CBE" w:rsidR="000A08EC" w:rsidRDefault="000A08EC" w:rsidP="00F95B47">
      <w:pPr>
        <w:pStyle w:val="TSB-PolicyBullets"/>
        <w:numPr>
          <w:ilvl w:val="1"/>
          <w:numId w:val="6"/>
        </w:numPr>
      </w:pPr>
      <w:r>
        <w:t>AI tools can be used to facilitate collaboration among teachers, enabling the sharing of resources and best practices.</w:t>
      </w:r>
    </w:p>
    <w:p w14:paraId="53E46D8F" w14:textId="77777777" w:rsidR="00F95B47" w:rsidRPr="00F95B47" w:rsidRDefault="000A08EC" w:rsidP="00F95B47">
      <w:pPr>
        <w:pStyle w:val="TSB-PolicyBullets"/>
        <w:rPr>
          <w:b/>
          <w:bCs/>
        </w:rPr>
      </w:pPr>
      <w:r w:rsidRPr="00F95B47">
        <w:rPr>
          <w:b/>
          <w:bCs/>
        </w:rPr>
        <w:t xml:space="preserve">Continuous Learning: </w:t>
      </w:r>
    </w:p>
    <w:p w14:paraId="4873538B" w14:textId="3CD509C4" w:rsidR="000A08EC" w:rsidRDefault="000A08EC" w:rsidP="00F95B47">
      <w:pPr>
        <w:pStyle w:val="TSB-PolicyBullets"/>
        <w:numPr>
          <w:ilvl w:val="1"/>
          <w:numId w:val="6"/>
        </w:numPr>
      </w:pPr>
      <w:r>
        <w:t>Engage in ongoing professional development to stay updated with the latest AI tools and methodologies in education (see below)</w:t>
      </w:r>
    </w:p>
    <w:p w14:paraId="61FBA290" w14:textId="77777777" w:rsidR="00F95B47" w:rsidRDefault="000A08EC" w:rsidP="00F95B47">
      <w:pPr>
        <w:pStyle w:val="TSB-PolicyBullets"/>
      </w:pPr>
      <w:r w:rsidRPr="00F95B47">
        <w:rPr>
          <w:b/>
          <w:bCs/>
        </w:rPr>
        <w:t>Feedback and Adaptation:</w:t>
      </w:r>
      <w:r>
        <w:t xml:space="preserve"> </w:t>
      </w:r>
    </w:p>
    <w:p w14:paraId="0B58CE72" w14:textId="7D4BDA1E" w:rsidR="000A08EC" w:rsidRDefault="000A08EC" w:rsidP="00F95B47">
      <w:pPr>
        <w:pStyle w:val="TSB-PolicyBullets"/>
        <w:numPr>
          <w:ilvl w:val="1"/>
          <w:numId w:val="6"/>
        </w:numPr>
      </w:pPr>
      <w:r>
        <w:t>Regularly gather feedback on the effectiveness of AI-aided lesson plans and adapt strategies accordingly.</w:t>
      </w:r>
    </w:p>
    <w:p w14:paraId="293F6D5F" w14:textId="77777777" w:rsidR="00F95B47" w:rsidRPr="00F95B47" w:rsidRDefault="000A08EC" w:rsidP="00F95B47">
      <w:pPr>
        <w:pStyle w:val="TSB-PolicyBullets"/>
        <w:rPr>
          <w:b/>
          <w:bCs/>
        </w:rPr>
      </w:pPr>
      <w:r w:rsidRPr="00F95B47">
        <w:rPr>
          <w:b/>
          <w:bCs/>
        </w:rPr>
        <w:t xml:space="preserve">Ethical Considerations: </w:t>
      </w:r>
    </w:p>
    <w:p w14:paraId="68F4A1CF" w14:textId="0D985D49" w:rsidR="000A08EC" w:rsidRDefault="000A08EC" w:rsidP="00F95B47">
      <w:pPr>
        <w:pStyle w:val="TSB-PolicyBullets"/>
        <w:numPr>
          <w:ilvl w:val="1"/>
          <w:numId w:val="6"/>
        </w:numPr>
      </w:pPr>
      <w:r>
        <w:t>Ensure that the use of AI respects student privacy and promotes equitable access to education.</w:t>
      </w:r>
    </w:p>
    <w:p w14:paraId="00BA758C" w14:textId="77777777" w:rsidR="00F95B47" w:rsidRPr="00F95B47" w:rsidRDefault="000A08EC" w:rsidP="00F95B47">
      <w:pPr>
        <w:pStyle w:val="TSB-PolicyBullets"/>
        <w:rPr>
          <w:b/>
          <w:bCs/>
        </w:rPr>
      </w:pPr>
      <w:r w:rsidRPr="00F95B47">
        <w:rPr>
          <w:b/>
          <w:bCs/>
        </w:rPr>
        <w:t xml:space="preserve">Data compliance: </w:t>
      </w:r>
    </w:p>
    <w:p w14:paraId="0BF07D76" w14:textId="0153A3AB" w:rsidR="000A08EC" w:rsidRDefault="000A08EC" w:rsidP="00F95B47">
      <w:pPr>
        <w:pStyle w:val="TSB-PolicyBullets"/>
        <w:numPr>
          <w:ilvl w:val="1"/>
          <w:numId w:val="6"/>
        </w:numPr>
      </w:pPr>
      <w:r>
        <w:t>Ensure AI tools comply with relevant data regulations (See below)</w:t>
      </w:r>
    </w:p>
    <w:p w14:paraId="2409C3A1" w14:textId="43F5BF0A" w:rsidR="000A08EC" w:rsidRDefault="000A08EC" w:rsidP="001E45B0">
      <w:pPr>
        <w:pStyle w:val="Heading10"/>
        <w:numPr>
          <w:ilvl w:val="0"/>
          <w:numId w:val="0"/>
        </w:numPr>
        <w:rPr>
          <w:rFonts w:ascii="Times New Roman" w:hAnsi="Times New Roman" w:cs="Times New Roman"/>
          <w:sz w:val="36"/>
          <w:szCs w:val="36"/>
        </w:rPr>
      </w:pPr>
      <w:r>
        <w:t>Data analysis AI applications</w:t>
      </w:r>
    </w:p>
    <w:p w14:paraId="25A2ADF7" w14:textId="77777777" w:rsidR="000A08EC" w:rsidRDefault="000A08EC" w:rsidP="001E45B0">
      <w:pPr>
        <w:pStyle w:val="TSB-Level1Numbers"/>
        <w:numPr>
          <w:ilvl w:val="0"/>
          <w:numId w:val="0"/>
        </w:numPr>
        <w:ind w:left="360"/>
      </w:pPr>
      <w:r>
        <w:t>These AI tools are designed to help teachers analyse various forms of educational data, including test scores, attendance records, and engagement metrics. By leveraging AI, educators can gain deeper insights into student performance, learning trends, and areas needing attention.</w:t>
      </w:r>
    </w:p>
    <w:p w14:paraId="6CF8923A" w14:textId="40773BF1" w:rsidR="000A08EC" w:rsidRDefault="000A08EC" w:rsidP="001E45B0">
      <w:pPr>
        <w:pStyle w:val="TSB-Level1Numbers"/>
        <w:numPr>
          <w:ilvl w:val="0"/>
          <w:numId w:val="0"/>
        </w:numPr>
        <w:ind w:left="360"/>
      </w:pPr>
      <w:r>
        <w:t>Examples include</w:t>
      </w:r>
      <w:r w:rsidR="00895729">
        <w:t>:</w:t>
      </w:r>
    </w:p>
    <w:p w14:paraId="34930C95" w14:textId="77777777" w:rsidR="00573FA8" w:rsidRDefault="000A08EC" w:rsidP="00573FA8">
      <w:pPr>
        <w:pStyle w:val="TSB-PolicyBullets"/>
      </w:pPr>
      <w:r w:rsidRPr="00573FA8">
        <w:rPr>
          <w:b/>
          <w:bCs/>
        </w:rPr>
        <w:t>Performance Analytics:</w:t>
      </w:r>
      <w:r>
        <w:t xml:space="preserve"> </w:t>
      </w:r>
    </w:p>
    <w:p w14:paraId="170EAF70" w14:textId="6AF42DEF" w:rsidR="000A08EC" w:rsidRDefault="000A08EC" w:rsidP="00573FA8">
      <w:pPr>
        <w:pStyle w:val="TSB-PolicyBullets"/>
        <w:numPr>
          <w:ilvl w:val="1"/>
          <w:numId w:val="6"/>
        </w:numPr>
      </w:pPr>
      <w:r>
        <w:t>AI tools can analyse test scores and other performance indicators to identify trends, strengths, and areas for improvement in student learning.</w:t>
      </w:r>
    </w:p>
    <w:p w14:paraId="778DE814" w14:textId="77777777" w:rsidR="00573FA8" w:rsidRDefault="000A08EC" w:rsidP="00573FA8">
      <w:pPr>
        <w:pStyle w:val="TSB-PolicyBullets"/>
      </w:pPr>
      <w:r w:rsidRPr="00573FA8">
        <w:rPr>
          <w:b/>
          <w:bCs/>
        </w:rPr>
        <w:t>Predictive Analytics:</w:t>
      </w:r>
      <w:r>
        <w:t xml:space="preserve"> </w:t>
      </w:r>
    </w:p>
    <w:p w14:paraId="296D129D" w14:textId="08567332" w:rsidR="000A08EC" w:rsidRDefault="000A08EC" w:rsidP="00573FA8">
      <w:pPr>
        <w:pStyle w:val="TSB-PolicyBullets"/>
        <w:numPr>
          <w:ilvl w:val="1"/>
          <w:numId w:val="6"/>
        </w:numPr>
      </w:pPr>
      <w:r>
        <w:t>These systems use historical data to predict future performance, helping educators to proactively address potential learning gaps and challenges.</w:t>
      </w:r>
    </w:p>
    <w:p w14:paraId="08706FE2" w14:textId="77777777" w:rsidR="00573FA8" w:rsidRDefault="000A08EC" w:rsidP="00573FA8">
      <w:pPr>
        <w:pStyle w:val="TSB-PolicyBullets"/>
      </w:pPr>
      <w:r w:rsidRPr="00573FA8">
        <w:rPr>
          <w:b/>
          <w:bCs/>
        </w:rPr>
        <w:t>Engagement Tracking</w:t>
      </w:r>
      <w:r>
        <w:t xml:space="preserve">: </w:t>
      </w:r>
    </w:p>
    <w:p w14:paraId="586FC9FB" w14:textId="1A0D39D5" w:rsidR="000A08EC" w:rsidRDefault="000A08EC" w:rsidP="00573FA8">
      <w:pPr>
        <w:pStyle w:val="TSB-PolicyBullets"/>
        <w:numPr>
          <w:ilvl w:val="1"/>
          <w:numId w:val="6"/>
        </w:numPr>
      </w:pPr>
      <w:r>
        <w:t>AI can assess student engagement levels through analysis of class participation, assignment completion rates, and online learning interactions.</w:t>
      </w:r>
    </w:p>
    <w:p w14:paraId="5632C5EE" w14:textId="77777777" w:rsidR="00573FA8" w:rsidRDefault="000A08EC" w:rsidP="00573FA8">
      <w:pPr>
        <w:pStyle w:val="TSB-PolicyBullets"/>
      </w:pPr>
      <w:r w:rsidRPr="00573FA8">
        <w:rPr>
          <w:b/>
          <w:bCs/>
        </w:rPr>
        <w:t>Customised Intervention Strategies</w:t>
      </w:r>
      <w:r>
        <w:t xml:space="preserve">: </w:t>
      </w:r>
    </w:p>
    <w:p w14:paraId="53A47DD2" w14:textId="5C80D9DC" w:rsidR="000A08EC" w:rsidRDefault="000A08EC" w:rsidP="00573FA8">
      <w:pPr>
        <w:pStyle w:val="TSB-PolicyBullets"/>
        <w:numPr>
          <w:ilvl w:val="1"/>
          <w:numId w:val="6"/>
        </w:numPr>
      </w:pPr>
      <w:r>
        <w:t>Based on data analysis, AI can suggest targeted intervention strategies for individual students or groups, tailored to their specific needs.</w:t>
      </w:r>
    </w:p>
    <w:p w14:paraId="687BC0BF" w14:textId="11BBB997" w:rsidR="000A08EC" w:rsidRPr="00573FA8" w:rsidRDefault="000A08EC" w:rsidP="001E45B0">
      <w:pPr>
        <w:pStyle w:val="TSB-Level1Numbers"/>
        <w:numPr>
          <w:ilvl w:val="0"/>
          <w:numId w:val="0"/>
        </w:numPr>
        <w:ind w:left="360"/>
      </w:pPr>
      <w:r>
        <w:t xml:space="preserve">Guidance at </w:t>
      </w:r>
      <w:r w:rsidR="00D45AED">
        <w:t xml:space="preserve">The Linden Centre </w:t>
      </w:r>
      <w:r>
        <w:t>in Adopting AI Tools for Data Analysis</w:t>
      </w:r>
    </w:p>
    <w:p w14:paraId="55A0857F" w14:textId="77777777" w:rsidR="00573FA8" w:rsidRDefault="000A08EC" w:rsidP="00573FA8">
      <w:pPr>
        <w:pStyle w:val="TSB-PolicyBullets"/>
      </w:pPr>
      <w:r w:rsidRPr="00573FA8">
        <w:rPr>
          <w:b/>
          <w:bCs/>
        </w:rPr>
        <w:t>Understanding Data:</w:t>
      </w:r>
      <w:r>
        <w:t xml:space="preserve"> </w:t>
      </w:r>
    </w:p>
    <w:p w14:paraId="6E9E48F5" w14:textId="74E022B6" w:rsidR="000A08EC" w:rsidRDefault="000A08EC" w:rsidP="00573FA8">
      <w:pPr>
        <w:pStyle w:val="TSB-PolicyBullets"/>
        <w:numPr>
          <w:ilvl w:val="1"/>
          <w:numId w:val="6"/>
        </w:numPr>
      </w:pPr>
      <w:r>
        <w:t>Teachers should develop a foundational understanding of data analysis principles to interpret AI-generated insights effectively.</w:t>
      </w:r>
    </w:p>
    <w:p w14:paraId="2807C246" w14:textId="77777777" w:rsidR="00573FA8" w:rsidRDefault="000A08EC" w:rsidP="00573FA8">
      <w:pPr>
        <w:pStyle w:val="TSB-PolicyBullets"/>
      </w:pPr>
      <w:r w:rsidRPr="00573FA8">
        <w:rPr>
          <w:b/>
          <w:bCs/>
        </w:rPr>
        <w:t>Ethical Use of Data:</w:t>
      </w:r>
      <w:r>
        <w:t xml:space="preserve"> </w:t>
      </w:r>
    </w:p>
    <w:p w14:paraId="4961DC95" w14:textId="0A2E29D7" w:rsidR="000A08EC" w:rsidRDefault="000A08EC" w:rsidP="00573FA8">
      <w:pPr>
        <w:pStyle w:val="TSB-PolicyBullets"/>
        <w:numPr>
          <w:ilvl w:val="1"/>
          <w:numId w:val="6"/>
        </w:numPr>
      </w:pPr>
      <w:r>
        <w:t>Ensure that all data analysis adheres to ethical standards and respects student privacy and confidentiality.</w:t>
      </w:r>
    </w:p>
    <w:p w14:paraId="56C0DBDD" w14:textId="77777777" w:rsidR="00573FA8" w:rsidRDefault="00573FA8">
      <w:pPr>
        <w:rPr>
          <w:rFonts w:asciiTheme="minorHAnsi" w:hAnsiTheme="minorHAnsi" w:cstheme="minorBidi"/>
          <w:b/>
          <w:bCs/>
        </w:rPr>
      </w:pPr>
      <w:r>
        <w:rPr>
          <w:b/>
          <w:bCs/>
        </w:rPr>
        <w:br w:type="page"/>
      </w:r>
    </w:p>
    <w:p w14:paraId="4A9751BF" w14:textId="2A27DFC9" w:rsidR="00573FA8" w:rsidRDefault="000A08EC" w:rsidP="00573FA8">
      <w:pPr>
        <w:pStyle w:val="TSB-PolicyBullets"/>
      </w:pPr>
      <w:r w:rsidRPr="00573FA8">
        <w:rPr>
          <w:b/>
          <w:bCs/>
        </w:rPr>
        <w:t>Balancing AI and Human Judgment:</w:t>
      </w:r>
      <w:r>
        <w:t xml:space="preserve"> </w:t>
      </w:r>
    </w:p>
    <w:p w14:paraId="4A582A74" w14:textId="4CB4AE80" w:rsidR="000A08EC" w:rsidRDefault="000A08EC" w:rsidP="00573FA8">
      <w:pPr>
        <w:pStyle w:val="TSB-PolicyBullets"/>
        <w:numPr>
          <w:ilvl w:val="1"/>
          <w:numId w:val="6"/>
        </w:numPr>
      </w:pPr>
      <w:r>
        <w:t>Use AI as a tool to supplement, not replace, professional judgement in educational decision-making.</w:t>
      </w:r>
    </w:p>
    <w:p w14:paraId="32FD194C" w14:textId="77777777" w:rsidR="00573FA8" w:rsidRDefault="000A08EC" w:rsidP="00573FA8">
      <w:pPr>
        <w:pStyle w:val="TSB-PolicyBullets"/>
      </w:pPr>
      <w:r w:rsidRPr="00573FA8">
        <w:rPr>
          <w:b/>
          <w:bCs/>
        </w:rPr>
        <w:t>Professional Development:</w:t>
      </w:r>
      <w:r>
        <w:t xml:space="preserve"> </w:t>
      </w:r>
    </w:p>
    <w:p w14:paraId="33617451" w14:textId="3FBF8FD1" w:rsidR="000A08EC" w:rsidRDefault="000A08EC" w:rsidP="00573FA8">
      <w:pPr>
        <w:pStyle w:val="TSB-PolicyBullets"/>
        <w:numPr>
          <w:ilvl w:val="1"/>
          <w:numId w:val="6"/>
        </w:numPr>
      </w:pPr>
      <w:r>
        <w:t>Engage in training to enhance skills in data analysis and the use of AI tools.</w:t>
      </w:r>
    </w:p>
    <w:p w14:paraId="147036C0" w14:textId="77777777" w:rsidR="00573FA8" w:rsidRDefault="000A08EC" w:rsidP="00573FA8">
      <w:pPr>
        <w:pStyle w:val="TSB-PolicyBullets"/>
      </w:pPr>
      <w:r w:rsidRPr="00573FA8">
        <w:rPr>
          <w:b/>
          <w:bCs/>
        </w:rPr>
        <w:t>Collaborative Insights:</w:t>
      </w:r>
      <w:r>
        <w:t xml:space="preserve"> </w:t>
      </w:r>
    </w:p>
    <w:p w14:paraId="3CB8088A" w14:textId="32C04051" w:rsidR="000A08EC" w:rsidRDefault="000A08EC" w:rsidP="00573FA8">
      <w:pPr>
        <w:pStyle w:val="TSB-PolicyBullets"/>
        <w:numPr>
          <w:ilvl w:val="1"/>
          <w:numId w:val="6"/>
        </w:numPr>
      </w:pPr>
      <w:r>
        <w:t>Share and discuss AI-generated insights with colleagues to foster a collaborative approach to student development.</w:t>
      </w:r>
    </w:p>
    <w:p w14:paraId="4EFDDEC7" w14:textId="77777777" w:rsidR="00573FA8" w:rsidRDefault="000A08EC" w:rsidP="00573FA8">
      <w:pPr>
        <w:pStyle w:val="TSB-PolicyBullets"/>
      </w:pPr>
      <w:r w:rsidRPr="00573FA8">
        <w:rPr>
          <w:b/>
          <w:bCs/>
        </w:rPr>
        <w:t>Feedback Loop:</w:t>
      </w:r>
      <w:r>
        <w:t xml:space="preserve"> </w:t>
      </w:r>
    </w:p>
    <w:p w14:paraId="7B2C6A0D" w14:textId="2FF116A1" w:rsidR="000A08EC" w:rsidRDefault="000A08EC" w:rsidP="00573FA8">
      <w:pPr>
        <w:pStyle w:val="TSB-PolicyBullets"/>
        <w:numPr>
          <w:ilvl w:val="1"/>
          <w:numId w:val="6"/>
        </w:numPr>
      </w:pPr>
      <w:r>
        <w:t>Establish a feedback loop to continuously refine and improve the use of AI tools based on real-world classroom experiences and outcomes.</w:t>
      </w:r>
    </w:p>
    <w:p w14:paraId="62737E1C" w14:textId="77777777" w:rsidR="00573FA8" w:rsidRDefault="000A08EC" w:rsidP="00573FA8">
      <w:pPr>
        <w:pStyle w:val="TSB-PolicyBullets"/>
      </w:pPr>
      <w:r w:rsidRPr="00573FA8">
        <w:rPr>
          <w:b/>
          <w:bCs/>
        </w:rPr>
        <w:t>Data compliance:</w:t>
      </w:r>
      <w:r>
        <w:t xml:space="preserve"> </w:t>
      </w:r>
    </w:p>
    <w:p w14:paraId="71ED5F58" w14:textId="7C584C49" w:rsidR="000A08EC" w:rsidRDefault="000A08EC" w:rsidP="00573FA8">
      <w:pPr>
        <w:pStyle w:val="TSB-PolicyBullets"/>
        <w:numPr>
          <w:ilvl w:val="1"/>
          <w:numId w:val="6"/>
        </w:numPr>
      </w:pPr>
      <w:r>
        <w:t>Ensure AI tools comply with relevant data regulations (See below)</w:t>
      </w:r>
    </w:p>
    <w:p w14:paraId="41313B90" w14:textId="77777777" w:rsidR="00D45AED" w:rsidRDefault="00D45AED">
      <w:pPr>
        <w:rPr>
          <w:rFonts w:cs="Arial"/>
          <w:b/>
          <w:bCs/>
          <w:color w:val="000000"/>
          <w:sz w:val="32"/>
          <w:szCs w:val="32"/>
        </w:rPr>
      </w:pPr>
      <w:r>
        <w:br w:type="page"/>
      </w:r>
    </w:p>
    <w:p w14:paraId="3A6F9F17" w14:textId="7E5FEDC3" w:rsidR="000A08EC" w:rsidRDefault="000A08EC" w:rsidP="001E45B0">
      <w:pPr>
        <w:pStyle w:val="Title"/>
        <w:rPr>
          <w:rFonts w:ascii="Times New Roman" w:hAnsi="Times New Roman" w:cs="Times New Roman"/>
          <w:sz w:val="48"/>
          <w:szCs w:val="48"/>
        </w:rPr>
      </w:pPr>
      <w:r>
        <w:t>Supporting staff wellbeing through workload reduction using AI.</w:t>
      </w:r>
    </w:p>
    <w:p w14:paraId="79253B1C" w14:textId="77777777" w:rsidR="001E45B0" w:rsidRPr="001E45B0" w:rsidRDefault="001E45B0" w:rsidP="001E45B0">
      <w:pPr>
        <w:pStyle w:val="ListParagraph"/>
        <w:numPr>
          <w:ilvl w:val="0"/>
          <w:numId w:val="5"/>
        </w:numPr>
        <w:jc w:val="both"/>
        <w:outlineLvl w:val="0"/>
        <w:rPr>
          <w:rFonts w:ascii="Arial" w:hAnsi="Arial" w:cs="Arial"/>
          <w:b/>
          <w:bCs/>
          <w:vanish/>
          <w:color w:val="000000"/>
          <w:sz w:val="32"/>
          <w:szCs w:val="32"/>
        </w:rPr>
      </w:pPr>
    </w:p>
    <w:p w14:paraId="46EFBB98" w14:textId="7DE5EF96" w:rsidR="000A08EC" w:rsidRDefault="00D45AED" w:rsidP="001E45B0">
      <w:pPr>
        <w:pStyle w:val="TSB-Level1Numbers"/>
        <w:numPr>
          <w:ilvl w:val="0"/>
          <w:numId w:val="0"/>
        </w:numPr>
        <w:ind w:left="360"/>
      </w:pPr>
      <w:r>
        <w:t>The Linden Centre</w:t>
      </w:r>
      <w:r w:rsidR="000A08EC">
        <w:t xml:space="preserve"> aims to leverage the power of AI to support teacher wellbeing by reducing workload. AI-powered tools such as TeachMateAI can achieve this. TeachMateAI, an AI-powered digital assistant for teacher, offers a range of tools designed to significantly reduce the workload of teachers, thereby enhancing the efficiency and effectiveness of their teaching practices.</w:t>
      </w:r>
    </w:p>
    <w:p w14:paraId="75FC8F01" w14:textId="77777777" w:rsidR="000A08EC" w:rsidRDefault="000A08EC" w:rsidP="001E45B0">
      <w:pPr>
        <w:pStyle w:val="TSB-Level1Numbers"/>
        <w:numPr>
          <w:ilvl w:val="0"/>
          <w:numId w:val="0"/>
        </w:numPr>
        <w:ind w:left="360"/>
      </w:pPr>
      <w:r>
        <w:t>Examples of TeachMateAI’s tools include:</w:t>
      </w:r>
    </w:p>
    <w:p w14:paraId="18A71CBF" w14:textId="77777777" w:rsidR="00D45AED" w:rsidRPr="00D45AED" w:rsidRDefault="000A08EC" w:rsidP="00D45AED">
      <w:pPr>
        <w:pStyle w:val="TSB-PolicyBullets"/>
      </w:pPr>
      <w:r w:rsidRPr="00D45AED">
        <w:rPr>
          <w:b/>
          <w:bCs/>
        </w:rPr>
        <w:t xml:space="preserve">Automating Administrative Tasks: </w:t>
      </w:r>
    </w:p>
    <w:p w14:paraId="750722EE" w14:textId="3D9F059D" w:rsidR="000A08EC" w:rsidRDefault="000A08EC" w:rsidP="00D45AED">
      <w:pPr>
        <w:pStyle w:val="TSB-PolicyBullets"/>
        <w:numPr>
          <w:ilvl w:val="1"/>
          <w:numId w:val="6"/>
        </w:numPr>
      </w:pPr>
      <w:r>
        <w:t>TeachMateAI specialises in automating tasks. These include creating bespoke lesson plans, instant teacher presentations, and generating personalised student reports​​​​. This automation allows teachers to devote more time to direct student interaction and pedagogical planning.</w:t>
      </w:r>
    </w:p>
    <w:p w14:paraId="3D7C7095" w14:textId="77777777" w:rsidR="00D45AED" w:rsidRDefault="000A08EC" w:rsidP="00D45AED">
      <w:pPr>
        <w:pStyle w:val="TSB-PolicyBullets"/>
      </w:pPr>
      <w:r w:rsidRPr="00D45AED">
        <w:rPr>
          <w:b/>
          <w:bCs/>
        </w:rPr>
        <w:t>Content Creation and Management:</w:t>
      </w:r>
      <w:r>
        <w:t xml:space="preserve"> </w:t>
      </w:r>
    </w:p>
    <w:p w14:paraId="2DD3F12F" w14:textId="5E069484" w:rsidR="000A08EC" w:rsidRDefault="000A08EC" w:rsidP="00D45AED">
      <w:pPr>
        <w:pStyle w:val="TSB-PolicyBullets"/>
        <w:numPr>
          <w:ilvl w:val="1"/>
          <w:numId w:val="6"/>
        </w:numPr>
      </w:pPr>
      <w:r>
        <w:t>Teachers often spend a significant amount of time creating educational content like model texts and comprehension texts. TeachMateAI assists in this process, generating high-quality content that can be used in classroom instruction​​.</w:t>
      </w:r>
    </w:p>
    <w:p w14:paraId="64B7E884" w14:textId="77777777" w:rsidR="00D45AED" w:rsidRPr="00D45AED" w:rsidRDefault="000A08EC" w:rsidP="00D45AED">
      <w:pPr>
        <w:pStyle w:val="TSB-PolicyBullets"/>
      </w:pPr>
      <w:r w:rsidRPr="00D45AED">
        <w:rPr>
          <w:b/>
          <w:bCs/>
        </w:rPr>
        <w:t xml:space="preserve">Streamlining Lesson Planning: </w:t>
      </w:r>
    </w:p>
    <w:p w14:paraId="36D86121" w14:textId="69F7DBCB" w:rsidR="000A08EC" w:rsidRDefault="000A08EC" w:rsidP="00D45AED">
      <w:pPr>
        <w:pStyle w:val="TSB-PolicyBullets"/>
        <w:numPr>
          <w:ilvl w:val="1"/>
          <w:numId w:val="6"/>
        </w:numPr>
      </w:pPr>
      <w:r>
        <w:t>The AI tool aids in lesson planning by providing templates and suggestions based on curriculum requirements and student data. This feature enables teachers to develop comprehensive lesson plans more quickly and efficiently​​​​.</w:t>
      </w:r>
    </w:p>
    <w:p w14:paraId="0361C9E0" w14:textId="77777777" w:rsidR="001E45B0" w:rsidRDefault="001E45B0">
      <w:pPr>
        <w:rPr>
          <w:rFonts w:cs="Arial"/>
          <w:b/>
          <w:bCs/>
          <w:color w:val="000000"/>
          <w:sz w:val="32"/>
          <w:szCs w:val="32"/>
        </w:rPr>
      </w:pPr>
      <w:r>
        <w:br w:type="page"/>
      </w:r>
    </w:p>
    <w:p w14:paraId="26130CA7" w14:textId="5FDEDA19" w:rsidR="000A08EC" w:rsidRPr="001E45B0" w:rsidRDefault="000A08EC" w:rsidP="001E45B0">
      <w:pPr>
        <w:pStyle w:val="Heading10"/>
        <w:numPr>
          <w:ilvl w:val="0"/>
          <w:numId w:val="0"/>
        </w:numPr>
        <w:rPr>
          <w:rFonts w:ascii="Times New Roman" w:hAnsi="Times New Roman" w:cs="Times New Roman"/>
          <w:sz w:val="36"/>
          <w:szCs w:val="36"/>
        </w:rPr>
      </w:pPr>
      <w:r>
        <w:t>Professional responsibility</w:t>
      </w:r>
    </w:p>
    <w:p w14:paraId="43D91818" w14:textId="1C1886D5" w:rsidR="000A08EC" w:rsidRDefault="000A08EC" w:rsidP="001E45B0">
      <w:pPr>
        <w:pStyle w:val="TSB-Level1Numbers"/>
        <w:numPr>
          <w:ilvl w:val="0"/>
          <w:numId w:val="0"/>
        </w:numPr>
        <w:ind w:left="360"/>
      </w:pPr>
      <w:r>
        <w:t xml:space="preserve">In the integration of AI tools to support teaching and reduce workload, it's crucial to emphasise the professional responsibility and oversight of teachers at </w:t>
      </w:r>
      <w:r w:rsidR="00FC2C7D">
        <w:t>The Linden Centre</w:t>
      </w:r>
      <w:r>
        <w:t xml:space="preserve"> retain in managing and utilising these tools. While AI offers substantial benefits in terms of efficiency and personalization, the ultimate responsibility for the educational process remains with the teachers. This section outlines key aspects of maintaining professional responsibility and oversight when using AI tools in education.</w:t>
      </w:r>
    </w:p>
    <w:p w14:paraId="7A7E17BF" w14:textId="77777777" w:rsidR="000A08EC" w:rsidRDefault="000A08EC" w:rsidP="001E45B0">
      <w:pPr>
        <w:pStyle w:val="Heading1"/>
        <w:numPr>
          <w:ilvl w:val="0"/>
          <w:numId w:val="0"/>
        </w:numPr>
      </w:pPr>
      <w:r>
        <w:t>Understanding and Expertise</w:t>
      </w:r>
    </w:p>
    <w:p w14:paraId="7BC98CE8" w14:textId="77777777" w:rsidR="001E45B0" w:rsidRPr="001E45B0" w:rsidRDefault="000A08EC" w:rsidP="001E45B0">
      <w:pPr>
        <w:pStyle w:val="TSB-PolicyBullets"/>
        <w:rPr>
          <w:rFonts w:ascii="Roboto" w:hAnsi="Roboto"/>
        </w:rPr>
      </w:pPr>
      <w:r w:rsidRPr="001E45B0">
        <w:t xml:space="preserve">Continuous Learning: </w:t>
      </w:r>
    </w:p>
    <w:p w14:paraId="52620215" w14:textId="325ED978" w:rsidR="000A08EC" w:rsidRDefault="000A08EC" w:rsidP="001E45B0">
      <w:pPr>
        <w:pStyle w:val="TSB-PolicyBullets"/>
        <w:numPr>
          <w:ilvl w:val="1"/>
          <w:numId w:val="6"/>
        </w:numPr>
        <w:rPr>
          <w:rFonts w:ascii="Roboto" w:hAnsi="Roboto"/>
        </w:rPr>
      </w:pPr>
      <w:r>
        <w:t>Teachers should engage in ongoing professional development to understand the capabilities and, importantly, the limitations of AI tools. This knowledge enables them to effectively integrate AI outputs into their teaching strategies.</w:t>
      </w:r>
    </w:p>
    <w:p w14:paraId="0E9FC385" w14:textId="77777777" w:rsidR="001E45B0" w:rsidRPr="001E45B0" w:rsidRDefault="000A08EC" w:rsidP="001E45B0">
      <w:pPr>
        <w:pStyle w:val="TSB-PolicyBullets"/>
        <w:rPr>
          <w:rFonts w:ascii="Roboto" w:hAnsi="Roboto"/>
        </w:rPr>
      </w:pPr>
      <w:r w:rsidRPr="001E45B0">
        <w:t>Critical Evaluation:</w:t>
      </w:r>
      <w:r>
        <w:t xml:space="preserve"> </w:t>
      </w:r>
    </w:p>
    <w:p w14:paraId="14F6B7AC" w14:textId="57D48283" w:rsidR="000A08EC" w:rsidRDefault="000A08EC" w:rsidP="001E45B0">
      <w:pPr>
        <w:pStyle w:val="TSB-PolicyBullets"/>
        <w:numPr>
          <w:ilvl w:val="1"/>
          <w:numId w:val="6"/>
        </w:numPr>
        <w:rPr>
          <w:rFonts w:ascii="Roboto" w:hAnsi="Roboto"/>
        </w:rPr>
      </w:pPr>
      <w:r>
        <w:t>Educators must critically evaluate and interpret the data and suggestions provided by AI tools, using their professional judgement to make final decisions.</w:t>
      </w:r>
    </w:p>
    <w:p w14:paraId="57F1055E" w14:textId="77777777" w:rsidR="000A08EC" w:rsidRPr="001E45B0" w:rsidRDefault="000A08EC" w:rsidP="001E45B0">
      <w:pPr>
        <w:pStyle w:val="Heading1"/>
        <w:numPr>
          <w:ilvl w:val="0"/>
          <w:numId w:val="0"/>
        </w:numPr>
      </w:pPr>
      <w:r>
        <w:t>Ethical Use and Data Privacy</w:t>
      </w:r>
    </w:p>
    <w:p w14:paraId="12F0842A" w14:textId="77777777" w:rsidR="001E45B0" w:rsidRPr="001E45B0" w:rsidRDefault="000A08EC" w:rsidP="001E45B0">
      <w:pPr>
        <w:pStyle w:val="TSB-PolicyBullets"/>
        <w:rPr>
          <w:rFonts w:ascii="Roboto" w:hAnsi="Roboto"/>
        </w:rPr>
      </w:pPr>
      <w:r>
        <w:t>Adherence to Ethical Standards:</w:t>
      </w:r>
    </w:p>
    <w:p w14:paraId="5467D6B7" w14:textId="49D5321E" w:rsidR="000A08EC" w:rsidRDefault="000A08EC" w:rsidP="001E45B0">
      <w:pPr>
        <w:pStyle w:val="TSB-PolicyBullets"/>
        <w:numPr>
          <w:ilvl w:val="1"/>
          <w:numId w:val="6"/>
        </w:numPr>
        <w:rPr>
          <w:rFonts w:ascii="Roboto" w:hAnsi="Roboto"/>
        </w:rPr>
      </w:pPr>
      <w:r>
        <w:t>Teachers must ensure that the use of AI tools aligns with ethical standards in education, particularly regarding fairness, transparency, and inclusivity.</w:t>
      </w:r>
    </w:p>
    <w:p w14:paraId="77746524" w14:textId="77777777" w:rsidR="001E45B0" w:rsidRPr="001E45B0" w:rsidRDefault="000A08EC" w:rsidP="001E45B0">
      <w:pPr>
        <w:pStyle w:val="TSB-PolicyBullets"/>
        <w:rPr>
          <w:rFonts w:ascii="Roboto" w:hAnsi="Roboto"/>
        </w:rPr>
      </w:pPr>
      <w:r>
        <w:t>Data Privacy Compliance:</w:t>
      </w:r>
    </w:p>
    <w:p w14:paraId="2EA51614" w14:textId="306D9831" w:rsidR="000A08EC" w:rsidRDefault="000A08EC" w:rsidP="001E45B0">
      <w:pPr>
        <w:pStyle w:val="TSB-PolicyBullets"/>
        <w:numPr>
          <w:ilvl w:val="1"/>
          <w:numId w:val="6"/>
        </w:numPr>
        <w:rPr>
          <w:rFonts w:ascii="Roboto" w:hAnsi="Roboto"/>
        </w:rPr>
      </w:pPr>
      <w:r>
        <w:t>Educators are responsible for safeguarding student data. It's imperative to ensure that AI tools comply with data privacy laws and school policies (see below).</w:t>
      </w:r>
    </w:p>
    <w:p w14:paraId="0E4CD0D0" w14:textId="77777777" w:rsidR="000A08EC" w:rsidRPr="001E45B0" w:rsidRDefault="000A08EC" w:rsidP="001E45B0">
      <w:pPr>
        <w:pStyle w:val="Heading1"/>
        <w:numPr>
          <w:ilvl w:val="0"/>
          <w:numId w:val="0"/>
        </w:numPr>
        <w:ind w:left="360" w:hanging="360"/>
      </w:pPr>
      <w:r w:rsidRPr="001E45B0">
        <w:t>Oversight and Feedback</w:t>
      </w:r>
    </w:p>
    <w:p w14:paraId="0B7A6709" w14:textId="77777777" w:rsidR="001E45B0" w:rsidRPr="001E45B0" w:rsidRDefault="000A08EC" w:rsidP="001E45B0">
      <w:pPr>
        <w:pStyle w:val="TSB-PolicyBullets"/>
        <w:rPr>
          <w:rFonts w:ascii="Roboto" w:hAnsi="Roboto"/>
        </w:rPr>
      </w:pPr>
      <w:r>
        <w:t>Monitoring AI Tools:</w:t>
      </w:r>
    </w:p>
    <w:p w14:paraId="33F38358" w14:textId="75885D90" w:rsidR="000A08EC" w:rsidRDefault="000A08EC" w:rsidP="001E45B0">
      <w:pPr>
        <w:pStyle w:val="TSB-PolicyBullets"/>
        <w:numPr>
          <w:ilvl w:val="1"/>
          <w:numId w:val="6"/>
        </w:numPr>
        <w:rPr>
          <w:rFonts w:ascii="Roboto" w:hAnsi="Roboto"/>
        </w:rPr>
      </w:pPr>
      <w:r>
        <w:t>Regular monitoring of the AI tools is essential to ensure they function as intended and contribute positively to the learning process.</w:t>
      </w:r>
    </w:p>
    <w:p w14:paraId="6BD4CCDC" w14:textId="77777777" w:rsidR="001E45B0" w:rsidRPr="001E45B0" w:rsidRDefault="000A08EC" w:rsidP="001E45B0">
      <w:pPr>
        <w:pStyle w:val="TSB-PolicyBullets"/>
        <w:rPr>
          <w:rFonts w:ascii="Roboto" w:hAnsi="Roboto"/>
        </w:rPr>
      </w:pPr>
      <w:r>
        <w:t>Feedback Loop:</w:t>
      </w:r>
    </w:p>
    <w:p w14:paraId="1FF13619" w14:textId="1FC32C57" w:rsidR="000A08EC" w:rsidRPr="001E45B0" w:rsidRDefault="000A08EC" w:rsidP="001E45B0">
      <w:pPr>
        <w:pStyle w:val="TSB-PolicyBullets"/>
        <w:numPr>
          <w:ilvl w:val="1"/>
          <w:numId w:val="6"/>
        </w:numPr>
        <w:rPr>
          <w:rFonts w:ascii="Roboto" w:hAnsi="Roboto"/>
        </w:rPr>
      </w:pPr>
      <w:r>
        <w:t>Establish a system for providing feedback on the AI tools' performance, contributing to their continuous improvement.</w:t>
      </w:r>
    </w:p>
    <w:p w14:paraId="129EEFF4" w14:textId="77777777" w:rsidR="001E45B0" w:rsidRDefault="001E45B0">
      <w:pPr>
        <w:rPr>
          <w:rFonts w:cs="Arial"/>
          <w:b/>
          <w:color w:val="000000" w:themeColor="text1"/>
          <w:szCs w:val="28"/>
        </w:rPr>
      </w:pPr>
      <w:r>
        <w:br w:type="page"/>
      </w:r>
    </w:p>
    <w:p w14:paraId="03B51DC0" w14:textId="3F7F52F9" w:rsidR="000A08EC" w:rsidRDefault="000A08EC" w:rsidP="001E45B0">
      <w:pPr>
        <w:pStyle w:val="Heading1"/>
        <w:numPr>
          <w:ilvl w:val="0"/>
          <w:numId w:val="0"/>
        </w:numPr>
      </w:pPr>
      <w:r>
        <w:t>Collaboration and Communication</w:t>
      </w:r>
    </w:p>
    <w:p w14:paraId="325D4726" w14:textId="77777777" w:rsidR="001E45B0" w:rsidRPr="001E45B0" w:rsidRDefault="000A08EC" w:rsidP="001E45B0">
      <w:pPr>
        <w:pStyle w:val="TSB-PolicyBullets"/>
        <w:rPr>
          <w:rFonts w:ascii="Roboto" w:hAnsi="Roboto"/>
        </w:rPr>
      </w:pPr>
      <w:r>
        <w:t>Collaborative Approach:</w:t>
      </w:r>
    </w:p>
    <w:p w14:paraId="5642F8DC" w14:textId="2B99479E" w:rsidR="000A08EC" w:rsidRDefault="000A08EC" w:rsidP="001E45B0">
      <w:pPr>
        <w:pStyle w:val="TSB-PolicyBullets"/>
        <w:numPr>
          <w:ilvl w:val="1"/>
          <w:numId w:val="6"/>
        </w:numPr>
        <w:rPr>
          <w:rFonts w:ascii="Roboto" w:hAnsi="Roboto"/>
        </w:rPr>
      </w:pPr>
      <w:r>
        <w:t>Encourage collaboration among educators in using AI tools, promoting the sharing of experiences, insights, and best practices.</w:t>
      </w:r>
    </w:p>
    <w:p w14:paraId="0D7D3567" w14:textId="77777777" w:rsidR="001E45B0" w:rsidRPr="001E45B0" w:rsidRDefault="000A08EC" w:rsidP="001E45B0">
      <w:pPr>
        <w:pStyle w:val="TSB-PolicyBullets"/>
        <w:rPr>
          <w:rFonts w:ascii="Roboto" w:hAnsi="Roboto"/>
        </w:rPr>
      </w:pPr>
      <w:r>
        <w:t>Communicating with Stakeholders:</w:t>
      </w:r>
    </w:p>
    <w:p w14:paraId="7BFA6A14" w14:textId="4B298B17" w:rsidR="000A08EC" w:rsidRPr="001E45B0" w:rsidRDefault="000A08EC" w:rsidP="001E45B0">
      <w:pPr>
        <w:pStyle w:val="TSB-PolicyBullets"/>
        <w:numPr>
          <w:ilvl w:val="1"/>
          <w:numId w:val="6"/>
        </w:numPr>
        <w:rPr>
          <w:rFonts w:ascii="Roboto" w:hAnsi="Roboto"/>
        </w:rPr>
      </w:pPr>
      <w:r>
        <w:t>Maintain open communication with students, parents, and administrators about the role and impact of AI tools in education, ensuring transparency and building trust - see below. </w:t>
      </w:r>
    </w:p>
    <w:p w14:paraId="1F0D9234" w14:textId="77777777" w:rsidR="001E45B0" w:rsidRDefault="001E45B0">
      <w:pPr>
        <w:rPr>
          <w:rFonts w:asciiTheme="majorHAnsi" w:eastAsiaTheme="majorEastAsia" w:hAnsiTheme="majorHAnsi" w:cstheme="majorBidi"/>
          <w:spacing w:val="5"/>
          <w:kern w:val="28"/>
          <w:sz w:val="52"/>
          <w:szCs w:val="52"/>
        </w:rPr>
      </w:pPr>
      <w:r>
        <w:br w:type="page"/>
      </w:r>
    </w:p>
    <w:p w14:paraId="50C46D63" w14:textId="1692F6AA" w:rsidR="000A08EC" w:rsidRDefault="000A08EC" w:rsidP="001E45B0">
      <w:pPr>
        <w:pStyle w:val="Title"/>
      </w:pPr>
      <w:r>
        <w:t>Promoting an understanding and ethical use of AI among students, staff and wider stakeholders.</w:t>
      </w:r>
    </w:p>
    <w:p w14:paraId="1AA54D01" w14:textId="77777777" w:rsidR="000A08EC" w:rsidRDefault="000A08EC" w:rsidP="001E45B0">
      <w:pPr>
        <w:pStyle w:val="Heading10"/>
        <w:numPr>
          <w:ilvl w:val="0"/>
          <w:numId w:val="0"/>
        </w:numPr>
      </w:pPr>
      <w:r>
        <w:t>Staff training </w:t>
      </w:r>
    </w:p>
    <w:p w14:paraId="5287D144" w14:textId="73F955FE" w:rsidR="000A08EC" w:rsidRDefault="000A08EC" w:rsidP="001E45B0">
      <w:pPr>
        <w:pStyle w:val="TSB-Level1Numbers"/>
        <w:numPr>
          <w:ilvl w:val="0"/>
          <w:numId w:val="0"/>
        </w:numPr>
        <w:ind w:left="360"/>
      </w:pPr>
      <w:r>
        <w:t xml:space="preserve">At </w:t>
      </w:r>
      <w:r w:rsidR="00FC2C7D">
        <w:t>The Linden Centre</w:t>
      </w:r>
      <w:r>
        <w:t xml:space="preserve"> we believe comprehensive staff training is essential for the effective integration of AI in education. It equips educators with a thorough understanding of AI tools, allowing them to enhance teaching and learning experiences. Training also ensures adherence to ethical standards and data privacy, important when handling sensitive student information. An appropriate series of professional training will accompany the adoption of AI applications.</w:t>
      </w:r>
    </w:p>
    <w:p w14:paraId="3F73F67E" w14:textId="77777777" w:rsidR="000A08EC" w:rsidRDefault="000A08EC" w:rsidP="001E45B0">
      <w:pPr>
        <w:pStyle w:val="Heading10"/>
        <w:numPr>
          <w:ilvl w:val="0"/>
          <w:numId w:val="0"/>
        </w:numPr>
      </w:pPr>
      <w:r>
        <w:t>Transparency with stakeholders: pupils, parents, governors</w:t>
      </w:r>
    </w:p>
    <w:p w14:paraId="5EC422FA" w14:textId="54D58627" w:rsidR="000A08EC" w:rsidRDefault="000A08EC" w:rsidP="00B00D52">
      <w:pPr>
        <w:pStyle w:val="TSB-Level1Numbers"/>
        <w:numPr>
          <w:ilvl w:val="0"/>
          <w:numId w:val="0"/>
        </w:numPr>
        <w:ind w:left="360"/>
      </w:pPr>
      <w:r>
        <w:t>In implementing AI in education, transparency with stakeholders - pupils, parents, and governors - is crucial.  </w:t>
      </w:r>
      <w:r w:rsidR="00FC2C7D">
        <w:t>The Linden Centre</w:t>
      </w:r>
      <w:r>
        <w:t xml:space="preserve"> will communicate with our community where, how and why we are using AI. Pupils should understand how AI impacts their learning, while parents need to know how it enhances education and safeguards privacy. Governors require detailed updates on AI strategies, educational impacts, and ethical compliance. </w:t>
      </w:r>
    </w:p>
    <w:p w14:paraId="730262DB" w14:textId="77777777" w:rsidR="00B00D52" w:rsidRDefault="00B00D52">
      <w:pPr>
        <w:rPr>
          <w:rFonts w:asciiTheme="majorHAnsi" w:eastAsiaTheme="majorEastAsia" w:hAnsiTheme="majorHAnsi" w:cstheme="majorBidi"/>
          <w:spacing w:val="5"/>
          <w:kern w:val="28"/>
          <w:sz w:val="52"/>
          <w:szCs w:val="52"/>
        </w:rPr>
      </w:pPr>
      <w:r>
        <w:br w:type="page"/>
      </w:r>
    </w:p>
    <w:p w14:paraId="0A3A467B" w14:textId="6DE1EEF7" w:rsidR="000A08EC" w:rsidRDefault="000A08EC" w:rsidP="00E06B90">
      <w:pPr>
        <w:pStyle w:val="Title"/>
      </w:pPr>
      <w:r>
        <w:t>Ensuring AI tools are appropriately data compliant </w:t>
      </w:r>
    </w:p>
    <w:p w14:paraId="78AE8D02" w14:textId="7778361C" w:rsidR="000A08EC" w:rsidRDefault="000A08EC" w:rsidP="00FC2C7D">
      <w:pPr>
        <w:pStyle w:val="TSB-Level1Numbers"/>
        <w:numPr>
          <w:ilvl w:val="0"/>
          <w:numId w:val="0"/>
        </w:numPr>
        <w:ind w:left="360"/>
      </w:pPr>
      <w:r>
        <w:t>In adopting AI tools at </w:t>
      </w:r>
      <w:r w:rsidR="00FC2C7D">
        <w:t>The Linden Centre</w:t>
      </w:r>
      <w:r>
        <w:t>, it is imperative we ensure compliance with the General Data Protection Regulation (GDPR). GDPR compliance is crucial for protecting the privacy and personal data of students and staff, and for maintaining the integrity and trustworthiness of the educational institution. The following points outline key considerations in ensuring that AI tools are GDPR compliant:</w:t>
      </w:r>
    </w:p>
    <w:p w14:paraId="1121BF3E" w14:textId="77777777" w:rsidR="00FC2C7D" w:rsidRPr="00FC2C7D" w:rsidRDefault="000A08EC" w:rsidP="00FC2C7D">
      <w:pPr>
        <w:pStyle w:val="TSB-PolicyBullets"/>
      </w:pPr>
      <w:r w:rsidRPr="00FC2C7D">
        <w:rPr>
          <w:b/>
          <w:bCs/>
        </w:rPr>
        <w:t>Data Protection by Design:</w:t>
      </w:r>
    </w:p>
    <w:p w14:paraId="3B5BA2A8" w14:textId="56B27501" w:rsidR="000A08EC" w:rsidRDefault="000A08EC" w:rsidP="00FC2C7D">
      <w:pPr>
        <w:pStyle w:val="TSB-PolicyBullets"/>
        <w:numPr>
          <w:ilvl w:val="1"/>
          <w:numId w:val="6"/>
        </w:numPr>
      </w:pPr>
      <w:r>
        <w:t>Choose AI tools that are built with data protection as a core feature. This includes robust encryption, secure data storage, and minimal data collection in line with GDPR requirements.</w:t>
      </w:r>
    </w:p>
    <w:p w14:paraId="7BF026AD" w14:textId="77777777" w:rsidR="00FC2C7D" w:rsidRDefault="000A08EC" w:rsidP="00FC2C7D">
      <w:pPr>
        <w:pStyle w:val="TSB-PolicyBullets"/>
      </w:pPr>
      <w:r w:rsidRPr="00FC2C7D">
        <w:rPr>
          <w:b/>
          <w:bCs/>
        </w:rPr>
        <w:t>Consent and Transparency</w:t>
      </w:r>
      <w:r>
        <w:t xml:space="preserve">: </w:t>
      </w:r>
    </w:p>
    <w:p w14:paraId="457BEBE2" w14:textId="173F8C25" w:rsidR="000A08EC" w:rsidRDefault="000A08EC" w:rsidP="00FC2C7D">
      <w:pPr>
        <w:pStyle w:val="TSB-PolicyBullets"/>
        <w:numPr>
          <w:ilvl w:val="1"/>
          <w:numId w:val="6"/>
        </w:numPr>
      </w:pPr>
      <w:r>
        <w:t>Ensure that clear consent is obtained from students and staff for the collection and use of their data. Provide transparent information about what data is being collected, how it will be used, and who will have access to it.</w:t>
      </w:r>
    </w:p>
    <w:p w14:paraId="36BD1F4C" w14:textId="77777777" w:rsidR="00FC2C7D" w:rsidRDefault="000A08EC" w:rsidP="00FC2C7D">
      <w:pPr>
        <w:pStyle w:val="TSB-PolicyBullets"/>
      </w:pPr>
      <w:r w:rsidRPr="00FC2C7D">
        <w:rPr>
          <w:b/>
          <w:bCs/>
        </w:rPr>
        <w:t>Data Minimization:</w:t>
      </w:r>
      <w:r>
        <w:t xml:space="preserve"> </w:t>
      </w:r>
    </w:p>
    <w:p w14:paraId="3E1529AC" w14:textId="4708C6BD" w:rsidR="000A08EC" w:rsidRDefault="000A08EC" w:rsidP="00FC2C7D">
      <w:pPr>
        <w:pStyle w:val="TSB-PolicyBullets"/>
        <w:numPr>
          <w:ilvl w:val="1"/>
          <w:numId w:val="6"/>
        </w:numPr>
      </w:pPr>
      <w:r>
        <w:t>Adopt AI tools that only collect and process the data necessary for the intended educational purpose. Unnecessary data collection should be avoided to minimise privacy risks.</w:t>
      </w:r>
    </w:p>
    <w:p w14:paraId="43F95460" w14:textId="77777777" w:rsidR="00FC2C7D" w:rsidRDefault="000A08EC" w:rsidP="00FC2C7D">
      <w:pPr>
        <w:pStyle w:val="TSB-PolicyBullets"/>
      </w:pPr>
      <w:r w:rsidRPr="00FC2C7D">
        <w:rPr>
          <w:b/>
          <w:bCs/>
        </w:rPr>
        <w:t>Data Subject Rights:</w:t>
      </w:r>
      <w:r>
        <w:t xml:space="preserve"> </w:t>
      </w:r>
    </w:p>
    <w:p w14:paraId="4CEC8CE4" w14:textId="106669E6" w:rsidR="000A08EC" w:rsidRDefault="000A08EC" w:rsidP="00FC2C7D">
      <w:pPr>
        <w:pStyle w:val="TSB-PolicyBullets"/>
        <w:numPr>
          <w:ilvl w:val="1"/>
          <w:numId w:val="6"/>
        </w:numPr>
      </w:pPr>
      <w:r>
        <w:t>The AI tools should facilitate the rights of data subjects, including the right to access, rectify, and erase their personal data, as well as the right to object to data processing and the right to data portability.</w:t>
      </w:r>
    </w:p>
    <w:p w14:paraId="1E9648D1" w14:textId="77777777" w:rsidR="00FC2C7D" w:rsidRPr="00FC2C7D" w:rsidRDefault="000A08EC" w:rsidP="00FC2C7D">
      <w:pPr>
        <w:pStyle w:val="TSB-PolicyBullets"/>
      </w:pPr>
      <w:r w:rsidRPr="00FC2C7D">
        <w:rPr>
          <w:b/>
          <w:bCs/>
        </w:rPr>
        <w:t xml:space="preserve">Data Processing Agreements: </w:t>
      </w:r>
    </w:p>
    <w:p w14:paraId="29E5E5C4" w14:textId="4F26CD14" w:rsidR="000A08EC" w:rsidRDefault="000A08EC" w:rsidP="00FC2C7D">
      <w:pPr>
        <w:pStyle w:val="TSB-PolicyBullets"/>
        <w:numPr>
          <w:ilvl w:val="1"/>
          <w:numId w:val="6"/>
        </w:numPr>
      </w:pPr>
      <w:r>
        <w:t>Ensure that agreements with AI tool providers include clauses that require them to comply with GDPR. This includes provisions for data protection, processing limitations, and obligations in case of data breaches.</w:t>
      </w:r>
    </w:p>
    <w:p w14:paraId="3382A8A2" w14:textId="77777777" w:rsidR="00FC2C7D" w:rsidRDefault="000A08EC" w:rsidP="00FC2C7D">
      <w:pPr>
        <w:pStyle w:val="TSB-PolicyBullets"/>
      </w:pPr>
      <w:r w:rsidRPr="00FC2C7D">
        <w:rPr>
          <w:b/>
          <w:bCs/>
        </w:rPr>
        <w:t>Regular Audits and Assessments:</w:t>
      </w:r>
      <w:r>
        <w:t xml:space="preserve"> </w:t>
      </w:r>
    </w:p>
    <w:p w14:paraId="73AC48FF" w14:textId="06743785" w:rsidR="000A08EC" w:rsidRDefault="000A08EC" w:rsidP="00FC2C7D">
      <w:pPr>
        <w:pStyle w:val="TSB-PolicyBullets"/>
        <w:numPr>
          <w:ilvl w:val="1"/>
          <w:numId w:val="6"/>
        </w:numPr>
      </w:pPr>
      <w:r>
        <w:t>Conduct regular audits of AI tools to ensure ongoing compliance with GDPR. This includes assessing the data protection impact, particularly when introducing new tools or making significant changes to existing ones.</w:t>
      </w:r>
    </w:p>
    <w:p w14:paraId="033EE07A" w14:textId="77777777" w:rsidR="00FC2C7D" w:rsidRDefault="00FC2C7D">
      <w:pPr>
        <w:rPr>
          <w:rFonts w:asciiTheme="minorHAnsi" w:hAnsiTheme="minorHAnsi" w:cstheme="minorBidi"/>
          <w:b/>
          <w:bCs/>
        </w:rPr>
      </w:pPr>
      <w:r>
        <w:rPr>
          <w:b/>
          <w:bCs/>
        </w:rPr>
        <w:br w:type="page"/>
      </w:r>
    </w:p>
    <w:p w14:paraId="370DE1FC" w14:textId="44837C28" w:rsidR="00FC2C7D" w:rsidRPr="00FC2C7D" w:rsidRDefault="000A08EC" w:rsidP="00FC2C7D">
      <w:pPr>
        <w:pStyle w:val="TSB-PolicyBullets"/>
      </w:pPr>
      <w:r w:rsidRPr="00FC2C7D">
        <w:rPr>
          <w:b/>
          <w:bCs/>
        </w:rPr>
        <w:t xml:space="preserve">Training and Awareness: </w:t>
      </w:r>
    </w:p>
    <w:p w14:paraId="337952B4" w14:textId="368C14FC" w:rsidR="000A08EC" w:rsidRDefault="000A08EC" w:rsidP="00FC2C7D">
      <w:pPr>
        <w:pStyle w:val="TSB-PolicyBullets"/>
        <w:numPr>
          <w:ilvl w:val="1"/>
          <w:numId w:val="6"/>
        </w:numPr>
      </w:pPr>
      <w:r>
        <w:t>Provide training for staff and students (if appropriate) on GDPR compliance, focusing on their roles and responsibilities in protecting personal data when using AI tools.</w:t>
      </w:r>
    </w:p>
    <w:p w14:paraId="5930E9BA" w14:textId="77777777" w:rsidR="00FC2C7D" w:rsidRDefault="000A08EC" w:rsidP="00FC2C7D">
      <w:pPr>
        <w:pStyle w:val="TSB-PolicyBullets"/>
      </w:pPr>
      <w:r w:rsidRPr="00FC2C7D">
        <w:rPr>
          <w:b/>
          <w:bCs/>
        </w:rPr>
        <w:t>Incident Response Plan:</w:t>
      </w:r>
      <w:r>
        <w:t xml:space="preserve"> </w:t>
      </w:r>
    </w:p>
    <w:p w14:paraId="506684CD" w14:textId="2AA3639B" w:rsidR="000A08EC" w:rsidRDefault="000A08EC" w:rsidP="00FC2C7D">
      <w:pPr>
        <w:pStyle w:val="TSB-PolicyBullets"/>
        <w:numPr>
          <w:ilvl w:val="1"/>
          <w:numId w:val="6"/>
        </w:numPr>
      </w:pPr>
      <w:r>
        <w:t>Develop and maintain an incident response plan to address any data breaches or GDPR non-compliance issues promptly and effectively.</w:t>
      </w:r>
    </w:p>
    <w:p w14:paraId="051F5232" w14:textId="77777777" w:rsidR="006A78A8" w:rsidRDefault="006A78A8">
      <w:pPr>
        <w:rPr>
          <w:rFonts w:asciiTheme="majorHAnsi" w:eastAsiaTheme="majorEastAsia" w:hAnsiTheme="majorHAnsi" w:cstheme="majorBidi"/>
          <w:spacing w:val="5"/>
          <w:kern w:val="28"/>
          <w:sz w:val="52"/>
          <w:szCs w:val="52"/>
        </w:rPr>
      </w:pPr>
      <w:r>
        <w:br w:type="page"/>
      </w:r>
    </w:p>
    <w:p w14:paraId="08019C45" w14:textId="1E8F93A1" w:rsidR="000A08EC" w:rsidRDefault="000A08EC" w:rsidP="006A78A8">
      <w:pPr>
        <w:pStyle w:val="Title"/>
        <w:rPr>
          <w:rFonts w:ascii="Times New Roman" w:hAnsi="Times New Roman" w:cs="Times New Roman"/>
          <w:sz w:val="48"/>
          <w:szCs w:val="48"/>
        </w:rPr>
      </w:pPr>
      <w:r>
        <w:t>Approval and Accountability  </w:t>
      </w:r>
    </w:p>
    <w:p w14:paraId="40D4B6D8" w14:textId="77777777" w:rsidR="000A08EC" w:rsidRDefault="000A08EC" w:rsidP="006A78A8">
      <w:pPr>
        <w:pStyle w:val="Heading10"/>
        <w:numPr>
          <w:ilvl w:val="0"/>
          <w:numId w:val="0"/>
        </w:numPr>
      </w:pPr>
      <w:r>
        <w:t>Designated school leaders overseeing AI implementation </w:t>
      </w:r>
    </w:p>
    <w:p w14:paraId="696B2692" w14:textId="096985A0" w:rsidR="000A08EC" w:rsidRDefault="000A08EC" w:rsidP="006A78A8">
      <w:pPr>
        <w:pStyle w:val="TSB-Level1Numbers"/>
        <w:numPr>
          <w:ilvl w:val="0"/>
          <w:numId w:val="0"/>
        </w:numPr>
        <w:ind w:left="360"/>
      </w:pPr>
      <w:r>
        <w:t>To ensure a structured and responsible approach to AI implementation in the school, designated school leaders should be assigned to oversee this integration.  These leaders are responsible for guiding and supervising all aspects of AI adoption. Their roles include evaluating the educational value of proposed AI tools, ensuring compliance with legal and ethical standards, and aligning AI initiatives with the school's educational goals and policies. </w:t>
      </w:r>
    </w:p>
    <w:p w14:paraId="4EB3A520" w14:textId="77777777" w:rsidR="000A08EC" w:rsidRDefault="000A08EC" w:rsidP="006A78A8">
      <w:pPr>
        <w:pStyle w:val="TSB-Level1Numbers"/>
        <w:numPr>
          <w:ilvl w:val="0"/>
          <w:numId w:val="0"/>
        </w:numPr>
        <w:ind w:left="360"/>
      </w:pPr>
      <w:r>
        <w:t>These leaders should also facilitate cross-departmental collaboration (where appropriate in secondary settings), ensuring that the voices of educators, IT staff, and other stakeholders are considered in the decision-making process. Regular training and professional development should be provided to these leaders to keep them updated on the latest AI advancements and best practices in educational technology.</w:t>
      </w:r>
    </w:p>
    <w:p w14:paraId="5CD2A0A7" w14:textId="77777777" w:rsidR="000A08EC" w:rsidRDefault="000A08EC" w:rsidP="006A78A8">
      <w:pPr>
        <w:pStyle w:val="Heading10"/>
        <w:numPr>
          <w:ilvl w:val="0"/>
          <w:numId w:val="0"/>
        </w:numPr>
      </w:pPr>
      <w:r>
        <w:t xml:space="preserve">Processes for sign off on the introduction of AI tools </w:t>
      </w:r>
      <w:r>
        <w:rPr>
          <w:rStyle w:val="apple-tab-span"/>
          <w:b w:val="0"/>
          <w:bCs w:val="0"/>
        </w:rPr>
        <w:tab/>
      </w:r>
    </w:p>
    <w:p w14:paraId="176A1351" w14:textId="5C7E06D8" w:rsidR="000A08EC" w:rsidRDefault="000A08EC" w:rsidP="006A78A8">
      <w:pPr>
        <w:pStyle w:val="TSB-Level1Numbers"/>
        <w:numPr>
          <w:ilvl w:val="0"/>
          <w:numId w:val="0"/>
        </w:numPr>
        <w:ind w:left="360"/>
      </w:pPr>
      <w:r>
        <w:t xml:space="preserve">The introduction of AI tools at </w:t>
      </w:r>
      <w:r w:rsidR="00FC2C7D">
        <w:t>The Linden Centre</w:t>
      </w:r>
      <w:r>
        <w:t xml:space="preserve"> follows a formalised approval process to ensure accountability and alignment with the school's educational objectives. This process includes: </w:t>
      </w:r>
      <w:r>
        <w:rPr>
          <w:i/>
          <w:iCs/>
        </w:rPr>
        <w:t xml:space="preserve">a detailed proposal, including the purpose, benefits, costs, and potential risks associated with the AI tool. An impact assessment, focusing on educational outcomes, data privacy, and ethical considerations. [Change as appropriate for your school] </w:t>
      </w:r>
      <w:r>
        <w:t xml:space="preserve">The aforementioned designated leaders overseeing AI implementation at </w:t>
      </w:r>
      <w:r w:rsidR="00FC2C7D">
        <w:t>The Linden Centre</w:t>
      </w:r>
      <w:r>
        <w:t xml:space="preserve"> will approve or decline proposals.</w:t>
      </w:r>
    </w:p>
    <w:p w14:paraId="71B63939" w14:textId="77777777" w:rsidR="006A78A8" w:rsidRPr="001E59A7" w:rsidRDefault="006A78A8" w:rsidP="006A78A8">
      <w:pPr>
        <w:pStyle w:val="Title"/>
      </w:pPr>
      <w:r w:rsidRPr="001E59A7">
        <w:t xml:space="preserve">Monitoring and review </w:t>
      </w:r>
    </w:p>
    <w:p w14:paraId="5B73CC70" w14:textId="628891B3" w:rsidR="000A08EC" w:rsidRDefault="006A78A8" w:rsidP="00370D80">
      <w:pPr>
        <w:pStyle w:val="TSB-Level1Numbers"/>
        <w:numPr>
          <w:ilvl w:val="0"/>
          <w:numId w:val="0"/>
        </w:numPr>
      </w:pPr>
      <w:bookmarkStart w:id="8" w:name="Subsection5"/>
      <w:r w:rsidRPr="001E59A7">
        <w:t xml:space="preserve">This policy is reviewed every </w:t>
      </w:r>
      <w:r w:rsidRPr="006A78A8">
        <w:rPr>
          <w:u w:val="single"/>
        </w:rPr>
        <w:t>two</w:t>
      </w:r>
      <w:r w:rsidRPr="001E59A7">
        <w:t xml:space="preserve"> years by the </w:t>
      </w:r>
      <w:r w:rsidRPr="006A78A8">
        <w:rPr>
          <w:u w:val="single"/>
        </w:rPr>
        <w:t>headteacher</w:t>
      </w:r>
      <w:r w:rsidRPr="001E59A7">
        <w:t xml:space="preserve"> and the </w:t>
      </w:r>
      <w:r w:rsidR="00337E2C">
        <w:rPr>
          <w:u w:val="single"/>
        </w:rPr>
        <w:t>Computing Lead</w:t>
      </w:r>
      <w:r w:rsidRPr="001E59A7">
        <w:t>.</w:t>
      </w:r>
      <w:bookmarkStart w:id="9" w:name="_Definition"/>
      <w:bookmarkEnd w:id="8"/>
      <w:bookmarkEnd w:id="9"/>
    </w:p>
    <w:p w14:paraId="5A9D7108" w14:textId="3F209CD0" w:rsidR="000A08EC" w:rsidRDefault="000A08EC" w:rsidP="006A78A8">
      <w:pPr>
        <w:pStyle w:val="TSB-Level1Numbers"/>
        <w:numPr>
          <w:ilvl w:val="0"/>
          <w:numId w:val="0"/>
        </w:numPr>
        <w:ind w:left="360"/>
      </w:pPr>
      <w:r>
        <w:t>Signed </w:t>
      </w:r>
    </w:p>
    <w:p w14:paraId="69780208" w14:textId="77777777" w:rsidR="006A78A8" w:rsidRDefault="006A78A8" w:rsidP="006A78A8">
      <w:pPr>
        <w:pStyle w:val="TSB-Level1Numbers"/>
        <w:numPr>
          <w:ilvl w:val="0"/>
          <w:numId w:val="0"/>
        </w:numPr>
        <w:ind w:left="360"/>
      </w:pPr>
    </w:p>
    <w:p w14:paraId="65063072" w14:textId="77777777" w:rsidR="000A08EC" w:rsidRDefault="000A08EC" w:rsidP="006A78A8">
      <w:pPr>
        <w:pStyle w:val="TSB-Level1Numbers"/>
        <w:numPr>
          <w:ilvl w:val="0"/>
          <w:numId w:val="0"/>
        </w:numPr>
        <w:ind w:left="360"/>
      </w:pPr>
      <w:r>
        <w:t>Print Name </w:t>
      </w:r>
    </w:p>
    <w:p w14:paraId="6DE7463A" w14:textId="77777777" w:rsidR="006A78A8" w:rsidRDefault="006A78A8" w:rsidP="006A78A8">
      <w:pPr>
        <w:pStyle w:val="TSB-Level1Numbers"/>
        <w:numPr>
          <w:ilvl w:val="0"/>
          <w:numId w:val="0"/>
        </w:numPr>
        <w:ind w:left="360"/>
      </w:pPr>
    </w:p>
    <w:p w14:paraId="192A6D45" w14:textId="6CE071B5" w:rsidR="00092BD8" w:rsidRPr="001E59A7" w:rsidRDefault="000A08EC" w:rsidP="006A78A8">
      <w:pPr>
        <w:pStyle w:val="TSB-Level1Numbers"/>
        <w:numPr>
          <w:ilvl w:val="0"/>
          <w:numId w:val="0"/>
        </w:numPr>
        <w:ind w:left="360"/>
        <w:rPr>
          <w:lang w:eastAsia="ja-JP"/>
        </w:rPr>
      </w:pPr>
      <w:r>
        <w:br/>
        <w:t xml:space="preserve">Agreed date </w:t>
      </w:r>
      <w:r>
        <w:rPr>
          <w:rStyle w:val="apple-tab-span"/>
          <w:rFonts w:cs="Arial"/>
          <w:b/>
          <w:bCs w:val="0"/>
          <w:szCs w:val="22"/>
        </w:rPr>
        <w:tab/>
      </w:r>
      <w:r>
        <w:rPr>
          <w:rStyle w:val="apple-tab-span"/>
          <w:rFonts w:cs="Arial"/>
          <w:b/>
          <w:bCs w:val="0"/>
          <w:szCs w:val="22"/>
        </w:rPr>
        <w:tab/>
      </w:r>
      <w:r>
        <w:rPr>
          <w:rStyle w:val="apple-tab-span"/>
          <w:rFonts w:cs="Arial"/>
          <w:b/>
          <w:bCs w:val="0"/>
          <w:szCs w:val="22"/>
        </w:rPr>
        <w:tab/>
      </w:r>
      <w:r>
        <w:rPr>
          <w:rStyle w:val="apple-tab-span"/>
          <w:rFonts w:cs="Arial"/>
          <w:b/>
          <w:bCs w:val="0"/>
          <w:szCs w:val="22"/>
        </w:rPr>
        <w:tab/>
      </w:r>
      <w:r>
        <w:rPr>
          <w:rStyle w:val="apple-tab-span"/>
          <w:rFonts w:cs="Arial"/>
          <w:b/>
          <w:bCs w:val="0"/>
          <w:szCs w:val="22"/>
        </w:rPr>
        <w:tab/>
      </w:r>
      <w:r>
        <w:rPr>
          <w:rStyle w:val="apple-tab-span"/>
          <w:rFonts w:cs="Arial"/>
          <w:b/>
          <w:bCs w:val="0"/>
          <w:szCs w:val="22"/>
        </w:rPr>
        <w:tab/>
      </w:r>
      <w:r>
        <w:rPr>
          <w:rStyle w:val="apple-tab-span"/>
          <w:rFonts w:cs="Arial"/>
          <w:b/>
          <w:bCs w:val="0"/>
          <w:szCs w:val="22"/>
        </w:rPr>
        <w:tab/>
      </w:r>
      <w:r>
        <w:t>Review Dat</w:t>
      </w:r>
      <w:r w:rsidR="006A78A8">
        <w:t>e</w:t>
      </w:r>
      <w:bookmarkStart w:id="10" w:name="_Legal_framework_1"/>
      <w:bookmarkStart w:id="11" w:name="_Monitoring_and_review"/>
      <w:bookmarkStart w:id="12" w:name="_Bullying_Report_Form"/>
      <w:bookmarkEnd w:id="10"/>
      <w:bookmarkEnd w:id="11"/>
      <w:bookmarkEnd w:id="12"/>
    </w:p>
    <w:sectPr w:rsidR="00092BD8" w:rsidRPr="001E59A7" w:rsidSect="0018252D">
      <w:headerReference w:type="default" r:id="rId18"/>
      <w:headerReference w:type="first" r:id="rId19"/>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84761E" w14:textId="77777777" w:rsidR="00460458" w:rsidRDefault="00460458" w:rsidP="00AD4155">
      <w:r>
        <w:separator/>
      </w:r>
    </w:p>
  </w:endnote>
  <w:endnote w:type="continuationSeparator" w:id="0">
    <w:p w14:paraId="1361CBC2" w14:textId="77777777" w:rsidR="00460458" w:rsidRDefault="00460458"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D1C96B9-49AA-4184-B1BD-603AE0D96992}"/>
    <w:embedBold r:id="rId2" w:fontKey="{3544605E-0D13-4F21-B677-D04E6DBF05B3}"/>
  </w:font>
  <w:font w:name="Tahoma">
    <w:panose1 w:val="020B0604030504040204"/>
    <w:charset w:val="00"/>
    <w:family w:val="swiss"/>
    <w:pitch w:val="variable"/>
    <w:sig w:usb0="E1002EFF" w:usb1="C000605B" w:usb2="00000029" w:usb3="00000000" w:csb0="000101FF" w:csb1="00000000"/>
    <w:embedRegular r:id="rId3" w:fontKey="{2D23C7F0-90F0-4C68-A140-5C8A245B0CD0}"/>
  </w:font>
  <w:font w:name="Century Gothic">
    <w:panose1 w:val="020B0502020202020204"/>
    <w:charset w:val="00"/>
    <w:family w:val="swiss"/>
    <w:pitch w:val="variable"/>
    <w:sig w:usb0="00000287" w:usb1="00000000" w:usb2="00000000" w:usb3="00000000" w:csb0="0000009F" w:csb1="00000000"/>
    <w:embedRegular r:id="rId4" w:fontKey="{235A7EC5-DBFF-4CDE-8634-73802C93694E}"/>
    <w:embedBold r:id="rId5" w:fontKey="{5472A878-E2D4-4921-8CCD-BC9756CD8040}"/>
  </w:font>
  <w:font w:name="Roboto">
    <w:charset w:val="00"/>
    <w:family w:val="auto"/>
    <w:pitch w:val="variable"/>
    <w:sig w:usb0="E0000AFF" w:usb1="5000217F" w:usb2="00000021" w:usb3="00000000" w:csb0="0000019F" w:csb1="00000000"/>
    <w:embedRegular r:id="rId6" w:fontKey="{FB455DE9-5FD7-430D-8FF5-85144C3216D5}"/>
    <w:embedBold r:id="rId7" w:fontKey="{A53D12A4-8B3E-4CEC-8121-2BABE5A7AC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3D849E" w14:textId="77777777" w:rsidR="000B131F" w:rsidRDefault="000B13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996184" w14:textId="77777777" w:rsidR="000B131F" w:rsidRDefault="000B13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8E7716" w14:textId="77777777" w:rsidR="000B131F" w:rsidRDefault="000B13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245393" w14:textId="77777777" w:rsidR="00460458" w:rsidRDefault="00460458" w:rsidP="00AD4155">
      <w:r>
        <w:separator/>
      </w:r>
    </w:p>
  </w:footnote>
  <w:footnote w:type="continuationSeparator" w:id="0">
    <w:p w14:paraId="0874B057" w14:textId="77777777" w:rsidR="00460458" w:rsidRDefault="00460458"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C58B1A" w14:textId="77777777" w:rsidR="000B131F" w:rsidRDefault="000B13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1D89BA" w14:textId="77777777" w:rsidR="000B131F" w:rsidRDefault="000B131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B64F51" w14:textId="77777777" w:rsidR="000B131F" w:rsidRDefault="000B131F">
    <w:pPr>
      <w:pStyle w:val="Header"/>
    </w:pPr>
    <w:r>
      <w:rPr>
        <w:noProof/>
      </w:rPr>
      <mc:AlternateContent>
        <mc:Choice Requires="wps">
          <w:drawing>
            <wp:anchor distT="45720" distB="45720" distL="114300" distR="114300" simplePos="0" relativeHeight="251659264" behindDoc="0" locked="0" layoutInCell="1" allowOverlap="1" wp14:anchorId="39FB3938" wp14:editId="75CEDF7A">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EFE02AC" w14:textId="77777777" w:rsidR="000B131F" w:rsidRPr="00935945" w:rsidRDefault="000B131F">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B3938"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4EFE02AC" w14:textId="77777777" w:rsidR="000B131F" w:rsidRPr="00935945" w:rsidRDefault="000B131F">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172C96" w:rsidRDefault="00172C9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438C22A1"/>
    <w:multiLevelType w:val="multilevel"/>
    <w:tmpl w:val="7C621AEA"/>
    <w:numStyleLink w:val="Style1"/>
  </w:abstractNum>
  <w:abstractNum w:abstractNumId="3"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5"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6" w15:restartNumberingAfterBreak="0">
    <w:nsid w:val="6A686244"/>
    <w:multiLevelType w:val="hybridMultilevel"/>
    <w:tmpl w:val="603E98B6"/>
    <w:lvl w:ilvl="0" w:tplc="5F84DA06">
      <w:start w:val="1"/>
      <w:numFmt w:val="decimal"/>
      <w:lvlText w:val="%1."/>
      <w:lvlJc w:val="left"/>
      <w:pPr>
        <w:ind w:left="1080" w:hanging="360"/>
      </w:pPr>
      <w:rPr>
        <w:color w:val="auto"/>
        <w:sz w:val="22"/>
        <w:szCs w:val="22"/>
      </w:rPr>
    </w:lvl>
    <w:lvl w:ilvl="1" w:tplc="0809000F">
      <w:start w:val="1"/>
      <w:numFmt w:val="decimal"/>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2003583606">
    <w:abstractNumId w:val="7"/>
  </w:num>
  <w:num w:numId="2" w16cid:durableId="424115420">
    <w:abstractNumId w:val="3"/>
  </w:num>
  <w:num w:numId="3" w16cid:durableId="1679037422">
    <w:abstractNumId w:val="2"/>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971593873">
    <w:abstractNumId w:val="1"/>
  </w:num>
  <w:num w:numId="5" w16cid:durableId="1046949566">
    <w:abstractNumId w:val="2"/>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 w16cid:durableId="1662155753">
    <w:abstractNumId w:val="5"/>
  </w:num>
  <w:num w:numId="7" w16cid:durableId="1022585268">
    <w:abstractNumId w:val="4"/>
  </w:num>
  <w:num w:numId="8" w16cid:durableId="142091813">
    <w:abstractNumId w:val="0"/>
  </w:num>
  <w:num w:numId="9" w16cid:durableId="503740050">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C87"/>
    <w:rsid w:val="00095EF3"/>
    <w:rsid w:val="000A08EC"/>
    <w:rsid w:val="000A092A"/>
    <w:rsid w:val="000A0E7E"/>
    <w:rsid w:val="000A1305"/>
    <w:rsid w:val="000A4907"/>
    <w:rsid w:val="000A6B9C"/>
    <w:rsid w:val="000A738F"/>
    <w:rsid w:val="000B1080"/>
    <w:rsid w:val="000B11F3"/>
    <w:rsid w:val="000B131F"/>
    <w:rsid w:val="000B1422"/>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04"/>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780"/>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252D"/>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2130"/>
    <w:rsid w:val="001D4A52"/>
    <w:rsid w:val="001D5987"/>
    <w:rsid w:val="001D609E"/>
    <w:rsid w:val="001D6AFF"/>
    <w:rsid w:val="001D6EFA"/>
    <w:rsid w:val="001E1528"/>
    <w:rsid w:val="001E227A"/>
    <w:rsid w:val="001E45B0"/>
    <w:rsid w:val="001E59A7"/>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37E2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0DF7"/>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6FFD"/>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32C"/>
    <w:rsid w:val="00437BBD"/>
    <w:rsid w:val="00440BA4"/>
    <w:rsid w:val="00441812"/>
    <w:rsid w:val="00441947"/>
    <w:rsid w:val="0044236B"/>
    <w:rsid w:val="0044418A"/>
    <w:rsid w:val="00444F88"/>
    <w:rsid w:val="00445161"/>
    <w:rsid w:val="00447D9E"/>
    <w:rsid w:val="00452B69"/>
    <w:rsid w:val="0045444D"/>
    <w:rsid w:val="00455902"/>
    <w:rsid w:val="0045632B"/>
    <w:rsid w:val="0045782A"/>
    <w:rsid w:val="004578B1"/>
    <w:rsid w:val="00460121"/>
    <w:rsid w:val="00460458"/>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2DC"/>
    <w:rsid w:val="00527A84"/>
    <w:rsid w:val="00533AC7"/>
    <w:rsid w:val="0053432F"/>
    <w:rsid w:val="00537C1D"/>
    <w:rsid w:val="00540DFC"/>
    <w:rsid w:val="00543950"/>
    <w:rsid w:val="00544310"/>
    <w:rsid w:val="0054499F"/>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3FA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397"/>
    <w:rsid w:val="00685694"/>
    <w:rsid w:val="006857D8"/>
    <w:rsid w:val="00686EE1"/>
    <w:rsid w:val="0068728F"/>
    <w:rsid w:val="00690EE4"/>
    <w:rsid w:val="00691E7A"/>
    <w:rsid w:val="00697F9F"/>
    <w:rsid w:val="006A601E"/>
    <w:rsid w:val="006A6754"/>
    <w:rsid w:val="006A6F6A"/>
    <w:rsid w:val="006A78A8"/>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5F"/>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983"/>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73E"/>
    <w:rsid w:val="00834B8A"/>
    <w:rsid w:val="00836A16"/>
    <w:rsid w:val="008419C8"/>
    <w:rsid w:val="00846FF8"/>
    <w:rsid w:val="00847A42"/>
    <w:rsid w:val="00847CDD"/>
    <w:rsid w:val="008521DD"/>
    <w:rsid w:val="0085312F"/>
    <w:rsid w:val="008534A5"/>
    <w:rsid w:val="00854F34"/>
    <w:rsid w:val="00855013"/>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729"/>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0C71"/>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0D52"/>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3DE4"/>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5AED"/>
    <w:rsid w:val="00D4769B"/>
    <w:rsid w:val="00D47FF5"/>
    <w:rsid w:val="00D50DEA"/>
    <w:rsid w:val="00D51BE9"/>
    <w:rsid w:val="00D51E45"/>
    <w:rsid w:val="00D52F88"/>
    <w:rsid w:val="00D53967"/>
    <w:rsid w:val="00D540A7"/>
    <w:rsid w:val="00D546CA"/>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6B90"/>
    <w:rsid w:val="00E0759D"/>
    <w:rsid w:val="00E14F08"/>
    <w:rsid w:val="00E15CD2"/>
    <w:rsid w:val="00E15ECB"/>
    <w:rsid w:val="00E1780F"/>
    <w:rsid w:val="00E20992"/>
    <w:rsid w:val="00E228D7"/>
    <w:rsid w:val="00E22B1B"/>
    <w:rsid w:val="00E23C56"/>
    <w:rsid w:val="00E250A6"/>
    <w:rsid w:val="00E2621F"/>
    <w:rsid w:val="00E3160D"/>
    <w:rsid w:val="00E31A2E"/>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5B47"/>
    <w:rsid w:val="00F975D5"/>
    <w:rsid w:val="00FA5D83"/>
    <w:rsid w:val="00FA61B0"/>
    <w:rsid w:val="00FA6D88"/>
    <w:rsid w:val="00FA7639"/>
    <w:rsid w:val="00FB478D"/>
    <w:rsid w:val="00FB7004"/>
    <w:rsid w:val="00FB7C50"/>
    <w:rsid w:val="00FB7E88"/>
    <w:rsid w:val="00FC2C7D"/>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F95B47"/>
    <w:pPr>
      <w:numPr>
        <w:numId w:val="5"/>
      </w:numPr>
      <w:jc w:val="both"/>
      <w:outlineLvl w:val="0"/>
    </w:pPr>
    <w:rPr>
      <w:rFonts w:ascii="Arial" w:hAnsi="Arial" w:cs="Arial"/>
      <w:b/>
      <w:bCs/>
      <w:color w:val="000000"/>
      <w:sz w:val="32"/>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F95B47"/>
    <w:rPr>
      <w:rFonts w:ascii="Arial" w:hAnsi="Arial" w:cs="Arial"/>
      <w:b/>
      <w:bCs/>
      <w:color w:val="000000"/>
      <w:sz w:val="32"/>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Arial" w:hAnsi="Arial" w:cstheme="minorHAnsi"/>
      <w:b w:val="0"/>
      <w:bCs/>
      <w:color w:val="000000"/>
      <w:sz w:val="32"/>
      <w:szCs w:val="32"/>
    </w:rPr>
  </w:style>
  <w:style w:type="character" w:customStyle="1" w:styleId="TSB-Level2NumbersChar">
    <w:name w:val="TSB - Level 2 Numbers Char"/>
    <w:basedOn w:val="TSB-Level1NumbersChar"/>
    <w:link w:val="TSB-Level2Numbers"/>
    <w:rsid w:val="008D4F9D"/>
    <w:rPr>
      <w:rFonts w:ascii="Arial" w:hAnsi="Arial" w:cstheme="minorHAnsi"/>
      <w:b w:val="0"/>
      <w:bCs/>
      <w:color w:val="000000"/>
      <w:sz w:val="32"/>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5272DC"/>
    <w:pPr>
      <w:pBdr>
        <w:bottom w:val="single" w:sz="8" w:space="4" w:color="70AD47" w:themeColor="accent6"/>
      </w:pBdr>
      <w:spacing w:after="300"/>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5272DC"/>
    <w:rPr>
      <w:rFonts w:asciiTheme="majorHAnsi" w:eastAsiaTheme="majorEastAsia" w:hAnsiTheme="majorHAnsi" w:cstheme="majorBidi"/>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bCs/>
      <w:color w:val="00000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8"/>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paragraph" w:styleId="NormalWeb">
    <w:name w:val="Normal (Web)"/>
    <w:basedOn w:val="Normal"/>
    <w:uiPriority w:val="99"/>
    <w:semiHidden/>
    <w:unhideWhenUsed/>
    <w:rsid w:val="003D6FFD"/>
    <w:pPr>
      <w:spacing w:before="100" w:beforeAutospacing="1" w:after="100" w:afterAutospacing="1" w:line="240" w:lineRule="auto"/>
    </w:pPr>
    <w:rPr>
      <w:rFonts w:ascii="Times New Roman" w:eastAsia="Times New Roman" w:hAnsi="Times New Roman"/>
      <w:sz w:val="24"/>
      <w:szCs w:val="24"/>
      <w:lang w:eastAsia="en-GB"/>
    </w:rPr>
  </w:style>
  <w:style w:type="character" w:styleId="Emphasis">
    <w:name w:val="Emphasis"/>
    <w:basedOn w:val="DefaultParagraphFont"/>
    <w:uiPriority w:val="20"/>
    <w:qFormat/>
    <w:rsid w:val="003D6FFD"/>
    <w:rPr>
      <w:i/>
      <w:iCs/>
    </w:rPr>
  </w:style>
  <w:style w:type="character" w:styleId="UnresolvedMention">
    <w:name w:val="Unresolved Mention"/>
    <w:basedOn w:val="DefaultParagraphFont"/>
    <w:uiPriority w:val="99"/>
    <w:semiHidden/>
    <w:unhideWhenUsed/>
    <w:rsid w:val="00D546CA"/>
    <w:rPr>
      <w:color w:val="605E5C"/>
      <w:shd w:val="clear" w:color="auto" w:fill="E1DFDD"/>
    </w:rPr>
  </w:style>
  <w:style w:type="character" w:customStyle="1" w:styleId="apple-tab-span">
    <w:name w:val="apple-tab-span"/>
    <w:basedOn w:val="DefaultParagraphFont"/>
    <w:rsid w:val="000A08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66593656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867981789">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f284ae1dcf0b1186812a7c70281680ab">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383cdc2bbd44706b3cd544fbba72a99c"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8F4CC9D-06EA-474B-B138-AE455BBAFD94}"/>
</file>

<file path=customXml/itemProps2.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customXml/itemProps3.xml><?xml version="1.0" encoding="utf-8"?>
<ds:datastoreItem xmlns:ds="http://schemas.openxmlformats.org/officeDocument/2006/customXml" ds:itemID="{D199E644-B656-470D-BEE4-616B06AB6959}">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4.xml><?xml version="1.0" encoding="utf-8"?>
<ds:datastoreItem xmlns:ds="http://schemas.openxmlformats.org/officeDocument/2006/customXml" ds:itemID="{0B2CBB1E-79E8-4E51-835B-F032FE7A653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42</TotalTime>
  <Pages>14</Pages>
  <Words>2300</Words>
  <Characters>13113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18</cp:revision>
  <cp:lastPrinted>2021-02-11T15:10:00Z</cp:lastPrinted>
  <dcterms:created xsi:type="dcterms:W3CDTF">2024-01-08T18:55:00Z</dcterms:created>
  <dcterms:modified xsi:type="dcterms:W3CDTF">2024-09-29T05:50:00Z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